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62ECCF" w14:textId="590C0499" w:rsidR="00353582" w:rsidRPr="00251130" w:rsidRDefault="006A208A" w:rsidP="00986852">
      <w:pPr>
        <w:pStyle w:val="af2"/>
        <w:ind w:left="480" w:hanging="480"/>
      </w:pPr>
      <w:r>
        <w:tab/>
      </w:r>
    </w:p>
    <w:p w14:paraId="5E239977" w14:textId="1200FB32" w:rsidR="00353582" w:rsidRPr="001F08D0" w:rsidRDefault="00353582" w:rsidP="00986852">
      <w:pPr>
        <w:pStyle w:val="af2"/>
        <w:ind w:left="480" w:hanging="480"/>
      </w:pPr>
    </w:p>
    <w:p w14:paraId="16C34306" w14:textId="77777777" w:rsidR="00353582" w:rsidRPr="001F08D0" w:rsidRDefault="00353582" w:rsidP="00986852">
      <w:pPr>
        <w:pStyle w:val="af2"/>
        <w:ind w:left="480" w:hanging="480"/>
      </w:pPr>
    </w:p>
    <w:p w14:paraId="76C654FB" w14:textId="18079445" w:rsidR="008908BD" w:rsidRPr="001F08D0" w:rsidRDefault="00F01FF3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</w:rPr>
        <w:t>桃園</w:t>
      </w:r>
      <w:r w:rsidR="008908BD">
        <w:rPr>
          <w:rFonts w:hint="eastAsia"/>
          <w:b/>
          <w:sz w:val="56"/>
          <w:szCs w:val="56"/>
        </w:rPr>
        <w:t>市</w:t>
      </w:r>
      <w:r w:rsidR="00C2581E">
        <w:rPr>
          <w:rFonts w:hint="eastAsia"/>
          <w:b/>
          <w:sz w:val="56"/>
          <w:szCs w:val="56"/>
          <w:lang w:eastAsia="zh-HK"/>
        </w:rPr>
        <w:t>楊梅</w:t>
      </w:r>
      <w:r>
        <w:rPr>
          <w:rFonts w:hint="eastAsia"/>
          <w:b/>
          <w:sz w:val="56"/>
          <w:szCs w:val="56"/>
        </w:rPr>
        <w:t>區</w:t>
      </w:r>
      <w:r w:rsidR="00C2581E">
        <w:rPr>
          <w:rFonts w:hint="eastAsia"/>
          <w:b/>
          <w:sz w:val="56"/>
          <w:szCs w:val="56"/>
          <w:lang w:eastAsia="zh-HK"/>
        </w:rPr>
        <w:t>楊梅</w:t>
      </w:r>
      <w:r w:rsidR="008908BD">
        <w:rPr>
          <w:rFonts w:hint="eastAsia"/>
          <w:b/>
          <w:sz w:val="56"/>
          <w:szCs w:val="56"/>
        </w:rPr>
        <w:t>國</w:t>
      </w:r>
      <w:r>
        <w:rPr>
          <w:rFonts w:hint="eastAsia"/>
          <w:b/>
          <w:sz w:val="56"/>
          <w:szCs w:val="56"/>
        </w:rPr>
        <w:t>民</w:t>
      </w:r>
      <w:r w:rsidR="00C2581E">
        <w:rPr>
          <w:rFonts w:hint="eastAsia"/>
          <w:b/>
          <w:sz w:val="56"/>
          <w:szCs w:val="56"/>
          <w:lang w:eastAsia="zh-HK"/>
        </w:rPr>
        <w:t>中</w:t>
      </w:r>
      <w:r>
        <w:rPr>
          <w:rFonts w:hint="eastAsia"/>
          <w:b/>
          <w:sz w:val="56"/>
          <w:szCs w:val="56"/>
        </w:rPr>
        <w:t>學</w:t>
      </w:r>
    </w:p>
    <w:p w14:paraId="325CB545" w14:textId="77777777" w:rsidR="0017108F" w:rsidRPr="008908BD" w:rsidRDefault="0017108F">
      <w:pPr>
        <w:jc w:val="center"/>
        <w:rPr>
          <w:b/>
          <w:sz w:val="56"/>
          <w:szCs w:val="56"/>
        </w:rPr>
      </w:pPr>
    </w:p>
    <w:p w14:paraId="24965861" w14:textId="02722476" w:rsidR="00353582" w:rsidRPr="001F08D0" w:rsidRDefault="00353582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14:paraId="6FED7AD6" w14:textId="77777777" w:rsidR="00B52179" w:rsidRPr="001F08D0" w:rsidRDefault="00B52179" w:rsidP="00353582">
      <w:pPr>
        <w:jc w:val="center"/>
        <w:rPr>
          <w:b/>
          <w:sz w:val="56"/>
          <w:szCs w:val="56"/>
        </w:rPr>
      </w:pPr>
    </w:p>
    <w:p w14:paraId="00A0883F" w14:textId="78BF1431" w:rsidR="008A077A" w:rsidRPr="001F08D0" w:rsidRDefault="008A077A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14:paraId="141862AA" w14:textId="15C637DC" w:rsidR="00986852" w:rsidRPr="001F08D0" w:rsidRDefault="00986852" w:rsidP="008908BD">
      <w:pPr>
        <w:pStyle w:val="af2"/>
        <w:ind w:left="199" w:hangingChars="83" w:hanging="199"/>
      </w:pPr>
    </w:p>
    <w:p w14:paraId="00C12128" w14:textId="77777777" w:rsidR="00986852" w:rsidRPr="001F08D0" w:rsidRDefault="00986852" w:rsidP="008908BD">
      <w:pPr>
        <w:pStyle w:val="af2"/>
        <w:ind w:left="199" w:hangingChars="83" w:hanging="199"/>
      </w:pPr>
    </w:p>
    <w:p w14:paraId="62F79F9F" w14:textId="77777777"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14:paraId="72CE7769" w14:textId="7E705283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7B62C4F" w14:textId="45F2650E" w:rsidR="0006514E" w:rsidRPr="001F08D0" w:rsidRDefault="0006514E" w:rsidP="00A131C1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r w:rsidR="00A131C1">
              <w:rPr>
                <w:rFonts w:hint="eastAsia"/>
                <w:b/>
                <w:bCs/>
                <w:color w:val="auto"/>
                <w:sz w:val="32"/>
                <w:szCs w:val="32"/>
              </w:rPr>
              <w:t xml:space="preserve">　３　</w:t>
            </w: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361A61C1" w14:textId="1787021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14:paraId="2287980F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54B62614" w14:textId="0A17B05B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6ADFB09E" w14:textId="760C4AB6" w:rsidR="0006514E" w:rsidRPr="001F08D0" w:rsidRDefault="00CB778F" w:rsidP="00CB778F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  <w:lang w:eastAsia="zh-HK"/>
              </w:rPr>
              <w:t>賴正宗</w:t>
            </w:r>
          </w:p>
        </w:tc>
      </w:tr>
      <w:tr w:rsidR="001F08D0" w:rsidRPr="001F08D0" w14:paraId="72CFEBD5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418F664A" w14:textId="63BA9B87"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55401A5" w14:textId="3F5EC517" w:rsidR="0017108F" w:rsidRPr="001F08D0" w:rsidRDefault="00CB77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  <w:lang w:eastAsia="zh-HK"/>
              </w:rPr>
              <w:t>張秉謙</w:t>
            </w:r>
          </w:p>
        </w:tc>
      </w:tr>
      <w:tr w:rsidR="001F08D0" w:rsidRPr="001F08D0" w14:paraId="1E610B68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745DFA42" w14:textId="4682814E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456BB6C" w14:textId="7E05E9A5" w:rsidR="0006514E" w:rsidRPr="001F08D0" w:rsidRDefault="00CB778F" w:rsidP="00910084">
            <w:pPr>
              <w:pStyle w:val="afe"/>
              <w:spacing w:beforeLines="0" w:before="0" w:afterLines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  <w:lang w:eastAsia="zh-HK"/>
              </w:rPr>
              <w:t>張秉謙</w:t>
            </w:r>
            <w:r w:rsidR="00D304C1"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0928-207-238</w:t>
            </w:r>
            <w:r w:rsidR="00D304C1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 xml:space="preserve">  </w:t>
            </w:r>
            <w:r w:rsidR="00910084">
              <w:rPr>
                <w:bCs/>
                <w:color w:val="auto"/>
              </w:rPr>
              <w:t>jerry720@ms.tyc.edu.tw</w:t>
            </w:r>
          </w:p>
        </w:tc>
      </w:tr>
      <w:tr w:rsidR="001F08D0" w:rsidRPr="001F08D0" w14:paraId="24B5C9D6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5B34275" w14:textId="7C5830AE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69094C02" w14:textId="2A13D2BE" w:rsidR="0006514E" w:rsidRPr="001F08D0" w:rsidRDefault="00CB77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  <w:lang w:eastAsia="zh-HK"/>
              </w:rPr>
              <w:t>陳文傑</w:t>
            </w:r>
          </w:p>
        </w:tc>
      </w:tr>
      <w:tr w:rsidR="001F08D0" w:rsidRPr="001F08D0" w14:paraId="4B1185B7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198D5D4A" w14:textId="276EC5E4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14:paraId="5F409142" w14:textId="1E6E7271" w:rsidR="0006514E" w:rsidRPr="001F08D0" w:rsidRDefault="0006514E" w:rsidP="00580459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1F08D0">
              <w:rPr>
                <w:rFonts w:hint="eastAsia"/>
                <w:color w:val="auto"/>
                <w:sz w:val="20"/>
                <w:szCs w:val="20"/>
              </w:rPr>
              <w:t>（放置地點）</w:t>
            </w:r>
          </w:p>
        </w:tc>
      </w:tr>
      <w:tr w:rsidR="0017108F" w:rsidRPr="001F08D0" w14:paraId="52175F04" w14:textId="77777777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14:paraId="4812B7F7" w14:textId="7FABFDEC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其他：</w:t>
            </w:r>
          </w:p>
        </w:tc>
        <w:tc>
          <w:tcPr>
            <w:tcW w:w="4706" w:type="dxa"/>
            <w:vAlign w:val="center"/>
          </w:tcPr>
          <w:p w14:paraId="1D1AB2FC" w14:textId="77777777" w:rsidR="008E3363" w:rsidRPr="001F08D0" w:rsidRDefault="001710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20"/>
                <w:szCs w:val="20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1F08D0">
              <w:rPr>
                <w:rFonts w:hint="eastAsia"/>
                <w:color w:val="auto"/>
                <w:sz w:val="32"/>
                <w:szCs w:val="32"/>
              </w:rPr>
              <w:t>、</w:t>
            </w: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  <w:p w14:paraId="11284CCF" w14:textId="1C22F2CE" w:rsidR="008E3363" w:rsidRPr="001F08D0" w:rsidRDefault="008E3363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1F08D0">
              <w:rPr>
                <w:rFonts w:hint="eastAsia"/>
                <w:color w:val="auto"/>
                <w:sz w:val="32"/>
                <w:szCs w:val="32"/>
              </w:rPr>
              <w:t>、</w:t>
            </w: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bookmarkEnd w:id="0"/>
    </w:tbl>
    <w:p w14:paraId="50B37C5D" w14:textId="77777777" w:rsidR="00353582" w:rsidRPr="001F08D0" w:rsidRDefault="00353582" w:rsidP="00986852">
      <w:pPr>
        <w:pStyle w:val="af2"/>
        <w:ind w:left="480" w:hanging="480"/>
      </w:pPr>
    </w:p>
    <w:p w14:paraId="18727122" w14:textId="4FB62869" w:rsidR="00986852" w:rsidRPr="001F08D0" w:rsidRDefault="00986852" w:rsidP="00986852">
      <w:pPr>
        <w:pStyle w:val="af2"/>
        <w:ind w:left="480" w:hanging="480"/>
      </w:pPr>
    </w:p>
    <w:p w14:paraId="448902E7" w14:textId="77777777" w:rsidR="00353582" w:rsidRPr="001F08D0" w:rsidRDefault="00353582" w:rsidP="00986852">
      <w:pPr>
        <w:pStyle w:val="af2"/>
        <w:ind w:left="480" w:hanging="480"/>
      </w:pPr>
    </w:p>
    <w:p w14:paraId="3CD2A76F" w14:textId="462068BE"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F144A5">
        <w:rPr>
          <w:rFonts w:hint="eastAsia"/>
          <w:b/>
          <w:sz w:val="44"/>
          <w:szCs w:val="44"/>
        </w:rPr>
        <w:t>109</w:t>
      </w:r>
      <w:r w:rsidRPr="001F08D0">
        <w:rPr>
          <w:rFonts w:hint="eastAsia"/>
          <w:b/>
          <w:sz w:val="44"/>
          <w:szCs w:val="44"/>
        </w:rPr>
        <w:t>年</w:t>
      </w:r>
      <w:r w:rsidR="00F144A5">
        <w:rPr>
          <w:rFonts w:hint="eastAsia"/>
          <w:b/>
          <w:sz w:val="44"/>
          <w:szCs w:val="44"/>
        </w:rPr>
        <w:t>12</w:t>
      </w:r>
      <w:r w:rsidRPr="001F08D0">
        <w:rPr>
          <w:rFonts w:hint="eastAsia"/>
          <w:b/>
          <w:sz w:val="44"/>
          <w:szCs w:val="44"/>
        </w:rPr>
        <w:t>月</w:t>
      </w:r>
      <w:r w:rsidR="00F144A5">
        <w:rPr>
          <w:rFonts w:hint="eastAsia"/>
          <w:b/>
          <w:sz w:val="44"/>
          <w:szCs w:val="44"/>
        </w:rPr>
        <w:t>3</w:t>
      </w:r>
      <w:r w:rsidRPr="001F08D0">
        <w:rPr>
          <w:rFonts w:hint="eastAsia"/>
          <w:b/>
          <w:sz w:val="44"/>
          <w:szCs w:val="44"/>
        </w:rPr>
        <w:t>日</w:t>
      </w:r>
    </w:p>
    <w:p w14:paraId="5C47BFA4" w14:textId="27E7692C"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14:paraId="382B7051" w14:textId="77777777" w:rsidR="00580459" w:rsidRDefault="00580459" w:rsidP="00F86241">
      <w:pPr>
        <w:pStyle w:val="1"/>
        <w:numPr>
          <w:ilvl w:val="0"/>
          <w:numId w:val="0"/>
        </w:numPr>
        <w:spacing w:after="180"/>
      </w:pPr>
      <w:bookmarkStart w:id="1" w:name="_Toc21164120"/>
      <w:bookmarkStart w:id="2" w:name="_Toc32672233"/>
      <w:bookmarkStart w:id="3" w:name="_Toc33105265"/>
      <w:bookmarkStart w:id="4" w:name="_Toc39054949"/>
      <w:bookmarkStart w:id="5" w:name="_Toc40965956"/>
      <w:bookmarkStart w:id="6" w:name="_Toc42267528"/>
      <w:bookmarkStart w:id="7" w:name="_Toc45879634"/>
    </w:p>
    <w:p w14:paraId="1AE2EED8" w14:textId="16892989" w:rsidR="00B365BF" w:rsidRPr="001F08D0" w:rsidRDefault="00B365BF" w:rsidP="00F86241">
      <w:pPr>
        <w:pStyle w:val="1"/>
        <w:numPr>
          <w:ilvl w:val="0"/>
          <w:numId w:val="0"/>
        </w:numPr>
        <w:spacing w:after="180"/>
      </w:pPr>
      <w:r w:rsidRPr="001F08D0">
        <w:rPr>
          <w:rFonts w:hint="eastAsia"/>
        </w:rPr>
        <w:lastRenderedPageBreak/>
        <w:t>修訂歷程</w:t>
      </w:r>
      <w:bookmarkEnd w:id="1"/>
      <w:bookmarkEnd w:id="2"/>
      <w:bookmarkEnd w:id="3"/>
      <w:bookmarkEnd w:id="4"/>
      <w:bookmarkEnd w:id="5"/>
      <w:bookmarkEnd w:id="6"/>
      <w:bookmarkEnd w:id="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826"/>
        <w:gridCol w:w="1651"/>
        <w:gridCol w:w="2201"/>
        <w:gridCol w:w="1877"/>
        <w:gridCol w:w="3023"/>
      </w:tblGrid>
      <w:tr w:rsidR="001F08D0" w:rsidRPr="001F08D0" w14:paraId="4714D641" w14:textId="77777777" w:rsidTr="002B5E18">
        <w:trPr>
          <w:trHeight w:val="567"/>
          <w:tblHeader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A213F3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8" w:name="_Hlk36650052"/>
            <w:r w:rsidRPr="001F08D0">
              <w:rPr>
                <w:rFonts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14:paraId="08831A11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shd w:val="clear" w:color="auto" w:fill="D9D9D9" w:themeFill="background1" w:themeFillShade="D9"/>
            <w:vAlign w:val="center"/>
          </w:tcPr>
          <w:p w14:paraId="288BC609" w14:textId="294E676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shd w:val="clear" w:color="auto" w:fill="D9D9D9" w:themeFill="background1" w:themeFillShade="D9"/>
            <w:vAlign w:val="center"/>
          </w:tcPr>
          <w:p w14:paraId="7128A6A4" w14:textId="3FE0E3E2"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9" w:type="pct"/>
            <w:shd w:val="clear" w:color="auto" w:fill="D9D9D9" w:themeFill="background1" w:themeFillShade="D9"/>
            <w:vAlign w:val="center"/>
          </w:tcPr>
          <w:p w14:paraId="716CB2C1" w14:textId="5B9770E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防災工作會報日期</w:t>
            </w:r>
          </w:p>
        </w:tc>
      </w:tr>
      <w:tr w:rsidR="001F08D0" w:rsidRPr="001F08D0" w14:paraId="1C600431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56C630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14:paraId="2A1F5D68" w14:textId="406E6050" w:rsidR="006A7942" w:rsidRPr="001F08D0" w:rsidRDefault="008C75A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09.12.03</w:t>
            </w:r>
          </w:p>
        </w:tc>
        <w:tc>
          <w:tcPr>
            <w:tcW w:w="1149" w:type="pct"/>
            <w:vAlign w:val="center"/>
          </w:tcPr>
          <w:p w14:paraId="104F272A" w14:textId="43A2F309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3E136A5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DDB5612" w14:textId="369FD2A4" w:rsidR="006A7942" w:rsidRPr="001F08D0" w:rsidRDefault="008C75A1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110.01.</w:t>
            </w:r>
            <w:r w:rsidR="004B6C93">
              <w:rPr>
                <w:color w:val="auto"/>
              </w:rPr>
              <w:t>20</w:t>
            </w:r>
          </w:p>
        </w:tc>
      </w:tr>
      <w:tr w:rsidR="001F08D0" w:rsidRPr="001F08D0" w14:paraId="1824805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2A8D8F76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14:paraId="13C57C89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A473F01" w14:textId="40B8CF1E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57F8B7A6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AE41E63" w14:textId="09E2AC4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76892908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B5D618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14:paraId="5873478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598C6E9E" w14:textId="38C3C8B1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E3B21C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D24A72A" w14:textId="7BAA458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1FB9D22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06F7FD70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14:paraId="72C269F5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767C5A8" w14:textId="2431281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15CFA99A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12364506" w14:textId="4D8C2E0E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6EA4C735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36BF7763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14:paraId="6A53CF4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C44C1F9" w14:textId="3E91F5B4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4FE3E0F9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F6A7D66" w14:textId="5AAA3C9B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5FD040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427B2275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14:paraId="08E5B30E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F12DDAD" w14:textId="10BE1D12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039C2583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5B67583C" w14:textId="743A820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7B6F6BBE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3C508A9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14:paraId="08E9F3F8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24129E4" w14:textId="604E5D65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936D8C7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6B64ABFE" w14:textId="1857BE93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617CEB0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7C8540D8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14:paraId="1F15A32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1C217679" w14:textId="7A843A4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4D50DBC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7896D58" w14:textId="48274028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37263764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1050D777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14:paraId="0866B000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667A9337" w14:textId="2FC988C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2F515FD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44E94A47" w14:textId="1C7C988D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14:paraId="4128A81A" w14:textId="77777777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14:paraId="5027C0FB" w14:textId="77777777"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vAlign w:val="center"/>
          </w:tcPr>
          <w:p w14:paraId="20234C3B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05302E42" w14:textId="6D661EB0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6543F702" w14:textId="77777777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939FBDA" w14:textId="3F5970AA"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114ED1A8" w14:textId="33A02194" w:rsidR="00B547C6" w:rsidRPr="001F08D0" w:rsidRDefault="00B547C6" w:rsidP="00B547C6">
      <w:pPr>
        <w:pStyle w:val="af2"/>
        <w:ind w:left="480" w:hanging="480"/>
      </w:pPr>
      <w:proofErr w:type="gramStart"/>
      <w:r w:rsidRPr="001F08D0">
        <w:rPr>
          <w:rFonts w:hint="eastAsia"/>
        </w:rPr>
        <w:t>註</w:t>
      </w:r>
      <w:proofErr w:type="gramEnd"/>
      <w:r w:rsidRPr="001F08D0">
        <w:rPr>
          <w:rFonts w:hint="eastAsia"/>
        </w:rPr>
        <w:t>：</w:t>
      </w:r>
      <w:r w:rsidRPr="001F08D0">
        <w:rPr>
          <w:rFonts w:hint="eastAsia"/>
        </w:rPr>
        <w:t xml:space="preserve">1. </w:t>
      </w:r>
      <w:r w:rsidRPr="001F08D0">
        <w:rPr>
          <w:rFonts w:hint="eastAsia"/>
        </w:rPr>
        <w:t>每</w:t>
      </w:r>
      <w:r w:rsidRPr="001F08D0">
        <w:t>2</w:t>
      </w:r>
      <w:r w:rsidRPr="001F08D0">
        <w:rPr>
          <w:rFonts w:hint="eastAsia"/>
        </w:rPr>
        <w:t>年至少修訂</w:t>
      </w:r>
      <w:r w:rsidRPr="001F08D0">
        <w:t>1</w:t>
      </w:r>
      <w:r w:rsidRPr="001F08D0">
        <w:rPr>
          <w:rFonts w:hint="eastAsia"/>
        </w:rPr>
        <w:t>次，</w:t>
      </w:r>
      <w:bookmarkStart w:id="9" w:name="_Hlk40689205"/>
      <w:r w:rsidR="00F5288D" w:rsidRPr="001F08D0">
        <w:rPr>
          <w:rFonts w:hint="eastAsia"/>
        </w:rPr>
        <w:t>本文</w:t>
      </w:r>
      <w:r w:rsidRPr="001F08D0">
        <w:rPr>
          <w:rFonts w:hint="eastAsia"/>
        </w:rPr>
        <w:t>部分文件如有變動，應修訂抽換</w:t>
      </w:r>
      <w:r w:rsidR="00F5288D" w:rsidRPr="001F08D0">
        <w:rPr>
          <w:rFonts w:hint="eastAsia"/>
        </w:rPr>
        <w:t>，並於本表註記</w:t>
      </w:r>
      <w:r w:rsidRPr="001F08D0">
        <w:rPr>
          <w:rFonts w:hint="eastAsia"/>
        </w:rPr>
        <w:t>。</w:t>
      </w:r>
      <w:bookmarkEnd w:id="9"/>
    </w:p>
    <w:p w14:paraId="60C5AA40" w14:textId="04DDCF58" w:rsidR="006A7942" w:rsidRPr="001F08D0" w:rsidRDefault="00B547C6" w:rsidP="002B5E18">
      <w:pPr>
        <w:pStyle w:val="af2"/>
        <w:ind w:leftChars="200" w:left="792" w:hangingChars="130" w:hanging="312"/>
      </w:pPr>
      <w:r w:rsidRPr="001F08D0">
        <w:rPr>
          <w:rFonts w:hint="eastAsia"/>
        </w:rPr>
        <w:t xml:space="preserve">2. </w:t>
      </w:r>
      <w:bookmarkStart w:id="10" w:name="_Hlk40689223"/>
      <w:r w:rsidR="00F5288D" w:rsidRPr="001F08D0">
        <w:rPr>
          <w:rFonts w:hint="eastAsia"/>
        </w:rPr>
        <w:t>涉及計畫本文</w:t>
      </w:r>
      <w:r w:rsidRPr="001F08D0">
        <w:rPr>
          <w:rFonts w:hint="eastAsia"/>
        </w:rPr>
        <w:t>修改，</w:t>
      </w:r>
      <w:r w:rsidR="00F5288D" w:rsidRPr="001F08D0">
        <w:rPr>
          <w:rFonts w:hint="eastAsia"/>
        </w:rPr>
        <w:t>應由校長</w:t>
      </w:r>
      <w:r w:rsidRPr="001F08D0">
        <w:rPr>
          <w:rFonts w:hint="eastAsia"/>
        </w:rPr>
        <w:t>召開防災工作會報，向全體教職員工說明修改內容</w:t>
      </w:r>
      <w:r w:rsidR="00F5288D" w:rsidRPr="001F08D0">
        <w:rPr>
          <w:rFonts w:hint="eastAsia"/>
        </w:rPr>
        <w:t>，並於本表註記會報日期</w:t>
      </w:r>
      <w:r w:rsidRPr="001F08D0">
        <w:rPr>
          <w:rFonts w:hint="eastAsia"/>
        </w:rPr>
        <w:t>。</w:t>
      </w:r>
      <w:r w:rsidR="00F5288D" w:rsidRPr="001F08D0">
        <w:rPr>
          <w:rFonts w:hint="eastAsia"/>
        </w:rPr>
        <w:t>無涉計畫修改之</w:t>
      </w:r>
      <w:r w:rsidRPr="001F08D0">
        <w:rPr>
          <w:rFonts w:hint="eastAsia"/>
        </w:rPr>
        <w:t>例行性防災工作會報</w:t>
      </w:r>
      <w:r w:rsidR="00173C4C" w:rsidRPr="001F08D0">
        <w:rPr>
          <w:rFonts w:hint="eastAsia"/>
        </w:rPr>
        <w:t>，</w:t>
      </w:r>
      <w:r w:rsidRPr="001F08D0">
        <w:rPr>
          <w:rFonts w:hint="eastAsia"/>
        </w:rPr>
        <w:t>不須於本表中填寫。</w:t>
      </w:r>
      <w:bookmarkEnd w:id="10"/>
    </w:p>
    <w:bookmarkEnd w:id="8"/>
    <w:p w14:paraId="1487B19C" w14:textId="77777777" w:rsidR="00B365BF" w:rsidRPr="001F08D0" w:rsidRDefault="00B365BF" w:rsidP="00B365BF">
      <w:pPr>
        <w:pStyle w:val="1"/>
        <w:numPr>
          <w:ilvl w:val="0"/>
          <w:numId w:val="0"/>
        </w:numPr>
        <w:spacing w:after="180"/>
        <w:jc w:val="left"/>
        <w:sectPr w:rsidR="00B365BF" w:rsidRPr="001F08D0" w:rsidSect="00333530">
          <w:footerReference w:type="default" r:id="rId8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270355B6" w14:textId="77777777" w:rsidR="001017AB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1" w:name="_Toc32672234"/>
      <w:bookmarkStart w:id="12" w:name="_Toc33105266"/>
      <w:bookmarkStart w:id="13" w:name="_Toc39054950"/>
      <w:bookmarkStart w:id="14" w:name="_Toc45879635"/>
      <w:r w:rsidRPr="001F08D0">
        <w:rPr>
          <w:rFonts w:hint="eastAsia"/>
        </w:rPr>
        <w:lastRenderedPageBreak/>
        <w:t>目錄</w:t>
      </w:r>
      <w:bookmarkEnd w:id="11"/>
      <w:bookmarkEnd w:id="12"/>
      <w:bookmarkEnd w:id="13"/>
      <w:bookmarkEnd w:id="14"/>
      <w:r w:rsidR="00041DFC"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\o "1-1" \h \z \t "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2,2,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3,3" </w:instrText>
      </w:r>
      <w:r w:rsidR="00041DFC" w:rsidRPr="001F08D0">
        <w:rPr>
          <w:szCs w:val="24"/>
        </w:rPr>
        <w:fldChar w:fldCharType="separate"/>
      </w:r>
    </w:p>
    <w:p w14:paraId="6AA48363" w14:textId="1C88BC4E" w:rsid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AB089A">
          <w:rPr>
            <w:rStyle w:val="ae"/>
            <w:rFonts w:hint="eastAsia"/>
            <w:noProof/>
          </w:rPr>
          <w:t>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I</w:t>
        </w:r>
        <w:r w:rsidR="001017AB">
          <w:rPr>
            <w:noProof/>
            <w:webHidden/>
          </w:rPr>
          <w:fldChar w:fldCharType="end"/>
        </w:r>
      </w:hyperlink>
    </w:p>
    <w:p w14:paraId="445163E0" w14:textId="76563D81" w:rsid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AB089A">
          <w:rPr>
            <w:rStyle w:val="ae"/>
            <w:rFonts w:hint="eastAsia"/>
            <w:noProof/>
          </w:rPr>
          <w:t>圖目錄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II</w:t>
        </w:r>
        <w:r w:rsidR="001017AB">
          <w:rPr>
            <w:noProof/>
            <w:webHidden/>
          </w:rPr>
          <w:fldChar w:fldCharType="end"/>
        </w:r>
      </w:hyperlink>
    </w:p>
    <w:p w14:paraId="01716C55" w14:textId="56B00C03" w:rsid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AB089A">
          <w:rPr>
            <w:rStyle w:val="ae"/>
            <w:rFonts w:hint="eastAsia"/>
            <w:noProof/>
          </w:rPr>
          <w:t>表目錄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III</w:t>
        </w:r>
        <w:r w:rsidR="001017AB">
          <w:rPr>
            <w:noProof/>
            <w:webHidden/>
          </w:rPr>
          <w:fldChar w:fldCharType="end"/>
        </w:r>
      </w:hyperlink>
    </w:p>
    <w:p w14:paraId="7755B831" w14:textId="681744F7" w:rsidR="001017AB" w:rsidRDefault="001D7B9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1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前言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2E881C4D" w14:textId="0718F91E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AB089A">
          <w:rPr>
            <w:rStyle w:val="ae"/>
            <w:noProof/>
          </w:rPr>
          <w:t>1.1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依據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36B27596" w14:textId="4A251DCB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AB089A">
          <w:rPr>
            <w:rStyle w:val="ae"/>
            <w:noProof/>
          </w:rPr>
          <w:t>1.2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目的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7755DD7F" w14:textId="265E4566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AB089A">
          <w:rPr>
            <w:rStyle w:val="ae"/>
            <w:noProof/>
          </w:rPr>
          <w:t>1.3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架構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341F4175" w14:textId="53889F76" w:rsidR="001017AB" w:rsidRDefault="001D7B9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2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學校概況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2E1EE3C5" w14:textId="11ACD537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AB089A">
          <w:rPr>
            <w:rStyle w:val="ae"/>
            <w:noProof/>
          </w:rPr>
          <w:t>2.1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校園基本資料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7214D43B" w14:textId="723D86A1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AB089A">
          <w:rPr>
            <w:rStyle w:val="ae"/>
            <w:noProof/>
          </w:rPr>
          <w:t>2.2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校園周邊環境及土地使用狀況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241EC935" w14:textId="12CB4C30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AB089A">
          <w:rPr>
            <w:rStyle w:val="ae"/>
            <w:noProof/>
          </w:rPr>
          <w:t>2.3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校園平面配置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14:paraId="4C19ADC6" w14:textId="707E13E1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AB089A">
          <w:rPr>
            <w:rStyle w:val="ae"/>
            <w:noProof/>
          </w:rPr>
          <w:t>2.4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校園建築物資料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2-4</w:t>
        </w:r>
        <w:r w:rsidR="001017AB">
          <w:rPr>
            <w:noProof/>
            <w:webHidden/>
          </w:rPr>
          <w:fldChar w:fldCharType="end"/>
        </w:r>
      </w:hyperlink>
    </w:p>
    <w:p w14:paraId="102C75A0" w14:textId="7A2CE533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AB089A">
          <w:rPr>
            <w:rStyle w:val="ae"/>
            <w:noProof/>
          </w:rPr>
          <w:t>2.5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校園潛在災害評估及分析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2-39</w:t>
        </w:r>
        <w:r w:rsidR="001017AB">
          <w:rPr>
            <w:noProof/>
            <w:webHidden/>
          </w:rPr>
          <w:fldChar w:fldCharType="end"/>
        </w:r>
      </w:hyperlink>
    </w:p>
    <w:p w14:paraId="14A935CC" w14:textId="6E68633A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AB089A">
          <w:rPr>
            <w:rStyle w:val="ae"/>
            <w:noProof/>
          </w:rPr>
          <w:t>2.6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校園災害防救組織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2-45</w:t>
        </w:r>
        <w:r w:rsidR="001017AB">
          <w:rPr>
            <w:noProof/>
            <w:webHidden/>
          </w:rPr>
          <w:fldChar w:fldCharType="end"/>
        </w:r>
      </w:hyperlink>
    </w:p>
    <w:p w14:paraId="3A818F34" w14:textId="4898F3C2" w:rsidR="001017AB" w:rsidRDefault="001D7B9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3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減災整備階段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175F8B4B" w14:textId="6D717E39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AB089A">
          <w:rPr>
            <w:rStyle w:val="ae"/>
            <w:noProof/>
          </w:rPr>
          <w:t>3.1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編列校園災害防救經費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476F8813" w14:textId="59E0E305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AB089A">
          <w:rPr>
            <w:rStyle w:val="ae"/>
            <w:noProof/>
          </w:rPr>
          <w:t>3.2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校園安全準備工作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1CC413DA" w14:textId="6C6B5261" w:rsidR="001017AB" w:rsidRDefault="001D7B9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校園環境安全自主調查、鑑定與改善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293A4898" w14:textId="112B6B4A" w:rsidR="001017AB" w:rsidRDefault="001D7B9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校園防災地圖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3-2</w:t>
        </w:r>
        <w:r w:rsidR="001017AB">
          <w:rPr>
            <w:noProof/>
            <w:webHidden/>
          </w:rPr>
          <w:fldChar w:fldCharType="end"/>
        </w:r>
      </w:hyperlink>
    </w:p>
    <w:p w14:paraId="3BFFC41D" w14:textId="5BDEDCEA" w:rsidR="001017AB" w:rsidRDefault="001D7B9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AB089A">
          <w:rPr>
            <w:rStyle w:val="ae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noProof/>
          </w:rPr>
          <w:t>1991</w:t>
        </w:r>
        <w:r w:rsidR="001017AB" w:rsidRPr="00AB089A">
          <w:rPr>
            <w:rStyle w:val="ae"/>
            <w:rFonts w:hint="eastAsia"/>
            <w:noProof/>
          </w:rPr>
          <w:t>報平安留言平臺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3-4</w:t>
        </w:r>
        <w:r w:rsidR="001017AB">
          <w:rPr>
            <w:noProof/>
            <w:webHidden/>
          </w:rPr>
          <w:fldChar w:fldCharType="end"/>
        </w:r>
      </w:hyperlink>
    </w:p>
    <w:p w14:paraId="5E135EA8" w14:textId="6B24A18C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AB089A">
          <w:rPr>
            <w:rStyle w:val="ae"/>
            <w:noProof/>
          </w:rPr>
          <w:t>3.3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應變器材及支援單位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28232FDF" w14:textId="495A65CE" w:rsidR="001017AB" w:rsidRDefault="001D7B9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災害應變器材整備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68F03382" w14:textId="24DD7ACD" w:rsidR="001017AB" w:rsidRDefault="001D7B94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支援單位聯絡清冊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61F4F697" w14:textId="68AD0F7B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AB089A">
          <w:rPr>
            <w:rStyle w:val="ae"/>
            <w:noProof/>
          </w:rPr>
          <w:t>3.4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校園災害防救教育訓練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0DA4DC12" w14:textId="4007CB01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AB089A">
          <w:rPr>
            <w:rStyle w:val="ae"/>
            <w:noProof/>
          </w:rPr>
          <w:t>3.5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校園災害防救演練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089B5085" w14:textId="5B0FA570" w:rsidR="001017AB" w:rsidRDefault="001D7B9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4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14:paraId="496CB7B6" w14:textId="03B3E094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AB089A">
          <w:rPr>
            <w:rStyle w:val="ae"/>
            <w:noProof/>
          </w:rPr>
          <w:t>4.1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校園災害應變流程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14:paraId="6AD0A033" w14:textId="79470A3D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AB089A">
          <w:rPr>
            <w:rStyle w:val="ae"/>
            <w:noProof/>
          </w:rPr>
          <w:t>4.2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災害通報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4-7</w:t>
        </w:r>
        <w:r w:rsidR="001017AB">
          <w:rPr>
            <w:noProof/>
            <w:webHidden/>
          </w:rPr>
          <w:fldChar w:fldCharType="end"/>
        </w:r>
      </w:hyperlink>
    </w:p>
    <w:p w14:paraId="609EB19F" w14:textId="5946E66E" w:rsidR="001017AB" w:rsidRDefault="001D7B94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5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復原重建階段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43110C95" w14:textId="5D063D52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AB089A">
          <w:rPr>
            <w:rStyle w:val="ae"/>
            <w:noProof/>
          </w:rPr>
          <w:t>5.1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受災師生心靈輔導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001C9895" w14:textId="57BD9EC5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AB089A">
          <w:rPr>
            <w:rStyle w:val="ae"/>
            <w:noProof/>
          </w:rPr>
          <w:t>5.2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學校環境衛生及設施設備維護與修繕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6416478C" w14:textId="084FCAE1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AB089A">
          <w:rPr>
            <w:rStyle w:val="ae"/>
            <w:noProof/>
          </w:rPr>
          <w:t>5.3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學生復課計畫、補課計畫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45C3A146" w14:textId="01EF3BED" w:rsidR="001017AB" w:rsidRDefault="001D7B94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AB089A">
          <w:rPr>
            <w:rStyle w:val="ae"/>
            <w:noProof/>
          </w:rPr>
          <w:t>5.4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供水與供電等緊急處理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215603">
          <w:rPr>
            <w:noProof/>
            <w:webHidden/>
          </w:rPr>
          <w:t>5-4</w:t>
        </w:r>
        <w:r w:rsidR="001017AB">
          <w:rPr>
            <w:noProof/>
            <w:webHidden/>
          </w:rPr>
          <w:fldChar w:fldCharType="end"/>
        </w:r>
      </w:hyperlink>
    </w:p>
    <w:p w14:paraId="5024A600" w14:textId="4DC453BC" w:rsidR="00F870E0" w:rsidRPr="001F08D0" w:rsidRDefault="00041DFC" w:rsidP="00B35A56">
      <w:pPr>
        <w:pStyle w:val="1"/>
        <w:numPr>
          <w:ilvl w:val="0"/>
          <w:numId w:val="0"/>
        </w:numPr>
        <w:spacing w:after="180"/>
      </w:pPr>
      <w:r w:rsidRPr="001F08D0">
        <w:fldChar w:fldCharType="end"/>
      </w:r>
      <w:r w:rsidR="00D256B9" w:rsidRPr="001F08D0">
        <w:br w:type="page"/>
      </w:r>
      <w:bookmarkStart w:id="15" w:name="_Toc32672235"/>
      <w:bookmarkStart w:id="16" w:name="_Toc33105267"/>
      <w:bookmarkStart w:id="17" w:name="_Toc39054951"/>
      <w:bookmarkStart w:id="18" w:name="_Toc45879636"/>
      <w:r w:rsidR="00F870E0" w:rsidRPr="001F08D0">
        <w:rPr>
          <w:rFonts w:hint="eastAsia"/>
        </w:rPr>
        <w:lastRenderedPageBreak/>
        <w:t>圖目錄</w:t>
      </w:r>
      <w:bookmarkEnd w:id="15"/>
      <w:bookmarkEnd w:id="16"/>
      <w:bookmarkEnd w:id="17"/>
      <w:bookmarkEnd w:id="18"/>
    </w:p>
    <w:p w14:paraId="03069383" w14:textId="25BDC788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szCs w:val="24"/>
        </w:rPr>
        <w:fldChar w:fldCharType="begin"/>
      </w:r>
      <w:r w:rsidRPr="001F08D0">
        <w:rPr>
          <w:szCs w:val="24"/>
        </w:rPr>
        <w:instrText xml:space="preserve"> TOC \h \z \t "</w:instrText>
      </w:r>
      <w:r w:rsidRPr="001F08D0">
        <w:rPr>
          <w:rFonts w:hint="eastAsia"/>
          <w:szCs w:val="24"/>
        </w:rPr>
        <w:instrText>圖名稱</w:instrText>
      </w:r>
      <w:r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1.1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1-1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E55ADD5" w14:textId="1B4A2DE7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7FA826C" w14:textId="44DFB554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06A42FF" w14:textId="01FBF933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2-39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79921B5" w14:textId="5296F7C3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8AED3E6" w14:textId="4EFE325F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60412C5" w14:textId="7A2A120B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3550DED7" w14:textId="014669C5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7A81BEAF" w14:textId="0DF3DCD7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7D44F2" w14:textId="483E371C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6CADE0C" w14:textId="28AE8D70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1017AB">
          <w:rPr>
            <w:rStyle w:val="ae"/>
            <w:b w:val="0"/>
            <w:bCs w:val="0"/>
            <w:noProof/>
          </w:rPr>
          <w:t>1991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FB51594" w14:textId="57A75A4F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4-1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109907A" w14:textId="22F45B1A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4-7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3B0C130" w14:textId="76F87D9F" w:rsidR="00B365BF" w:rsidRPr="001F08D0" w:rsidRDefault="00041DFC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14:paraId="52F75A0E" w14:textId="062214FD"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19" w:name="_Toc32672236"/>
      <w:bookmarkStart w:id="20" w:name="_Toc33105268"/>
      <w:bookmarkStart w:id="21" w:name="_Toc39054952"/>
      <w:bookmarkStart w:id="22" w:name="_Toc45879637"/>
      <w:r w:rsidRPr="001F08D0">
        <w:rPr>
          <w:rFonts w:hint="eastAsia"/>
        </w:rPr>
        <w:lastRenderedPageBreak/>
        <w:t>表目錄</w:t>
      </w:r>
      <w:bookmarkEnd w:id="19"/>
      <w:bookmarkEnd w:id="20"/>
      <w:bookmarkEnd w:id="21"/>
      <w:bookmarkEnd w:id="22"/>
    </w:p>
    <w:p w14:paraId="62AEDC25" w14:textId="252DD645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b w:val="0"/>
          <w:bCs w:val="0"/>
          <w:szCs w:val="24"/>
        </w:rPr>
        <w:fldChar w:fldCharType="begin"/>
      </w:r>
      <w:r w:rsidRPr="001F08D0">
        <w:rPr>
          <w:b w:val="0"/>
          <w:bCs w:val="0"/>
          <w:szCs w:val="24"/>
        </w:rPr>
        <w:instrText xml:space="preserve"> TOC \h \z \t "</w:instrText>
      </w:r>
      <w:r w:rsidRPr="001F08D0">
        <w:rPr>
          <w:rFonts w:hint="eastAsia"/>
          <w:b w:val="0"/>
          <w:bCs w:val="0"/>
          <w:szCs w:val="24"/>
        </w:rPr>
        <w:instrText>表名稱</w:instrText>
      </w:r>
      <w:r w:rsidRPr="001F08D0">
        <w:rPr>
          <w:b w:val="0"/>
          <w:bCs w:val="0"/>
          <w:szCs w:val="24"/>
        </w:rPr>
        <w:instrText xml:space="preserve">,1" </w:instrText>
      </w:r>
      <w:r w:rsidRPr="001F08D0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5B14F59" w14:textId="6BDBAAB8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3E02DD" w14:textId="5D3D69BF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56262">
          <w:rPr>
            <w:rStyle w:val="ae"/>
            <w:b w:val="0"/>
            <w:bCs w:val="0"/>
            <w:noProof/>
          </w:rPr>
          <w:t>2.</w:t>
        </w:r>
        <w:r w:rsidR="00156262">
          <w:rPr>
            <w:rStyle w:val="ae"/>
            <w:rFonts w:hint="eastAsia"/>
            <w:b w:val="0"/>
            <w:bCs w:val="0"/>
            <w:noProof/>
          </w:rPr>
          <w:t>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實驗室現況資料表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2-31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C00C9F4" w14:textId="06684B42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</w:t>
        </w:r>
        <w:r w:rsidR="00156262">
          <w:rPr>
            <w:rStyle w:val="ae"/>
            <w:rFonts w:hint="eastAsia"/>
            <w:b w:val="0"/>
            <w:bCs w:val="0"/>
            <w:noProof/>
          </w:rPr>
          <w:t>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2-40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5505E2D" w14:textId="4293FFD9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</w:t>
        </w:r>
        <w:r w:rsidR="00D539FD">
          <w:rPr>
            <w:rStyle w:val="ae"/>
            <w:rFonts w:hint="eastAsia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1017AB">
          <w:rPr>
            <w:rStyle w:val="ae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739913B" w14:textId="007F1B7F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</w:t>
        </w:r>
        <w:r w:rsidR="00D539FD">
          <w:rPr>
            <w:rStyle w:val="ae"/>
            <w:rFonts w:hint="eastAsia"/>
            <w:b w:val="0"/>
            <w:bCs w:val="0"/>
            <w:noProof/>
          </w:rPr>
          <w:t>6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68556B5" w14:textId="0C9B4A07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</w:t>
        </w:r>
        <w:r w:rsidR="00D539FD">
          <w:rPr>
            <w:rStyle w:val="ae"/>
            <w:rFonts w:hint="eastAsia"/>
            <w:b w:val="0"/>
            <w:bCs w:val="0"/>
            <w:noProof/>
          </w:rPr>
          <w:t>7</w:t>
        </w:r>
        <w:r w:rsidR="001017AB" w:rsidRPr="001017AB">
          <w:rPr>
            <w:rStyle w:val="ae"/>
            <w:b w:val="0"/>
            <w:bCs w:val="0"/>
            <w:noProof/>
          </w:rPr>
          <w:t>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2-48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45C222A" w14:textId="3D953EF9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</w:t>
        </w:r>
        <w:r w:rsidR="00D539FD">
          <w:rPr>
            <w:rStyle w:val="ae"/>
            <w:rFonts w:hint="eastAsia"/>
            <w:b w:val="0"/>
            <w:bCs w:val="0"/>
            <w:noProof/>
          </w:rPr>
          <w:t>7</w:t>
        </w:r>
        <w:r w:rsidR="001017AB" w:rsidRPr="001017AB">
          <w:rPr>
            <w:rStyle w:val="ae"/>
            <w:b w:val="0"/>
            <w:bCs w:val="0"/>
            <w:noProof/>
          </w:rPr>
          <w:t>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緊急應變任務分工表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2-50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7A6F7793" w14:textId="7EF6AAB3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14B3E43" w14:textId="00E4E304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3-8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EA04D8E" w14:textId="736C80B6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4-2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6CC29C9" w14:textId="2B50E63F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4-8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16BDEC3" w14:textId="17AA0815" w:rsidR="001017AB" w:rsidRPr="001017AB" w:rsidRDefault="001D7B9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5.1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215603">
          <w:rPr>
            <w:b w:val="0"/>
            <w:bCs w:val="0"/>
            <w:noProof/>
            <w:webHidden/>
          </w:rPr>
          <w:t>5-2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D919001" w14:textId="424D910B" w:rsidR="000A0B68" w:rsidRPr="001F08D0" w:rsidRDefault="00041DFC" w:rsidP="00FB6AD6">
      <w:r w:rsidRPr="001F08D0">
        <w:fldChar w:fldCharType="end"/>
      </w:r>
    </w:p>
    <w:p w14:paraId="1951C8D5" w14:textId="028F2DFC" w:rsidR="00B86590" w:rsidRPr="001F08D0" w:rsidRDefault="00B86590">
      <w:pPr>
        <w:widowControl/>
        <w:adjustRightInd/>
        <w:snapToGrid/>
      </w:pPr>
    </w:p>
    <w:p w14:paraId="73529D2A" w14:textId="77777777" w:rsidR="00041DFC" w:rsidRPr="001F08D0" w:rsidRDefault="00041DFC" w:rsidP="00D256B9"/>
    <w:p w14:paraId="26522885" w14:textId="77777777"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9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C51291C" w14:textId="303B4A84" w:rsidR="00B365BF" w:rsidRPr="001F08D0" w:rsidRDefault="000546C2" w:rsidP="00B365BF">
      <w:pPr>
        <w:pStyle w:val="1"/>
        <w:spacing w:after="180"/>
      </w:pPr>
      <w:bookmarkStart w:id="23" w:name="_Toc39054953"/>
      <w:bookmarkStart w:id="24" w:name="_Toc45879638"/>
      <w:r w:rsidRPr="001F08D0">
        <w:rPr>
          <w:rFonts w:hint="eastAsia"/>
        </w:rPr>
        <w:lastRenderedPageBreak/>
        <w:t>前言</w:t>
      </w:r>
      <w:bookmarkEnd w:id="23"/>
      <w:bookmarkEnd w:id="24"/>
    </w:p>
    <w:p w14:paraId="306D522B" w14:textId="4A0E0FC8" w:rsidR="00B365BF" w:rsidRPr="001F08D0" w:rsidRDefault="007F7814" w:rsidP="007F7814">
      <w:pPr>
        <w:pStyle w:val="2"/>
        <w:spacing w:before="180" w:after="180"/>
      </w:pPr>
      <w:bookmarkStart w:id="25" w:name="_Toc39054954"/>
      <w:bookmarkStart w:id="26" w:name="_Toc45879639"/>
      <w:r w:rsidRPr="001F08D0">
        <w:rPr>
          <w:rFonts w:hint="eastAsia"/>
        </w:rPr>
        <w:t>依據</w:t>
      </w:r>
      <w:bookmarkEnd w:id="25"/>
      <w:bookmarkEnd w:id="26"/>
    </w:p>
    <w:p w14:paraId="420E8FDC" w14:textId="5778FC23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14:paraId="1FE8C1A1" w14:textId="165D67C1"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14:paraId="7F8A7213" w14:textId="6912C244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14:paraId="7D4750AA" w14:textId="235E3CB5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14:paraId="5158149A" w14:textId="7B5BAABB" w:rsidR="007F7814" w:rsidRPr="001F08D0" w:rsidRDefault="007F7814" w:rsidP="007F7814">
      <w:pPr>
        <w:pStyle w:val="2"/>
        <w:spacing w:before="180" w:after="180"/>
      </w:pPr>
      <w:bookmarkStart w:id="27" w:name="_Toc39054955"/>
      <w:bookmarkStart w:id="28" w:name="_Toc45879640"/>
      <w:r w:rsidRPr="001F08D0">
        <w:rPr>
          <w:rFonts w:hint="eastAsia"/>
        </w:rPr>
        <w:t>目的</w:t>
      </w:r>
      <w:bookmarkEnd w:id="27"/>
      <w:bookmarkEnd w:id="28"/>
    </w:p>
    <w:p w14:paraId="651670F0" w14:textId="3193214E"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29" w:name="_Hlk32417840"/>
      <w:r w:rsidRPr="001F08D0">
        <w:rPr>
          <w:rFonts w:hint="eastAsia"/>
        </w:rPr>
        <w:t>「校園災害防救計畫」（以下簡稱本計畫）</w:t>
      </w:r>
      <w:bookmarkEnd w:id="29"/>
      <w:r w:rsidR="004328B6" w:rsidRPr="001F08D0">
        <w:rPr>
          <w:rFonts w:hint="eastAsia"/>
        </w:rPr>
        <w:t>。</w:t>
      </w:r>
      <w:bookmarkStart w:id="30" w:name="_Hlk32841903"/>
      <w:bookmarkStart w:id="31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32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33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</w:t>
      </w:r>
      <w:proofErr w:type="gramStart"/>
      <w:r w:rsidR="001F7A5E" w:rsidRPr="001F08D0">
        <w:rPr>
          <w:rFonts w:hint="eastAsia"/>
        </w:rPr>
        <w:t>釐</w:t>
      </w:r>
      <w:proofErr w:type="gramEnd"/>
      <w:r w:rsidR="001F7A5E" w:rsidRPr="001F08D0">
        <w:rPr>
          <w:rFonts w:hint="eastAsia"/>
        </w:rPr>
        <w:t>清各階段所</w:t>
      </w:r>
      <w:bookmarkStart w:id="34" w:name="_Hlk40448753"/>
      <w:r w:rsidR="001F7A5E" w:rsidRPr="001F08D0">
        <w:rPr>
          <w:rFonts w:hint="eastAsia"/>
        </w:rPr>
        <w:t>須</w:t>
      </w:r>
      <w:bookmarkEnd w:id="34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32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30"/>
    </w:p>
    <w:p w14:paraId="308C0F24" w14:textId="584BBFBC" w:rsidR="007F7814" w:rsidRPr="001F08D0" w:rsidRDefault="00B773E4" w:rsidP="007F7814">
      <w:pPr>
        <w:pStyle w:val="2"/>
        <w:spacing w:before="180" w:after="180"/>
      </w:pPr>
      <w:bookmarkStart w:id="35" w:name="_Toc39054956"/>
      <w:bookmarkStart w:id="36" w:name="_Toc45879641"/>
      <w:bookmarkEnd w:id="31"/>
      <w:bookmarkEnd w:id="33"/>
      <w:r w:rsidRPr="001F08D0">
        <w:rPr>
          <w:rFonts w:hint="eastAsia"/>
        </w:rPr>
        <w:t>架構</w:t>
      </w:r>
      <w:bookmarkStart w:id="37" w:name="_Ref531641922"/>
      <w:bookmarkStart w:id="38" w:name="_Toc11163072"/>
      <w:bookmarkEnd w:id="35"/>
      <w:bookmarkEnd w:id="36"/>
    </w:p>
    <w:p w14:paraId="2EC8271C" w14:textId="6361ACD4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1</w:t>
      </w:r>
      <w:r w:rsidR="00215603" w:rsidRPr="001F08D0">
        <w:t>.</w:t>
      </w:r>
      <w:r w:rsidR="00215603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14:paraId="0DF3028E" w14:textId="78701B00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39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39"/>
    </w:p>
    <w:p w14:paraId="334883F3" w14:textId="1E77920E"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14:paraId="68629285" w14:textId="3E12A3EC" w:rsidR="000642CA" w:rsidRPr="001F08D0" w:rsidRDefault="00A8583F" w:rsidP="0051602D">
      <w:pPr>
        <w:pStyle w:val="aff0"/>
      </w:pPr>
      <w:r w:rsidRPr="001F08D0">
        <w:drawing>
          <wp:inline distT="0" distB="0" distL="0" distR="0" wp14:anchorId="2E216892" wp14:editId="7CCB1F5E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AA76B" w14:textId="379DBF2D" w:rsidR="00D7405F" w:rsidRPr="001F08D0" w:rsidRDefault="00F24C72" w:rsidP="00BB0410">
      <w:pPr>
        <w:pStyle w:val="aff"/>
      </w:pPr>
      <w:bookmarkStart w:id="40" w:name="_Ref17194117"/>
      <w:bookmarkStart w:id="41" w:name="_Toc45879679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1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40"/>
      <w:r w:rsidR="000546C2" w:rsidRPr="001F08D0">
        <w:rPr>
          <w:rFonts w:hint="eastAsia"/>
        </w:rPr>
        <w:t xml:space="preserve">　校園災害防救計畫架構圖</w:t>
      </w:r>
      <w:bookmarkEnd w:id="41"/>
    </w:p>
    <w:p w14:paraId="05A29EF2" w14:textId="4AB852E6"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0E017B98" w14:textId="2D92D523" w:rsidR="0098723D" w:rsidRPr="001F08D0" w:rsidRDefault="00D302D5" w:rsidP="00B365BF">
      <w:pPr>
        <w:pStyle w:val="1"/>
        <w:spacing w:after="180"/>
      </w:pPr>
      <w:bookmarkStart w:id="42" w:name="_Toc39054957"/>
      <w:bookmarkStart w:id="43" w:name="_Toc45879642"/>
      <w:r w:rsidRPr="001F08D0">
        <w:rPr>
          <w:rFonts w:hint="eastAsia"/>
        </w:rPr>
        <w:lastRenderedPageBreak/>
        <w:t>學校概況</w:t>
      </w:r>
      <w:bookmarkEnd w:id="37"/>
      <w:bookmarkEnd w:id="38"/>
      <w:bookmarkEnd w:id="42"/>
      <w:bookmarkEnd w:id="43"/>
    </w:p>
    <w:p w14:paraId="18DFCF2A" w14:textId="5D759B4B" w:rsidR="00073BF2" w:rsidRPr="001F08D0" w:rsidRDefault="008D7261" w:rsidP="00004D16">
      <w:pPr>
        <w:pStyle w:val="2"/>
        <w:spacing w:before="180" w:after="180"/>
      </w:pPr>
      <w:bookmarkStart w:id="44" w:name="_Toc11163073"/>
      <w:bookmarkStart w:id="45" w:name="_Toc39054958"/>
      <w:bookmarkStart w:id="46" w:name="_Toc45879643"/>
      <w:r w:rsidRPr="001F08D0">
        <w:rPr>
          <w:rFonts w:hint="eastAsia"/>
        </w:rPr>
        <w:t>校園基本資料</w:t>
      </w:r>
      <w:bookmarkEnd w:id="44"/>
      <w:bookmarkEnd w:id="45"/>
      <w:bookmarkEnd w:id="46"/>
    </w:p>
    <w:p w14:paraId="27C32B41" w14:textId="6A6675ED"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2</w:t>
      </w:r>
      <w:r w:rsidR="00215603" w:rsidRPr="001F08D0">
        <w:t>.</w:t>
      </w:r>
      <w:r w:rsidR="00215603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</w:t>
      </w:r>
      <w:proofErr w:type="gramStart"/>
      <w:r w:rsidR="00964619" w:rsidRPr="001F08D0">
        <w:rPr>
          <w:rFonts w:hint="eastAsia"/>
        </w:rPr>
        <w:t>以利災時</w:t>
      </w:r>
      <w:proofErr w:type="gramEnd"/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47" w:name="_Ref17202161"/>
      <w:bookmarkStart w:id="48" w:name="_Ref25417759"/>
      <w:bookmarkStart w:id="49" w:name="_Ref18575495"/>
      <w:bookmarkStart w:id="50" w:name="_Ref20402050"/>
      <w:bookmarkStart w:id="51" w:name="_Toc11163075"/>
    </w:p>
    <w:p w14:paraId="7D60ACEA" w14:textId="77777777" w:rsidR="000E120E" w:rsidRPr="001F08D0" w:rsidRDefault="000E120E" w:rsidP="000E120E">
      <w:pPr>
        <w:pStyle w:val="2"/>
        <w:spacing w:before="180" w:after="180"/>
      </w:pPr>
      <w:bookmarkStart w:id="52" w:name="_Hlk32504589"/>
      <w:bookmarkStart w:id="53" w:name="_Toc39054959"/>
      <w:bookmarkStart w:id="54" w:name="_Toc45879644"/>
      <w:r w:rsidRPr="001F08D0">
        <w:rPr>
          <w:rFonts w:hint="eastAsia"/>
        </w:rPr>
        <w:t>校園周邊環境及土地使用狀況</w:t>
      </w:r>
      <w:bookmarkEnd w:id="52"/>
      <w:bookmarkEnd w:id="53"/>
      <w:bookmarkEnd w:id="54"/>
    </w:p>
    <w:p w14:paraId="00D68FD6" w14:textId="496AB06A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校園周邊道路圖［</w:t>
      </w:r>
      <w:r w:rsidRPr="001F08D0">
        <w:fldChar w:fldCharType="begin"/>
      </w:r>
      <w:r w:rsidRPr="001F08D0">
        <w:instrText xml:space="preserve"> REF _Ref17362453 \h  \* MERGEFORMAT </w:instrText>
      </w:r>
      <w:r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2</w:t>
      </w:r>
      <w:r w:rsidR="00215603" w:rsidRPr="001F08D0">
        <w:t>.</w:t>
      </w:r>
      <w:r w:rsidR="00215603">
        <w:t>1</w:t>
      </w:r>
      <w:r w:rsidRPr="001F08D0"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1F08D0">
        <w:rPr>
          <w:rFonts w:hint="eastAsia"/>
        </w:rPr>
        <w:t>及鄰外道路</w:t>
      </w:r>
      <w:proofErr w:type="gramEnd"/>
      <w:r w:rsidR="003525E7" w:rsidRPr="001F08D0">
        <w:rPr>
          <w:rFonts w:hint="eastAsia"/>
        </w:rPr>
        <w:t>，</w:t>
      </w:r>
      <w:r w:rsidRPr="001F08D0">
        <w:rPr>
          <w:rFonts w:hint="eastAsia"/>
        </w:rPr>
        <w:t>執行相關應變作為。</w:t>
      </w:r>
    </w:p>
    <w:p w14:paraId="4258BDEA" w14:textId="77777777" w:rsidR="000E120E" w:rsidRPr="001F08D0" w:rsidRDefault="000E120E" w:rsidP="000E120E">
      <w:pPr>
        <w:pStyle w:val="2"/>
        <w:spacing w:before="180" w:after="180"/>
      </w:pPr>
      <w:bookmarkStart w:id="55" w:name="_Toc45879645"/>
      <w:r w:rsidRPr="001F08D0">
        <w:rPr>
          <w:rFonts w:hint="eastAsia"/>
        </w:rPr>
        <w:t>校園平面配置</w:t>
      </w:r>
      <w:bookmarkEnd w:id="55"/>
    </w:p>
    <w:p w14:paraId="3975C448" w14:textId="560DF97E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校園平面配置圖［</w:t>
      </w:r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2</w:t>
      </w:r>
      <w:r w:rsidR="00215603" w:rsidRPr="001F08D0">
        <w:t>.</w:t>
      </w:r>
      <w:r w:rsidR="00215603">
        <w:t>2</w:t>
      </w:r>
      <w:r w:rsidRPr="001F08D0"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</w:t>
      </w:r>
      <w:proofErr w:type="gramStart"/>
      <w:r w:rsidRPr="001F08D0">
        <w:rPr>
          <w:rFonts w:hint="eastAsia"/>
        </w:rPr>
        <w:t>及鄰外道路</w:t>
      </w:r>
      <w:proofErr w:type="gramEnd"/>
      <w:r w:rsidRPr="001F08D0">
        <w:rPr>
          <w:rFonts w:hint="eastAsia"/>
        </w:rPr>
        <w:t>，判</w:t>
      </w:r>
      <w:proofErr w:type="gramStart"/>
      <w:r w:rsidRPr="001F08D0">
        <w:rPr>
          <w:rFonts w:hint="eastAsia"/>
        </w:rPr>
        <w:t>讀圖資及</w:t>
      </w:r>
      <w:proofErr w:type="gramEnd"/>
      <w:r w:rsidRPr="001F08D0">
        <w:rPr>
          <w:rFonts w:hint="eastAsia"/>
        </w:rPr>
        <w:t>相對位置，以利執行相關應變作為。</w:t>
      </w:r>
    </w:p>
    <w:p w14:paraId="22109AAB" w14:textId="79D532ED" w:rsidR="006B44B4" w:rsidRPr="001F08D0" w:rsidRDefault="00F24C72" w:rsidP="00FF7461">
      <w:pPr>
        <w:pStyle w:val="af7"/>
        <w:spacing w:before="180" w:after="36"/>
      </w:pPr>
      <w:bookmarkStart w:id="56" w:name="_Ref32658686"/>
      <w:bookmarkStart w:id="57" w:name="_Toc45879692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47"/>
      <w:bookmarkEnd w:id="48"/>
      <w:bookmarkEnd w:id="56"/>
      <w:r w:rsidR="006B44B4" w:rsidRPr="001F08D0">
        <w:rPr>
          <w:rFonts w:hint="eastAsia"/>
        </w:rPr>
        <w:t xml:space="preserve">　學校基本資料</w:t>
      </w:r>
      <w:bookmarkEnd w:id="49"/>
      <w:r w:rsidR="004328B6" w:rsidRPr="001F08D0">
        <w:rPr>
          <w:rFonts w:hint="eastAsia"/>
        </w:rPr>
        <w:t>表</w:t>
      </w:r>
      <w:bookmarkEnd w:id="50"/>
      <w:bookmarkEnd w:id="57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4"/>
        <w:gridCol w:w="1417"/>
        <w:gridCol w:w="1134"/>
        <w:gridCol w:w="1843"/>
        <w:gridCol w:w="1701"/>
        <w:gridCol w:w="878"/>
      </w:tblGrid>
      <w:tr w:rsidR="001F08D0" w:rsidRPr="001F08D0" w14:paraId="5D0ACEA9" w14:textId="77777777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720A5661" w14:textId="71B2AFB1" w:rsidR="006B44B4" w:rsidRPr="001F08D0" w:rsidRDefault="006B44B4" w:rsidP="007A275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58" w:name="_Hlk32660465"/>
            <w:r w:rsidRPr="001F08D0">
              <w:rPr>
                <w:rFonts w:hint="eastAsia"/>
                <w:b/>
                <w:color w:val="auto"/>
              </w:rPr>
              <w:t>學校</w:t>
            </w:r>
            <w:r w:rsidR="00017BED" w:rsidRPr="001F08D0">
              <w:rPr>
                <w:rFonts w:hint="eastAsia"/>
                <w:b/>
                <w:color w:val="auto"/>
              </w:rPr>
              <w:t>全銜</w:t>
            </w:r>
          </w:p>
        </w:tc>
        <w:tc>
          <w:tcPr>
            <w:tcW w:w="6973" w:type="dxa"/>
            <w:gridSpan w:val="5"/>
            <w:vAlign w:val="center"/>
          </w:tcPr>
          <w:p w14:paraId="11A0B34A" w14:textId="69F67037" w:rsidR="006B44B4" w:rsidRPr="001F08D0" w:rsidRDefault="00CE4075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桃園市立楊梅國民中學</w:t>
            </w:r>
          </w:p>
        </w:tc>
      </w:tr>
      <w:tr w:rsidR="001F08D0" w:rsidRPr="001F08D0" w14:paraId="030BEB1B" w14:textId="77777777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02A70CC1" w14:textId="5A6D9173"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6973" w:type="dxa"/>
            <w:gridSpan w:val="5"/>
            <w:vAlign w:val="center"/>
          </w:tcPr>
          <w:p w14:paraId="5DA0F60B" w14:textId="1855431A" w:rsidR="006B44B4" w:rsidRPr="001F08D0" w:rsidRDefault="00CE4075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桃園市楊梅區校前路</w:t>
            </w:r>
            <w:r>
              <w:rPr>
                <w:rFonts w:hint="eastAsia"/>
                <w:color w:val="auto"/>
                <w:lang w:eastAsia="zh-HK"/>
              </w:rPr>
              <w:t>149</w:t>
            </w:r>
            <w:r>
              <w:rPr>
                <w:rFonts w:hint="eastAsia"/>
                <w:color w:val="auto"/>
                <w:lang w:eastAsia="zh-HK"/>
              </w:rPr>
              <w:t>號</w:t>
            </w:r>
          </w:p>
        </w:tc>
      </w:tr>
      <w:tr w:rsidR="001F08D0" w:rsidRPr="001F08D0" w14:paraId="29FB5C93" w14:textId="77777777" w:rsidTr="00BB0410">
        <w:trPr>
          <w:trHeight w:val="20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6311358" w14:textId="38188B2A" w:rsidR="006A4C31" w:rsidRPr="001F08D0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43BFE126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332D41E7" w14:textId="3C80DC71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6A45FF40" w14:textId="511CC946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579" w:type="dxa"/>
            <w:gridSpan w:val="2"/>
            <w:shd w:val="clear" w:color="auto" w:fill="D9D9D9" w:themeFill="background1" w:themeFillShade="D9"/>
            <w:vAlign w:val="center"/>
          </w:tcPr>
          <w:p w14:paraId="1A5E2D44" w14:textId="61FF88EB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14:paraId="528E473B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4247DFF7" w14:textId="12811C1C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A67DC5F" w14:textId="3E85208E" w:rsidR="00DB37B6" w:rsidRPr="001F08D0" w:rsidRDefault="00CE4075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賴正宗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7E19F4" w14:textId="31E98935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F969D4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9B67FA1" w14:textId="351B954B" w:rsidR="00DB37B6" w:rsidRPr="001F08D0" w:rsidDel="00BA3AEE" w:rsidRDefault="00CF704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5D48FB">
              <w:rPr>
                <w:rFonts w:hint="eastAsia"/>
              </w:rPr>
              <w:t>0</w:t>
            </w:r>
            <w:r w:rsidRPr="005D48FB">
              <w:t>916-043-569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794B2318" w14:textId="15BBEF6C" w:rsidR="00DB37B6" w:rsidRPr="00D56A2F" w:rsidRDefault="00D56A2F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  <w:r w:rsidRPr="00D56A2F">
              <w:rPr>
                <w:rFonts w:hint="eastAsia"/>
                <w:bCs/>
                <w:color w:val="auto"/>
                <w:sz w:val="22"/>
                <w:szCs w:val="22"/>
              </w:rPr>
              <w:t>b</w:t>
            </w:r>
            <w:r w:rsidRPr="00D56A2F">
              <w:rPr>
                <w:bCs/>
                <w:color w:val="auto"/>
                <w:sz w:val="22"/>
                <w:szCs w:val="22"/>
              </w:rPr>
              <w:t>bspingu@yahoo.com.tw</w:t>
            </w:r>
          </w:p>
        </w:tc>
      </w:tr>
      <w:tr w:rsidR="00DB37B6" w:rsidRPr="001F08D0" w14:paraId="2775FE4A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3CC69F65" w14:textId="21F628B8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2ADDAF33" w14:textId="58626496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1596F246" w14:textId="3DB29AE8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AD92A7D" w14:textId="1F24B775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583FED0D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4AEDE274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B1B4932" w14:textId="5E9EC7FD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D3DC2E" w14:textId="41DDA9B3" w:rsidR="00DB37B6" w:rsidRPr="001F08D0" w:rsidRDefault="00941EB1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張秉謙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AB2A275" w14:textId="70A031B6" w:rsidR="00DB37B6" w:rsidRPr="001F08D0" w:rsidRDefault="00941EB1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總務主任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0F42DC" w14:textId="2D34B210" w:rsidR="00DB37B6" w:rsidRPr="001F08D0" w:rsidRDefault="003059F9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EF67E3">
              <w:rPr>
                <w:rFonts w:hint="eastAsia"/>
              </w:rPr>
              <w:t>0928-207-238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7E84E263" w14:textId="0E96076E" w:rsidR="00DB37B6" w:rsidRPr="001F08D0" w:rsidRDefault="0023712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jerry720@ms.tyc.edu.tw</w:t>
            </w:r>
          </w:p>
        </w:tc>
      </w:tr>
      <w:tr w:rsidR="00DB37B6" w:rsidRPr="001F08D0" w14:paraId="2986C27D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3CE068E0" w14:textId="50F31A24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243C5C" w14:textId="5477D099" w:rsidR="00DB37B6" w:rsidRPr="001F08D0" w:rsidRDefault="00941EB1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陳文傑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2C46DF" w14:textId="55B5AF9B" w:rsidR="00DB37B6" w:rsidRPr="001F08D0" w:rsidRDefault="00941EB1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事務組長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AA7D4B8" w14:textId="357F9309" w:rsidR="00DB37B6" w:rsidRPr="001F08D0" w:rsidRDefault="003059F9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EF67E3">
              <w:rPr>
                <w:rFonts w:hint="eastAsia"/>
              </w:rPr>
              <w:t>0939-077-152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23986C7D" w14:textId="22D2BF62" w:rsidR="00DB37B6" w:rsidRPr="001F08D0" w:rsidRDefault="00237126" w:rsidP="003059F9">
            <w:pPr>
              <w:pStyle w:val="afe"/>
              <w:adjustRightInd w:val="0"/>
              <w:snapToGrid w:val="0"/>
              <w:spacing w:before="36" w:after="36" w:line="240" w:lineRule="exact"/>
              <w:ind w:left="48" w:right="48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Plmzaq1208@ms.tyc.edu.tw</w:t>
            </w:r>
          </w:p>
        </w:tc>
      </w:tr>
      <w:tr w:rsidR="00DB37B6" w:rsidRPr="001F08D0" w14:paraId="20700052" w14:textId="77777777" w:rsidTr="009D4294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14:paraId="47ABD347" w14:textId="3A81E4E9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25D53558" w14:textId="40799E8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34" w:type="dxa"/>
            <w:vAlign w:val="center"/>
          </w:tcPr>
          <w:p w14:paraId="7F6C2FAE" w14:textId="3C1600FA" w:rsidR="00DB37B6" w:rsidRPr="001F08D0" w:rsidRDefault="000D392D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135</w:t>
            </w:r>
          </w:p>
        </w:tc>
        <w:tc>
          <w:tcPr>
            <w:tcW w:w="1843" w:type="dxa"/>
            <w:vMerge w:val="restart"/>
            <w:shd w:val="clear" w:color="auto" w:fill="D9D9D9" w:themeFill="background1" w:themeFillShade="D9"/>
            <w:vAlign w:val="center"/>
          </w:tcPr>
          <w:p w14:paraId="746E27AF" w14:textId="587A1FFD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3AA3D34B" w14:textId="4B7F1550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78" w:type="dxa"/>
            <w:vAlign w:val="center"/>
          </w:tcPr>
          <w:p w14:paraId="40F55FFB" w14:textId="18CA9F75" w:rsidR="00DB37B6" w:rsidRPr="001F08D0" w:rsidRDefault="00CC338F" w:rsidP="0073739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="00737399">
              <w:rPr>
                <w:color w:val="auto"/>
              </w:rPr>
              <w:t>11</w:t>
            </w:r>
            <w:r>
              <w:rPr>
                <w:color w:val="auto"/>
              </w:rPr>
              <w:t>6</w:t>
            </w:r>
          </w:p>
        </w:tc>
      </w:tr>
      <w:tr w:rsidR="00DB37B6" w:rsidRPr="001F08D0" w14:paraId="5EDC2C4F" w14:textId="77777777" w:rsidTr="009D4294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30E1DC93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3D7B137" w14:textId="651406B6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34" w:type="dxa"/>
            <w:vAlign w:val="center"/>
          </w:tcPr>
          <w:p w14:paraId="64B68590" w14:textId="33305D79" w:rsidR="00DB37B6" w:rsidRPr="001F08D0" w:rsidRDefault="000D392D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1843" w:type="dxa"/>
            <w:vMerge/>
            <w:shd w:val="clear" w:color="auto" w:fill="D9D9D9" w:themeFill="background1" w:themeFillShade="D9"/>
            <w:vAlign w:val="center"/>
          </w:tcPr>
          <w:p w14:paraId="492EC572" w14:textId="44E92E80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B52ADBD" w14:textId="1150EA75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78" w:type="dxa"/>
            <w:vAlign w:val="center"/>
          </w:tcPr>
          <w:p w14:paraId="225981FB" w14:textId="0B979804" w:rsidR="00DB37B6" w:rsidRPr="001F08D0" w:rsidRDefault="00737399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9</w:t>
            </w:r>
            <w:r>
              <w:rPr>
                <w:color w:val="auto"/>
              </w:rPr>
              <w:t>0</w:t>
            </w:r>
          </w:p>
        </w:tc>
      </w:tr>
      <w:bookmarkEnd w:id="58"/>
    </w:tbl>
    <w:p w14:paraId="768DB488" w14:textId="1242BD29" w:rsidR="00B75D54" w:rsidRDefault="00B75D54" w:rsidP="002B5E18">
      <w:pPr>
        <w:widowControl/>
        <w:adjustRightInd/>
        <w:snapToGrid/>
        <w:spacing w:before="10" w:after="10"/>
      </w:pPr>
    </w:p>
    <w:p w14:paraId="1307D7F3" w14:textId="77777777" w:rsidR="0079110B" w:rsidRDefault="0079110B" w:rsidP="002B5E18">
      <w:pPr>
        <w:widowControl/>
        <w:adjustRightInd/>
        <w:snapToGrid/>
        <w:spacing w:before="10" w:after="10"/>
      </w:pPr>
    </w:p>
    <w:p w14:paraId="6AE147E2" w14:textId="77777777" w:rsidR="0079110B" w:rsidRDefault="0079110B" w:rsidP="002B5E18">
      <w:pPr>
        <w:widowControl/>
        <w:adjustRightInd/>
        <w:snapToGrid/>
        <w:spacing w:before="10" w:after="10"/>
      </w:pPr>
    </w:p>
    <w:p w14:paraId="2978C974" w14:textId="77777777" w:rsidR="0079110B" w:rsidRDefault="0079110B" w:rsidP="002B5E18">
      <w:pPr>
        <w:widowControl/>
        <w:adjustRightInd/>
        <w:snapToGrid/>
        <w:spacing w:before="10" w:after="10"/>
      </w:pPr>
    </w:p>
    <w:p w14:paraId="7FCC063F" w14:textId="77777777" w:rsidR="0079110B" w:rsidRDefault="0079110B" w:rsidP="002B5E18">
      <w:pPr>
        <w:widowControl/>
        <w:adjustRightInd/>
        <w:snapToGrid/>
        <w:spacing w:before="10" w:after="10"/>
      </w:pPr>
    </w:p>
    <w:p w14:paraId="7E0D6672" w14:textId="77777777" w:rsidR="0079110B" w:rsidRDefault="0079110B" w:rsidP="002B5E18">
      <w:pPr>
        <w:widowControl/>
        <w:adjustRightInd/>
        <w:snapToGrid/>
        <w:spacing w:before="10" w:after="10"/>
      </w:pPr>
    </w:p>
    <w:p w14:paraId="1701B856" w14:textId="77777777" w:rsidR="0079110B" w:rsidRDefault="0079110B" w:rsidP="002B5E18">
      <w:pPr>
        <w:widowControl/>
        <w:adjustRightInd/>
        <w:snapToGrid/>
        <w:spacing w:before="10" w:after="10"/>
      </w:pPr>
    </w:p>
    <w:p w14:paraId="3A42DEF8" w14:textId="77777777" w:rsidR="0079110B" w:rsidRDefault="0079110B" w:rsidP="002B5E18">
      <w:pPr>
        <w:widowControl/>
        <w:adjustRightInd/>
        <w:snapToGrid/>
        <w:spacing w:before="10" w:after="10"/>
      </w:pPr>
    </w:p>
    <w:p w14:paraId="7471099A" w14:textId="77777777" w:rsidR="0079110B" w:rsidRPr="001F08D0" w:rsidRDefault="0079110B" w:rsidP="002B5E18">
      <w:pPr>
        <w:widowControl/>
        <w:adjustRightInd/>
        <w:snapToGrid/>
        <w:spacing w:before="10" w:after="10"/>
      </w:pPr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4C272661" w14:textId="77777777" w:rsidTr="008672E6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54250EB" w14:textId="2C7A01FB" w:rsidR="00BB0C82" w:rsidRPr="001F08D0" w:rsidRDefault="008F2FB3" w:rsidP="00735591">
            <w:pPr>
              <w:pStyle w:val="aff0"/>
            </w:pPr>
            <w:bookmarkStart w:id="59" w:name="_Hlk32919164"/>
            <w:r w:rsidRPr="008F2FB3">
              <w:lastRenderedPageBreak/>
              <w:drawing>
                <wp:inline distT="0" distB="0" distL="0" distR="0" wp14:anchorId="02426A7D" wp14:editId="5F82C702">
                  <wp:extent cx="5832181" cy="3943350"/>
                  <wp:effectExtent l="0" t="0" r="0" b="0"/>
                  <wp:docPr id="6" name="圖片 6" descr="C:\Users\User\Desktop\校園周邊道路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校園周邊道路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6917" cy="396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F83D5E" w14:textId="0096AC30" w:rsidR="00BB0C82" w:rsidRPr="001F08D0" w:rsidRDefault="00BB0C82" w:rsidP="00BB0C82">
      <w:pPr>
        <w:pStyle w:val="aff"/>
      </w:pPr>
      <w:bookmarkStart w:id="60" w:name="_Ref17362453"/>
      <w:bookmarkStart w:id="61" w:name="_Toc45879680"/>
      <w:bookmarkEnd w:id="59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60"/>
      <w:r w:rsidRPr="001F08D0">
        <w:rPr>
          <w:rFonts w:hint="eastAsia"/>
        </w:rPr>
        <w:t xml:space="preserve">　校園周邊道路圖</w:t>
      </w:r>
      <w:bookmarkEnd w:id="61"/>
    </w:p>
    <w:p w14:paraId="72316E85" w14:textId="0E79D8A8" w:rsidR="00293951" w:rsidRPr="001F08D0" w:rsidRDefault="00293951" w:rsidP="00AA4FDD">
      <w:pPr>
        <w:pStyle w:val="afd"/>
      </w:pPr>
      <w:bookmarkStart w:id="62" w:name="_Hlk40690316"/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bookmarkStart w:id="63" w:name="_Hlk40690310"/>
      <w:r w:rsidRPr="001F08D0">
        <w:rPr>
          <w:rFonts w:hint="eastAsia"/>
          <w:u w:val="single"/>
        </w:rPr>
        <w:t xml:space="preserve">　</w:t>
      </w:r>
      <w:r w:rsidR="00337C58">
        <w:rPr>
          <w:rFonts w:hint="eastAsia"/>
          <w:u w:val="single"/>
        </w:rPr>
        <w:t>109</w:t>
      </w:r>
      <w:r w:rsidRPr="001F08D0">
        <w:rPr>
          <w:rFonts w:hint="eastAsia"/>
          <w:u w:val="single"/>
        </w:rPr>
        <w:t xml:space="preserve">　</w:t>
      </w:r>
      <w:bookmarkEnd w:id="63"/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337C58">
        <w:rPr>
          <w:rFonts w:hint="eastAsia"/>
          <w:u w:val="single"/>
        </w:rPr>
        <w:t>12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337C58">
        <w:rPr>
          <w:rFonts w:hint="eastAsia"/>
          <w:u w:val="single"/>
        </w:rPr>
        <w:t>3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bookmarkEnd w:id="62"/>
      <w:proofErr w:type="gramEnd"/>
    </w:p>
    <w:tbl>
      <w:tblPr>
        <w:tblStyle w:val="af0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751C37D1" w14:textId="77777777" w:rsidTr="008672E6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A8FAE3C" w14:textId="767CA51F" w:rsidR="00B75763" w:rsidRPr="001F08D0" w:rsidRDefault="00093730" w:rsidP="00044F1E">
            <w:pPr>
              <w:pStyle w:val="aff0"/>
            </w:pPr>
            <w:r w:rsidRPr="00093730">
              <w:drawing>
                <wp:inline distT="0" distB="0" distL="0" distR="0" wp14:anchorId="1CD4506B" wp14:editId="12E4A651">
                  <wp:extent cx="5768406" cy="3949594"/>
                  <wp:effectExtent l="0" t="0" r="3810" b="0"/>
                  <wp:docPr id="53" name="圖片 53" descr="C:\Users\User\Desktop\梅中校區圖--防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梅中校區圖--防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6904" cy="396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E2DE5" w14:textId="2FDB9C4C" w:rsidR="00AA4FDD" w:rsidRPr="001F08D0" w:rsidRDefault="00F24C72" w:rsidP="00F15E6C">
      <w:pPr>
        <w:pStyle w:val="aff"/>
      </w:pPr>
      <w:bookmarkStart w:id="64" w:name="_Ref17362449"/>
      <w:bookmarkStart w:id="65" w:name="_Toc45879681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2</w:t>
      </w:r>
      <w:r w:rsidRPr="001F08D0">
        <w:fldChar w:fldCharType="end"/>
      </w:r>
      <w:bookmarkEnd w:id="64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65"/>
    </w:p>
    <w:p w14:paraId="78F19AC3" w14:textId="32E67213" w:rsidR="00073BF2" w:rsidRPr="001F08D0" w:rsidRDefault="008D7261" w:rsidP="00DD32BF">
      <w:pPr>
        <w:pStyle w:val="2"/>
        <w:spacing w:before="180" w:after="180"/>
      </w:pPr>
      <w:bookmarkStart w:id="66" w:name="_Toc39054961"/>
      <w:bookmarkStart w:id="67" w:name="_Toc45879646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End w:id="51"/>
      <w:bookmarkEnd w:id="66"/>
      <w:bookmarkEnd w:id="67"/>
    </w:p>
    <w:p w14:paraId="5571A714" w14:textId="40A12C6C" w:rsidR="00B75D54" w:rsidRPr="001F08D0" w:rsidRDefault="008D7261" w:rsidP="009D6225">
      <w:pPr>
        <w:pStyle w:val="ab"/>
        <w:spacing w:before="180" w:after="180"/>
        <w:ind w:firstLine="480"/>
      </w:pPr>
      <w:bookmarkStart w:id="68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69" w:name="_Hlk37943556"/>
      <w:r w:rsidR="00B348E2" w:rsidRPr="005423A2">
        <w:rPr>
          <w:rFonts w:hint="eastAsia"/>
        </w:rPr>
        <w:t>、</w:t>
      </w:r>
      <w:bookmarkEnd w:id="69"/>
      <w:r w:rsidR="00A810C2" w:rsidRPr="005423A2">
        <w:rPr>
          <w:rFonts w:hint="eastAsia"/>
        </w:rPr>
        <w:t>實驗室</w:t>
      </w:r>
      <w:r w:rsidR="00A810C2" w:rsidRPr="00E60E7B">
        <w:rPr>
          <w:rFonts w:hint="eastAsia"/>
        </w:rPr>
        <w:t>資訊和陳設，</w:t>
      </w:r>
      <w:r w:rsidR="00964619" w:rsidRPr="00E60E7B">
        <w:rPr>
          <w:rFonts w:hint="eastAsia"/>
        </w:rPr>
        <w:t>每棟建築物</w:t>
      </w:r>
      <w:bookmarkStart w:id="70" w:name="_Hlk37943576"/>
      <w:r w:rsidR="00B348E2" w:rsidRPr="005423A2">
        <w:rPr>
          <w:rFonts w:hint="eastAsia"/>
        </w:rPr>
        <w:t>、每間</w:t>
      </w:r>
      <w:bookmarkEnd w:id="70"/>
      <w:r w:rsidR="00964619" w:rsidRPr="005423A2">
        <w:rPr>
          <w:rFonts w:hint="eastAsia"/>
        </w:rPr>
        <w:t>實驗室</w:t>
      </w:r>
      <w:r w:rsidR="00964619" w:rsidRPr="00E60E7B">
        <w:rPr>
          <w:rFonts w:hint="eastAsia"/>
        </w:rPr>
        <w:t>皆有</w:t>
      </w:r>
      <w:r w:rsidR="00CF132B" w:rsidRPr="00E60E7B">
        <w:rPr>
          <w:rFonts w:hint="eastAsia"/>
        </w:rPr>
        <w:t>1</w:t>
      </w:r>
      <w:r w:rsidR="00964619" w:rsidRPr="00E60E7B">
        <w:rPr>
          <w:rFonts w:hint="eastAsia"/>
        </w:rPr>
        <w:t>份</w:t>
      </w:r>
      <w:r w:rsidR="000642CA" w:rsidRPr="00E60E7B">
        <w:rPr>
          <w:rFonts w:hint="eastAsia"/>
        </w:rPr>
        <w:t>資料</w:t>
      </w:r>
      <w:r w:rsidR="00964619" w:rsidRPr="00E60E7B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E60E7B">
        <w:rPr>
          <w:rFonts w:hint="eastAsia"/>
        </w:rPr>
        <w:t>註</w:t>
      </w:r>
      <w:bookmarkStart w:id="71" w:name="_Hlk36634838"/>
      <w:proofErr w:type="gramEnd"/>
      <w:r w:rsidR="00964619" w:rsidRPr="00E60E7B">
        <w:rPr>
          <w:rFonts w:hint="eastAsia"/>
        </w:rPr>
        <w:t>火</w:t>
      </w:r>
      <w:r w:rsidR="00090FC9" w:rsidRPr="00E60E7B">
        <w:rPr>
          <w:rFonts w:hint="eastAsia"/>
        </w:rPr>
        <w:t>警</w:t>
      </w:r>
      <w:r w:rsidR="00964619" w:rsidRPr="00E60E7B">
        <w:rPr>
          <w:rFonts w:hint="eastAsia"/>
        </w:rPr>
        <w:t>受信總機</w:t>
      </w:r>
      <w:bookmarkEnd w:id="71"/>
      <w:r w:rsidR="001840A5" w:rsidRPr="00E60E7B">
        <w:rPr>
          <w:rFonts w:hint="eastAsia"/>
        </w:rPr>
        <w:t>、</w:t>
      </w:r>
      <w:r w:rsidR="001840A5" w:rsidRPr="001F08D0">
        <w:rPr>
          <w:rFonts w:hint="eastAsia"/>
        </w:rPr>
        <w:t>滅火器、室內消防栓、緩降</w:t>
      </w:r>
      <w:r w:rsidR="003A65EC">
        <w:rPr>
          <w:rFonts w:hint="eastAsia"/>
        </w:rPr>
        <w:t>機</w:t>
      </w:r>
      <w:r w:rsidR="001840A5" w:rsidRPr="001F08D0">
        <w:rPr>
          <w:rFonts w:hint="eastAsia"/>
        </w:rPr>
        <w:t>等</w:t>
      </w:r>
      <w:r w:rsidR="00964619" w:rsidRPr="001F08D0">
        <w:rPr>
          <w:rFonts w:hint="eastAsia"/>
        </w:rPr>
        <w:t>位置。</w:t>
      </w:r>
      <w:r w:rsidR="00033C50" w:rsidRPr="001F08D0">
        <w:rPr>
          <w:rFonts w:hint="eastAsia"/>
        </w:rPr>
        <w:t>校</w:t>
      </w:r>
      <w:r w:rsidR="006324F9" w:rsidRPr="001F08D0">
        <w:rPr>
          <w:rFonts w:hint="eastAsia"/>
        </w:rPr>
        <w:t>園</w:t>
      </w:r>
      <w:r w:rsidR="00033C50" w:rsidRPr="001F08D0">
        <w:rPr>
          <w:rFonts w:hint="eastAsia"/>
        </w:rPr>
        <w:t>建築物共有</w:t>
      </w:r>
      <w:r w:rsidR="000872EE" w:rsidRPr="001F08D0">
        <w:rPr>
          <w:rFonts w:hint="eastAsia"/>
          <w:u w:val="single"/>
        </w:rPr>
        <w:t xml:space="preserve">　</w:t>
      </w:r>
      <w:r w:rsidR="00706D63">
        <w:rPr>
          <w:rFonts w:hint="eastAsia"/>
          <w:u w:val="single"/>
        </w:rPr>
        <w:t>10</w:t>
      </w:r>
      <w:r w:rsidR="000872EE" w:rsidRPr="001F08D0">
        <w:rPr>
          <w:rFonts w:hint="eastAsia"/>
          <w:u w:val="single"/>
        </w:rPr>
        <w:t xml:space="preserve">　</w:t>
      </w:r>
      <w:r w:rsidR="00033C50" w:rsidRPr="001F08D0">
        <w:rPr>
          <w:rFonts w:hint="eastAsia"/>
        </w:rPr>
        <w:t>棟［</w:t>
      </w:r>
      <w:r w:rsidR="00033C50" w:rsidRPr="001F08D0">
        <w:fldChar w:fldCharType="begin"/>
      </w:r>
      <w:r w:rsidR="00033C50" w:rsidRPr="001F08D0">
        <w:instrText xml:space="preserve"> REF _Ref17362482 \h </w:instrText>
      </w:r>
      <w:r w:rsidR="009D6225" w:rsidRPr="001F08D0">
        <w:instrText xml:space="preserve"> \* MERGEFORMAT </w:instrText>
      </w:r>
      <w:r w:rsidR="00033C50"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2</w:t>
      </w:r>
      <w:r w:rsidR="00215603" w:rsidRPr="001F08D0">
        <w:t>.</w:t>
      </w:r>
      <w:r w:rsidR="00215603">
        <w:t>2</w:t>
      </w:r>
      <w:r w:rsidR="00033C50" w:rsidRPr="001F08D0">
        <w:fldChar w:fldCharType="end"/>
      </w:r>
      <w:r w:rsidR="00033C50" w:rsidRPr="001F08D0">
        <w:rPr>
          <w:rFonts w:hint="eastAsia"/>
        </w:rPr>
        <w:t>］</w:t>
      </w:r>
      <w:bookmarkStart w:id="72" w:name="_Hlk19016942"/>
      <w:r w:rsidR="006629F6" w:rsidRPr="005423A2">
        <w:rPr>
          <w:rFonts w:hint="eastAsia"/>
        </w:rPr>
        <w:t>；</w:t>
      </w:r>
      <w:r w:rsidR="00033C50" w:rsidRPr="005423A2">
        <w:rPr>
          <w:rFonts w:hint="eastAsia"/>
        </w:rPr>
        <w:t>實驗室</w:t>
      </w:r>
      <w:r w:rsidR="006629F6" w:rsidRPr="005423A2">
        <w:rPr>
          <w:rFonts w:hint="eastAsia"/>
        </w:rPr>
        <w:t>共有</w:t>
      </w:r>
      <w:r w:rsidR="000872EE" w:rsidRPr="005423A2">
        <w:rPr>
          <w:rFonts w:hint="eastAsia"/>
          <w:u w:val="single"/>
        </w:rPr>
        <w:t xml:space="preserve">　</w:t>
      </w:r>
      <w:r w:rsidR="00706D63" w:rsidRPr="005423A2">
        <w:rPr>
          <w:rFonts w:hint="eastAsia"/>
          <w:u w:val="single"/>
        </w:rPr>
        <w:t>4</w:t>
      </w:r>
      <w:r w:rsidR="000872EE" w:rsidRPr="005423A2">
        <w:rPr>
          <w:rFonts w:hint="eastAsia"/>
          <w:u w:val="single"/>
        </w:rPr>
        <w:t xml:space="preserve">　</w:t>
      </w:r>
      <w:r w:rsidR="00033C50" w:rsidRPr="005423A2">
        <w:rPr>
          <w:rFonts w:hint="eastAsia"/>
        </w:rPr>
        <w:t>間［</w:t>
      </w:r>
      <w:r w:rsidR="009D6225" w:rsidRPr="005423A2">
        <w:fldChar w:fldCharType="begin"/>
      </w:r>
      <w:r w:rsidR="009D6225" w:rsidRPr="005423A2">
        <w:instrText xml:space="preserve"> REF _Ref21096071 \h  \* MERGEFORMAT </w:instrText>
      </w:r>
      <w:r w:rsidR="009D6225" w:rsidRPr="005423A2">
        <w:fldChar w:fldCharType="separate"/>
      </w:r>
      <w:r w:rsidR="00215603" w:rsidRPr="00996935">
        <w:rPr>
          <w:rFonts w:hint="eastAsia"/>
        </w:rPr>
        <w:t>表</w:t>
      </w:r>
      <w:r w:rsidR="00215603">
        <w:t>2</w:t>
      </w:r>
      <w:r w:rsidR="00215603" w:rsidRPr="00996935">
        <w:t>.</w:t>
      </w:r>
      <w:r w:rsidR="00215603">
        <w:t>3</w:t>
      </w:r>
      <w:r w:rsidR="009D6225" w:rsidRPr="005423A2">
        <w:fldChar w:fldCharType="end"/>
      </w:r>
      <w:r w:rsidR="00033C50" w:rsidRPr="005423A2">
        <w:rPr>
          <w:rFonts w:hint="eastAsia"/>
        </w:rPr>
        <w:t>］</w:t>
      </w:r>
      <w:bookmarkEnd w:id="68"/>
      <w:bookmarkEnd w:id="72"/>
      <w:r w:rsidR="004926B4" w:rsidRPr="005423A2">
        <w:rPr>
          <w:rFonts w:hint="eastAsia"/>
        </w:rPr>
        <w:t>。</w:t>
      </w:r>
    </w:p>
    <w:p w14:paraId="36B1608A" w14:textId="487FF5A5" w:rsidR="006B44B4" w:rsidRPr="001F08D0" w:rsidRDefault="00F24C72" w:rsidP="006B44B4">
      <w:pPr>
        <w:pStyle w:val="af7"/>
        <w:spacing w:before="180" w:after="36"/>
      </w:pPr>
      <w:bookmarkStart w:id="73" w:name="_Ref17362482"/>
      <w:bookmarkStart w:id="74" w:name="_Ref18575521"/>
      <w:bookmarkStart w:id="75" w:name="_Toc45879693"/>
      <w:bookmarkStart w:id="76" w:name="_Toc11163076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2</w:t>
      </w:r>
      <w:r w:rsidRPr="001F08D0">
        <w:fldChar w:fldCharType="end"/>
      </w:r>
      <w:bookmarkEnd w:id="73"/>
      <w:r w:rsidR="006B44B4" w:rsidRPr="001F08D0">
        <w:rPr>
          <w:rFonts w:hint="eastAsia"/>
        </w:rPr>
        <w:t xml:space="preserve">　</w:t>
      </w:r>
      <w:bookmarkStart w:id="77" w:name="_Hlk20402012"/>
      <w:r w:rsidR="006B44B4" w:rsidRPr="001F08D0">
        <w:rPr>
          <w:rFonts w:hint="eastAsia"/>
        </w:rPr>
        <w:t>建築物現況</w:t>
      </w:r>
      <w:bookmarkStart w:id="78" w:name="_Hlk32936583"/>
      <w:r w:rsidR="006452EA" w:rsidRPr="001F08D0">
        <w:rPr>
          <w:rFonts w:hint="eastAsia"/>
        </w:rPr>
        <w:t>資料</w:t>
      </w:r>
      <w:bookmarkEnd w:id="78"/>
      <w:r w:rsidR="006629F6" w:rsidRPr="001F08D0">
        <w:rPr>
          <w:rFonts w:hint="eastAsia"/>
        </w:rPr>
        <w:t>表</w:t>
      </w:r>
      <w:bookmarkEnd w:id="74"/>
      <w:bookmarkEnd w:id="75"/>
      <w:bookmarkEnd w:id="7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93"/>
        <w:gridCol w:w="24"/>
        <w:gridCol w:w="12"/>
        <w:gridCol w:w="479"/>
      </w:tblGrid>
      <w:tr w:rsidR="001F08D0" w:rsidRPr="001F08D0" w14:paraId="06303CF2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7C34870" w14:textId="5EE3EC45"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79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DBD0A9B" w14:textId="1FCD671F" w:rsidR="00D14D88" w:rsidRPr="001F08D0" w:rsidRDefault="00BB4A0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  <w:lang w:eastAsia="zh-HK"/>
              </w:rPr>
              <w:t>育勤樓</w:t>
            </w:r>
            <w:proofErr w:type="gramEnd"/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84CBDF1" w14:textId="7799FE96"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5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EC248" w14:textId="78D633A6" w:rsidR="00D14D88" w:rsidRPr="001F08D0" w:rsidRDefault="00AA4FDD" w:rsidP="0063613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D22CD"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="00D14D88" w:rsidRPr="001F08D0">
              <w:rPr>
                <w:rFonts w:hint="eastAsia"/>
                <w:color w:val="auto"/>
                <w:u w:val="single"/>
              </w:rPr>
              <w:t>－</w:t>
            </w:r>
            <w:r w:rsidR="00FD22CD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F08D0" w:rsidRPr="001F08D0" w14:paraId="26134582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9BC11" w14:textId="217A09F9"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80CCEA" w14:textId="77777777"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34206B2" w14:textId="028DE206" w:rsidR="006B44B4" w:rsidRPr="001F08D0" w:rsidRDefault="00AA4FD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B4A07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1F08D0">
              <w:rPr>
                <w:rFonts w:hint="eastAsia"/>
                <w:color w:val="auto"/>
              </w:rPr>
              <w:t>年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B4A07">
              <w:rPr>
                <w:rFonts w:hint="eastAsia"/>
                <w:color w:val="auto"/>
                <w:u w:val="single"/>
              </w:rPr>
              <w:t>12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1F08D0">
              <w:rPr>
                <w:rFonts w:hint="eastAsia"/>
                <w:color w:val="auto"/>
              </w:rPr>
              <w:t>月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B4A07">
              <w:rPr>
                <w:rFonts w:hint="eastAsia"/>
                <w:color w:val="auto"/>
                <w:u w:val="single"/>
              </w:rPr>
              <w:t>3</w:t>
            </w:r>
            <w:r w:rsidR="006B44B4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07C4C2" w14:textId="54A7C4E1"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5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144E7A" w14:textId="402ADC7F" w:rsidR="006B44B4" w:rsidRPr="001F08D0" w:rsidRDefault="00BB4A0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1F08D0" w:rsidRPr="001F08D0" w14:paraId="702B6E4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02AC59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EA9C0E" w14:textId="40D5A85F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717E08" w14:textId="3E6CCCF9" w:rsidR="00EE3A7D" w:rsidRPr="001F08D0" w:rsidRDefault="00630928" w:rsidP="0063092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否</w:t>
            </w:r>
            <w:proofErr w:type="gramEnd"/>
            <w:r w:rsidR="00EE3A7D" w:rsidRPr="001F08D0">
              <w:rPr>
                <w:rFonts w:hint="eastAsia"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="00EE3A7D" w:rsidRPr="001F08D0">
              <w:rPr>
                <w:rFonts w:hint="eastAsia"/>
                <w:color w:val="auto"/>
              </w:rPr>
              <w:t>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FCE2EA" w14:textId="515FE21A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69A152E" w14:textId="4C637C82" w:rsidR="00EE3A7D" w:rsidRPr="001F08D0" w:rsidRDefault="00EE3A7D" w:rsidP="00BB4A0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BB4A07">
              <w:rPr>
                <w:rFonts w:hint="eastAsia"/>
                <w:color w:val="auto"/>
                <w:u w:val="single"/>
              </w:rPr>
              <w:t>104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14:paraId="0235C8F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5E65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C7B999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0CC0FBCC" w14:textId="524BE656" w:rsidR="00EE3A7D" w:rsidRPr="001F08D0" w:rsidRDefault="00EE3A7D" w:rsidP="00BB4A0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BB4A07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BB4A07">
              <w:rPr>
                <w:rFonts w:hint="eastAsia"/>
                <w:color w:val="auto"/>
                <w:u w:val="single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28879D4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5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8B6A71D" w14:textId="4DA7B3AD" w:rsidR="00EE3A7D" w:rsidRPr="001F08D0" w:rsidRDefault="007F1623" w:rsidP="00DA13A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DA13AA">
              <w:rPr>
                <w:rFonts w:hint="eastAsia"/>
                <w:color w:val="auto"/>
                <w:u w:val="single"/>
              </w:rPr>
              <w:t>4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58516AAC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6CA0B9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5EBAFE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B386E53" w14:textId="229B6684" w:rsidR="00EE3A7D" w:rsidRPr="001F08D0" w:rsidRDefault="0003086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EED4E00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D64CEA" w14:textId="68592D7F" w:rsidR="00EE3A7D" w:rsidRPr="001F08D0" w:rsidRDefault="007F1623" w:rsidP="00DA13A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DA13AA">
              <w:rPr>
                <w:rFonts w:hint="eastAsia"/>
                <w:color w:val="auto"/>
                <w:u w:val="single"/>
              </w:rPr>
              <w:t>1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6B88621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763521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E11B5D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E39999" w14:textId="4855AF2A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54411A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4411A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4411A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4411A"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6A28235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91B8B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690327" w14:textId="73C79C21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AAB681" w14:textId="76C4BB79" w:rsidR="00F75D8B" w:rsidRPr="001F08D0" w:rsidRDefault="003718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□有，補強日期：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1F08D0">
              <w:rPr>
                <w:rFonts w:hint="eastAsia"/>
                <w:color w:val="auto"/>
              </w:rPr>
              <w:t>年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1F08D0">
              <w:rPr>
                <w:rFonts w:hint="eastAsia"/>
                <w:color w:val="auto"/>
              </w:rPr>
              <w:t>月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50D55249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28E31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9C498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BCF8DD" w14:textId="66A1D554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497F5F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FA3FAB1" w14:textId="56C1D6FD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14:paraId="449EC455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C2894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18F23D" w14:textId="0A95B06D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411BD4B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5410575" w14:textId="4B2512EA" w:rsidR="00F6146E" w:rsidRPr="001F08D0" w:rsidRDefault="00497F5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教室　□辦公室　</w:t>
            </w:r>
            <w:r w:rsidR="0064376B">
              <w:rPr>
                <w:rFonts w:ascii="標楷體" w:hAnsi="標楷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會議室　□健康中心　□盥洗室（含廁所）</w:t>
            </w:r>
          </w:p>
          <w:p w14:paraId="0A7B3D89" w14:textId="1319E5B4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497F5F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34F4770E" w14:textId="478D337D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91BD791" w14:textId="0EFD2BB0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30EC349D" w14:textId="620D8F32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706898" w:rsidRPr="001F08D0">
              <w:rPr>
                <w:rFonts w:hint="eastAsia"/>
                <w:color w:val="auto"/>
              </w:rPr>
              <w:t>□室內儲藏空間</w:t>
            </w:r>
          </w:p>
          <w:p w14:paraId="43763A06" w14:textId="567CE31E" w:rsidR="00F6146E" w:rsidRPr="001F08D0" w:rsidRDefault="000F1A1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="00F6146E" w:rsidRPr="001F08D0">
              <w:rPr>
                <w:rFonts w:hint="eastAsia"/>
                <w:color w:val="auto"/>
              </w:rPr>
              <w:t>□室外活動空間　□室外儲藏空間</w:t>
            </w:r>
          </w:p>
          <w:p w14:paraId="01AF9F9D" w14:textId="155AD30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98AE875" w14:textId="194F349F" w:rsidR="00F6146E" w:rsidRPr="001F08D0" w:rsidRDefault="0064376B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專科教室，類別：</w:t>
            </w:r>
            <w:r>
              <w:rPr>
                <w:rFonts w:hint="eastAsia"/>
                <w:color w:val="auto"/>
                <w:u w:val="single"/>
                <w:lang w:eastAsia="zh-HK"/>
              </w:rPr>
              <w:t>音樂教室、語言教室、</w:t>
            </w:r>
            <w:proofErr w:type="gramStart"/>
            <w:r>
              <w:rPr>
                <w:rFonts w:hint="eastAsia"/>
                <w:color w:val="auto"/>
                <w:u w:val="single"/>
                <w:lang w:eastAsia="zh-HK"/>
              </w:rPr>
              <w:t>表藝教室</w:t>
            </w:r>
            <w:proofErr w:type="gramEnd"/>
            <w:r>
              <w:rPr>
                <w:rFonts w:hint="eastAsia"/>
                <w:color w:val="auto"/>
                <w:u w:val="single"/>
                <w:lang w:eastAsia="zh-HK"/>
              </w:rPr>
              <w:t>、智慧教室</w:t>
            </w:r>
          </w:p>
          <w:p w14:paraId="7104A09A" w14:textId="43FC3AFE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30C36CF6" w14:textId="3A4DDCD0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652B2E5E" w14:textId="351298AE" w:rsidR="00EE3A7D" w:rsidRPr="001F08D0" w:rsidRDefault="00497F5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6D3B29" w:rsidRPr="001F08D0">
              <w:rPr>
                <w:rFonts w:hint="eastAsia"/>
                <w:color w:val="auto"/>
              </w:rPr>
              <w:t xml:space="preserve">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14:paraId="3933AA8D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BB736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38402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F468B69" w14:textId="29022662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874E00" w14:textId="1183C730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="00E509BB"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="00E509BB" w:rsidRPr="001F08D0">
              <w:rPr>
                <w:rFonts w:hint="eastAsia"/>
                <w:bCs/>
                <w:color w:val="auto"/>
              </w:rPr>
              <w:t>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581976">
              <w:rPr>
                <w:rFonts w:ascii="標楷體" w:hAnsi="標楷體" w:hint="eastAsia"/>
                <w:color w:val="auto"/>
              </w:rPr>
              <w:t>■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7611E">
              <w:rPr>
                <w:rFonts w:hint="eastAsia"/>
                <w:color w:val="auto"/>
                <w:u w:val="single"/>
              </w:rPr>
              <w:t>3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14:paraId="2BC82C05" w14:textId="4A79261A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05F0AF1" w14:textId="0FE1AA61" w:rsidR="00E509BB" w:rsidRPr="001F08D0" w:rsidRDefault="00DB56C3" w:rsidP="00FB53A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E3EDD">
              <w:rPr>
                <w:rFonts w:hint="eastAsia"/>
                <w:color w:val="auto"/>
                <w:u w:val="single"/>
              </w:rPr>
              <w:t>1</w:t>
            </w:r>
            <w:r w:rsidR="003E3EDD">
              <w:rPr>
                <w:color w:val="auto"/>
                <w:u w:val="single"/>
              </w:rPr>
              <w:t xml:space="preserve"> 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581976"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81976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B53A8">
              <w:rPr>
                <w:rFonts w:hint="eastAsia"/>
                <w:color w:val="auto"/>
                <w:u w:val="single"/>
              </w:rPr>
              <w:t>38</w:t>
            </w:r>
            <w:r w:rsidR="00FB53A8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1F08D0" w14:paraId="133F08F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DED8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5192F3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23603AB" w14:textId="3F0D150C" w:rsidR="00F75D8B" w:rsidRPr="001F08D0" w:rsidRDefault="007F1623" w:rsidP="00623D5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23D59">
              <w:rPr>
                <w:rFonts w:hint="eastAsia"/>
                <w:color w:val="auto"/>
                <w:u w:val="single"/>
              </w:rPr>
              <w:t>19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D3755B0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EDF4556" w14:textId="134C79C2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23C82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673E38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4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6EBE864" w14:textId="729D2C81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23D59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24DF59DE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47ADE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E6EC93" w14:textId="4E64592B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0EC135" w14:textId="7CC32E8B" w:rsidR="00F75D8B" w:rsidRPr="001F08D0" w:rsidRDefault="007F1623" w:rsidP="00623D5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23D59">
              <w:rPr>
                <w:rFonts w:hint="eastAsia"/>
                <w:color w:val="auto"/>
                <w:u w:val="single"/>
              </w:rPr>
              <w:t>300</w:t>
            </w:r>
            <w:r w:rsidR="00F75D8B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B16E73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8B033F1" w14:textId="28D28115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13FD1"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AC58908" w14:textId="231576F4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4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26C1A2" w14:textId="73ED532F" w:rsidR="00F75D8B" w:rsidRPr="001F08D0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23D59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4F955B96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87506C" w14:textId="66DB3D6E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E883E69" w14:textId="77777777"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0D25109C" w14:textId="0D0045F3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1FAEE30" w14:textId="7E9F1A42" w:rsidR="00F75D8B" w:rsidRPr="001F08D0" w:rsidRDefault="003E3EDD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290862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772A0F" w14:textId="4D8FC11B" w:rsidR="00F75D8B" w:rsidRPr="001F08D0" w:rsidRDefault="003E3ED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14:paraId="1D5A1318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E7770A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DCE838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69914DB" w14:textId="1D65CAF6" w:rsidR="00F75D8B" w:rsidRPr="001F08D0" w:rsidRDefault="003E3EDD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9C1F996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190DC24" w14:textId="7C2BE33C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 w:rsidR="003E3EDD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F08D0" w:rsidRPr="001F08D0" w14:paraId="290D2851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9B342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2D3528" w14:textId="1400C555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5D09B6" w14:textId="6B2AB955" w:rsidR="00F75D8B" w:rsidRPr="001F08D0" w:rsidRDefault="000511F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小於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</w:t>
            </w:r>
          </w:p>
          <w:p w14:paraId="7D4A5E36" w14:textId="7C9F1548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14:paraId="5CF7920E" w14:textId="77777777" w:rsidTr="00787B7B">
        <w:trPr>
          <w:trHeight w:val="47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D0781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9B6A2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4396A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D192B4" w14:textId="77777777" w:rsidTr="00687EBB">
        <w:trPr>
          <w:trHeight w:val="4526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AB19ED" w14:textId="03D09BBA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F0E4FB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11"/>
            <w:tcBorders>
              <w:right w:val="thickThinSmallGap" w:sz="12" w:space="0" w:color="auto"/>
            </w:tcBorders>
            <w:shd w:val="clear" w:color="auto" w:fill="auto"/>
          </w:tcPr>
          <w:p w14:paraId="43152FA5" w14:textId="12731EF1" w:rsidR="00F75D8B" w:rsidRPr="001F08D0" w:rsidRDefault="000511FE" w:rsidP="000511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6F1CF9">
              <w:rPr>
                <w:rFonts w:ascii="新細明體" w:hAnsi="新細明體"/>
                <w:noProof/>
              </w:rPr>
              <w:drawing>
                <wp:inline distT="0" distB="0" distL="0" distR="0" wp14:anchorId="46C96A1E" wp14:editId="0DD8BDC1">
                  <wp:extent cx="3027509" cy="2696007"/>
                  <wp:effectExtent l="0" t="0" r="1905" b="9525"/>
                  <wp:docPr id="15" name="圖片 15" descr="圖書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圖書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011" cy="271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30367917" w14:textId="77777777" w:rsidTr="00687EBB">
        <w:trPr>
          <w:trHeight w:val="467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F5BAF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6134D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11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85C72B" w14:textId="49C9291B" w:rsidR="00F75D8B" w:rsidRPr="001F08D0" w:rsidRDefault="000511F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F1CF9">
              <w:rPr>
                <w:rFonts w:ascii="新細明體" w:hAnsi="新細明體"/>
                <w:noProof/>
              </w:rPr>
              <w:drawing>
                <wp:inline distT="0" distB="0" distL="0" distR="0" wp14:anchorId="47DEA760" wp14:editId="57FC7EBE">
                  <wp:extent cx="3008078" cy="2558234"/>
                  <wp:effectExtent l="0" t="0" r="1905" b="0"/>
                  <wp:docPr id="16" name="圖片 16" descr="圖書館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圖書館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820" cy="2598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5F" w:rsidRPr="001F08D0" w14:paraId="66E4D663" w14:textId="0FAEEFEA" w:rsidTr="00175F5F">
        <w:trPr>
          <w:trHeight w:val="429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D0313C" w14:textId="77777777" w:rsidR="00175F5F" w:rsidRPr="001F08D0" w:rsidRDefault="00175F5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079B43F" w14:textId="77777777" w:rsidR="00175F5F" w:rsidRPr="001F08D0" w:rsidRDefault="00175F5F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31FDA862" w14:textId="69C0B201" w:rsidR="00175F5F" w:rsidRPr="001F08D0" w:rsidRDefault="00175F5F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62" w:type="dxa"/>
            <w:gridSpan w:val="10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B318C6B" w14:textId="12CD9DF4" w:rsidR="00175F5F" w:rsidRPr="001F08D0" w:rsidRDefault="00175F5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4325B0">
              <w:rPr>
                <w:noProof/>
                <w:color w:val="auto"/>
              </w:rPr>
              <w:drawing>
                <wp:inline distT="0" distB="0" distL="0" distR="0" wp14:anchorId="42044715" wp14:editId="0A3D4130">
                  <wp:extent cx="4186472" cy="2266790"/>
                  <wp:effectExtent l="0" t="0" r="5080" b="635"/>
                  <wp:docPr id="52" name="圖片 52" descr="C:\Users\User\Desktop\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252" cy="2282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37D62C2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C426C50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4B422FF9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536A3B2" w14:textId="4537477C" w:rsidR="00126BE1" w:rsidRPr="00126BE1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126BE1" w:rsidRPr="001F08D0" w14:paraId="1D6B23E8" w14:textId="4524F90B" w:rsidTr="00175F5F">
        <w:trPr>
          <w:trHeight w:val="367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0174FE" w14:textId="77777777" w:rsidR="00126BE1" w:rsidRPr="001F08D0" w:rsidRDefault="00126BE1" w:rsidP="00126BE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F23D17" w14:textId="7924FDF5" w:rsidR="00126BE1" w:rsidRPr="001F08D0" w:rsidRDefault="00126BE1" w:rsidP="00126BE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50" w:type="dxa"/>
            <w:gridSpan w:val="9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61E8F45" w14:textId="6BF38E4C" w:rsidR="00126BE1" w:rsidRPr="001F08D0" w:rsidRDefault="00126BE1" w:rsidP="00126BE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892616">
              <w:rPr>
                <w:noProof/>
                <w:color w:val="auto"/>
              </w:rPr>
              <w:drawing>
                <wp:inline distT="0" distB="0" distL="0" distR="0" wp14:anchorId="4AAB0A11" wp14:editId="5F8BB0ED">
                  <wp:extent cx="4330700" cy="2312895"/>
                  <wp:effectExtent l="0" t="0" r="0" b="0"/>
                  <wp:docPr id="65" name="圖片 65" descr="C:\Users\User\Desktop\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2225" cy="2335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" w:type="dxa"/>
            <w:gridSpan w:val="2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4EDDB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C9BD5F2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16B8E6A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3672FA75" w14:textId="06435725" w:rsidR="00126BE1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126BE1" w:rsidRPr="001F08D0" w14:paraId="5521C7CA" w14:textId="26FF611C" w:rsidTr="00175F5F">
        <w:trPr>
          <w:trHeight w:val="352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BB4D498" w14:textId="77777777" w:rsidR="00126BE1" w:rsidRPr="001F08D0" w:rsidRDefault="00126BE1" w:rsidP="00126BE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34CA18A" w14:textId="1D9FCAFA" w:rsidR="00126BE1" w:rsidRPr="001F08D0" w:rsidRDefault="00126BE1" w:rsidP="00126BE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7950" w:type="dxa"/>
            <w:gridSpan w:val="9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DDDE833" w14:textId="4BC8CBBA" w:rsidR="00126BE1" w:rsidRDefault="00126BE1" w:rsidP="00126BE1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93328">
              <w:rPr>
                <w:noProof/>
              </w:rPr>
              <w:drawing>
                <wp:inline distT="0" distB="0" distL="0" distR="0" wp14:anchorId="212308E5" wp14:editId="16962201">
                  <wp:extent cx="4450181" cy="2373855"/>
                  <wp:effectExtent l="0" t="0" r="7620" b="7620"/>
                  <wp:docPr id="68" name="圖片 68" descr="C:\Users\User\Desktop\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6519" cy="24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" w:type="dxa"/>
            <w:gridSpan w:val="2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293E162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2E3A4F49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0E005F8A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2E3D2832" w14:textId="3F5DF791" w:rsidR="00126BE1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F517F6" w:rsidRPr="001F08D0" w14:paraId="57AECB9A" w14:textId="222357C3" w:rsidTr="00F517F6">
        <w:trPr>
          <w:trHeight w:val="4863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FE0A0E" w14:textId="77777777" w:rsidR="00F517F6" w:rsidRPr="001F08D0" w:rsidRDefault="00F517F6" w:rsidP="00126BE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FD4772D" w14:textId="3B4A7788" w:rsidR="00F517F6" w:rsidRPr="001F08D0" w:rsidRDefault="00F517F6" w:rsidP="00126BE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26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0513D70" w14:textId="0859F9E8" w:rsidR="00F517F6" w:rsidRPr="001F08D0" w:rsidRDefault="00F517F6" w:rsidP="00126BE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058DD">
              <w:rPr>
                <w:noProof/>
                <w:color w:val="auto"/>
              </w:rPr>
              <w:drawing>
                <wp:inline distT="0" distB="0" distL="0" distR="0" wp14:anchorId="24C5555B" wp14:editId="7280AB3E">
                  <wp:extent cx="4587149" cy="3246218"/>
                  <wp:effectExtent l="0" t="0" r="4445" b="0"/>
                  <wp:docPr id="72" name="圖片 72" descr="C:\Users\User\Desktop\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573" cy="3254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" w:type="dxa"/>
            <w:gridSpan w:val="3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82F6ECF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2EBAE90C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38B2FC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0EAA98F" w14:textId="1DB4A489" w:rsidR="00F517F6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F517F6" w:rsidRPr="001F08D0" w14:paraId="4AAC0BAF" w14:textId="7A76273C" w:rsidTr="00F517F6">
        <w:trPr>
          <w:trHeight w:val="422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CF370D" w14:textId="77777777" w:rsidR="00F517F6" w:rsidRPr="001F08D0" w:rsidRDefault="00F517F6" w:rsidP="00126BE1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97FE276" w14:textId="159818D6" w:rsidR="00F517F6" w:rsidRPr="001F08D0" w:rsidRDefault="00F517F6" w:rsidP="00126BE1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四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26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1FA28F" w14:textId="16AB51BE" w:rsidR="00F517F6" w:rsidRPr="001F08D0" w:rsidRDefault="00F517F6" w:rsidP="00126BE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058DD">
              <w:rPr>
                <w:noProof/>
                <w:color w:val="auto"/>
              </w:rPr>
              <w:drawing>
                <wp:inline distT="0" distB="0" distL="0" distR="0" wp14:anchorId="787AA861" wp14:editId="77488E9E">
                  <wp:extent cx="4717949" cy="3199791"/>
                  <wp:effectExtent l="0" t="0" r="6985" b="635"/>
                  <wp:docPr id="73" name="圖片 73" descr="C:\Users\User\Desktop\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286" cy="320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" w:type="dxa"/>
            <w:gridSpan w:val="3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58D209C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228FE19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29A907D5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21CC15D2" w14:textId="549E4EDE" w:rsidR="00F517F6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4AF71E10" w14:textId="6781854A" w:rsidR="006419C5" w:rsidRDefault="006419C5" w:rsidP="002B5E18">
      <w:pPr>
        <w:pStyle w:val="af2"/>
        <w:ind w:left="480" w:hanging="480"/>
        <w:rPr>
          <w:color w:val="FFFFFF" w:themeColor="background1"/>
        </w:rPr>
      </w:pPr>
      <w:bookmarkStart w:id="80" w:name="_Ref19016927"/>
      <w:bookmarkStart w:id="81" w:name="_Ref19020346"/>
      <w:bookmarkStart w:id="82" w:name="_Hlk19016960"/>
      <w:bookmarkStart w:id="83" w:name="_Toc11163077"/>
      <w:bookmarkEnd w:id="76"/>
      <w:bookmarkEnd w:id="79"/>
    </w:p>
    <w:p w14:paraId="6EE35966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22E97F04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72BA71B9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75A9CC07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0E051245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739A9FEE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0DF65684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3E61AC8B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442518E0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5E38350C" w14:textId="77777777" w:rsidR="00E97709" w:rsidRDefault="00E97709" w:rsidP="002B5E18">
      <w:pPr>
        <w:pStyle w:val="af2"/>
        <w:ind w:left="480" w:hanging="480"/>
        <w:rPr>
          <w:color w:val="FFFFFF" w:themeColor="background1"/>
        </w:rPr>
      </w:pPr>
    </w:p>
    <w:p w14:paraId="2D57E7E0" w14:textId="77777777" w:rsidR="00E97709" w:rsidRPr="00D74654" w:rsidRDefault="00E97709" w:rsidP="002B5E18">
      <w:pPr>
        <w:pStyle w:val="af2"/>
        <w:ind w:left="480" w:hanging="480"/>
        <w:rPr>
          <w:color w:val="FFFFFF" w:themeColor="background1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98"/>
        <w:gridCol w:w="510"/>
      </w:tblGrid>
      <w:tr w:rsidR="0005750C" w:rsidRPr="001F08D0" w14:paraId="3292DFA0" w14:textId="77777777" w:rsidTr="00394F57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40719FB" w14:textId="29CF6D2F" w:rsidR="0005750C" w:rsidRPr="001F08D0" w:rsidRDefault="00B348E2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br w:type="page"/>
            </w:r>
            <w:r w:rsidR="0005750C"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F7C8EF1" w14:textId="648A0219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育</w:t>
            </w:r>
            <w:r w:rsidR="00DA489D">
              <w:rPr>
                <w:rFonts w:hint="eastAsia"/>
                <w:color w:val="auto"/>
                <w:lang w:eastAsia="zh-HK"/>
              </w:rPr>
              <w:t>賢</w:t>
            </w:r>
            <w:r>
              <w:rPr>
                <w:rFonts w:hint="eastAsia"/>
                <w:color w:val="auto"/>
                <w:lang w:eastAsia="zh-HK"/>
              </w:rPr>
              <w:t>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884AECF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5330D53" w14:textId="51AEE24F" w:rsidR="0005750C" w:rsidRPr="001F08D0" w:rsidRDefault="0005750C" w:rsidP="0063613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07D4"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 w:rsidR="00DA489D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05750C" w:rsidRPr="001F08D0" w14:paraId="16534A05" w14:textId="77777777" w:rsidTr="00394F57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799D8FD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4262FE8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7808DADA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6C0DBE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FC0E66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05750C" w:rsidRPr="001F08D0" w14:paraId="1E67D60A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4B646E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B5895CC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07771AE" w14:textId="667A4F79" w:rsidR="0005750C" w:rsidRPr="001F08D0" w:rsidRDefault="00DA489D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05750C" w:rsidRPr="001F08D0">
              <w:rPr>
                <w:rFonts w:hint="eastAsia"/>
                <w:color w:val="auto"/>
              </w:rPr>
              <w:t>否</w:t>
            </w:r>
            <w:proofErr w:type="gramEnd"/>
            <w:r w:rsidR="0005750C" w:rsidRPr="001F08D0">
              <w:rPr>
                <w:rFonts w:hint="eastAsia"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="0005750C" w:rsidRPr="001F08D0">
              <w:rPr>
                <w:rFonts w:hint="eastAsia"/>
                <w:color w:val="auto"/>
              </w:rPr>
              <w:t>是，類別：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150C70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2F00E78" w14:textId="36272559" w:rsidR="0005750C" w:rsidRPr="001F08D0" w:rsidRDefault="0005750C" w:rsidP="00DA489D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DA489D">
              <w:rPr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="00DA489D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5750C" w:rsidRPr="001F08D0" w14:paraId="0A8478D8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08B10E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214C9F2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32941E72" w14:textId="0F7F0E5B" w:rsidR="0005750C" w:rsidRPr="001F08D0" w:rsidRDefault="00AE2798" w:rsidP="007366D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05750C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5750C" w:rsidRPr="001F08D0">
              <w:rPr>
                <w:rFonts w:hint="eastAsia"/>
                <w:color w:val="auto"/>
              </w:rPr>
              <w:t>有，放置地點：</w:t>
            </w:r>
            <w:r w:rsidR="007366D5">
              <w:rPr>
                <w:rFonts w:hint="eastAsia"/>
                <w:color w:val="auto"/>
                <w:u w:val="single"/>
              </w:rPr>
              <w:t xml:space="preserve"> </w:t>
            </w:r>
            <w:r w:rsidR="007366D5">
              <w:rPr>
                <w:color w:val="auto"/>
                <w:u w:val="single"/>
              </w:rPr>
              <w:t xml:space="preserve"> </w:t>
            </w:r>
            <w:r w:rsidR="007366D5">
              <w:rPr>
                <w:rFonts w:hint="eastAsia"/>
                <w:color w:val="auto"/>
                <w:u w:val="single"/>
              </w:rPr>
              <w:t xml:space="preserve">   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60CF2E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7F91AC2" w14:textId="09B2E0BA" w:rsidR="0005750C" w:rsidRPr="001F08D0" w:rsidRDefault="0005750C" w:rsidP="00AE279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E2798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5750C" w:rsidRPr="001F08D0" w14:paraId="7E28C4D4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1CAD52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31D4C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0CBC42F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D61B67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8A146E0" w14:textId="4E24A5DD" w:rsidR="0005750C" w:rsidRPr="001F08D0" w:rsidRDefault="0005750C" w:rsidP="00AE279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E2798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247A28" w:rsidRPr="001F08D0" w14:paraId="4B1DA4E3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1407D3" w14:textId="77777777" w:rsidR="00247A28" w:rsidRPr="001F08D0" w:rsidRDefault="00247A28" w:rsidP="00247A2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47D31F3" w14:textId="77777777" w:rsidR="00247A28" w:rsidRPr="001F08D0" w:rsidRDefault="00247A28" w:rsidP="00247A2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F1FA56" w14:textId="67E1663B" w:rsidR="00247A28" w:rsidRPr="001F08D0" w:rsidRDefault="00247A28" w:rsidP="00247A2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5750C" w:rsidRPr="001F08D0" w14:paraId="45FC6238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B4B64A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661C38C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F979A05" w14:textId="0A6FEFD2" w:rsidR="0005750C" w:rsidRPr="001F08D0" w:rsidRDefault="000642F2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05750C" w:rsidRPr="001F08D0">
              <w:rPr>
                <w:rFonts w:hint="eastAsia"/>
                <w:color w:val="auto"/>
              </w:rPr>
              <w:t>無　□有，補強日期：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5750C" w:rsidRPr="001F08D0">
              <w:rPr>
                <w:rFonts w:hint="eastAsia"/>
                <w:color w:val="auto"/>
              </w:rPr>
              <w:t>年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5750C" w:rsidRPr="001F08D0">
              <w:rPr>
                <w:rFonts w:hint="eastAsia"/>
                <w:color w:val="auto"/>
              </w:rPr>
              <w:t>月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5750C" w:rsidRPr="001F08D0">
              <w:rPr>
                <w:rFonts w:hint="eastAsia"/>
                <w:color w:val="auto"/>
              </w:rPr>
              <w:t>日</w:t>
            </w:r>
          </w:p>
        </w:tc>
      </w:tr>
      <w:tr w:rsidR="0005750C" w:rsidRPr="001F08D0" w14:paraId="4E0223BD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E50E538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0767E3F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D5F5C0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1741AFCE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5750C" w:rsidRPr="001F08D0" w14:paraId="2D846FFF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21E273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5F938FC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450BE1E8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E64A42" w14:textId="318D5A03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 w:rsidR="00FC1F18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會議室　□健康中心　□盥洗室（含廁所）</w:t>
            </w:r>
          </w:p>
          <w:p w14:paraId="64BBC308" w14:textId="14B9D9AF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1D62A7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1235E9E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95A9D7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64574BDF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040696F6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0BDA12E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8137F28" w14:textId="57AAC7BE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r w:rsidR="00FC1F18">
              <w:rPr>
                <w:rFonts w:hint="eastAsia"/>
                <w:color w:val="auto"/>
                <w:u w:val="single"/>
                <w:lang w:eastAsia="zh-HK"/>
              </w:rPr>
              <w:t>電腦</w:t>
            </w:r>
            <w:r>
              <w:rPr>
                <w:rFonts w:hint="eastAsia"/>
                <w:color w:val="auto"/>
                <w:u w:val="single"/>
                <w:lang w:eastAsia="zh-HK"/>
              </w:rPr>
              <w:t>教室</w:t>
            </w:r>
            <w:r w:rsidR="00FC1F18">
              <w:rPr>
                <w:rFonts w:hint="eastAsia"/>
                <w:color w:val="auto"/>
                <w:u w:val="single"/>
                <w:lang w:eastAsia="zh-HK"/>
              </w:rPr>
              <w:t>、學習教室</w:t>
            </w:r>
            <w:r w:rsidR="009A3390">
              <w:rPr>
                <w:rFonts w:hint="eastAsia"/>
                <w:color w:val="auto"/>
                <w:u w:val="single"/>
                <w:lang w:eastAsia="zh-HK"/>
              </w:rPr>
              <w:t>、語言教室</w:t>
            </w:r>
            <w:r w:rsidR="00EC3E60">
              <w:rPr>
                <w:rFonts w:hint="eastAsia"/>
                <w:color w:val="auto"/>
                <w:u w:val="single"/>
                <w:lang w:eastAsia="zh-HK"/>
              </w:rPr>
              <w:t>、閱讀教室</w:t>
            </w:r>
          </w:p>
          <w:p w14:paraId="2F020291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B2930C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640C2F7" w14:textId="634B7078" w:rsidR="0005750C" w:rsidRPr="001F08D0" w:rsidRDefault="00FC1F18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5750C" w:rsidRPr="001F08D0">
              <w:rPr>
                <w:rFonts w:hint="eastAsia"/>
                <w:color w:val="auto"/>
              </w:rPr>
              <w:t>實驗室　□其他：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5750C" w:rsidRPr="001F08D0" w14:paraId="28DC5F79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C963A0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FFD0B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4F78D72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FA1D63" w14:textId="643F7EB4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2B4BDF"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01464A0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00932AC4" w14:textId="6887CE7C" w:rsidR="0005750C" w:rsidRPr="001F08D0" w:rsidRDefault="00FC1F18" w:rsidP="002B4BD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5750C" w:rsidRPr="001F08D0">
              <w:rPr>
                <w:rFonts w:hint="eastAsia"/>
                <w:bCs/>
                <w:color w:val="auto"/>
              </w:rPr>
              <w:t>無障礙斜坡道（</w:t>
            </w:r>
            <w:r w:rsidR="0005750C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="0005750C">
              <w:rPr>
                <w:color w:val="auto"/>
                <w:u w:val="single"/>
              </w:rPr>
              <w:t xml:space="preserve"> </w:t>
            </w:r>
            <w:r w:rsidR="0005750C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2B4BDF">
              <w:rPr>
                <w:rFonts w:ascii="標楷體" w:hAnsi="標楷體" w:hint="eastAsia"/>
                <w:color w:val="auto"/>
              </w:rPr>
              <w:t>■</w:t>
            </w:r>
            <w:r w:rsidR="002B4BDF" w:rsidRPr="001F08D0">
              <w:rPr>
                <w:rFonts w:hint="eastAsia"/>
                <w:color w:val="auto"/>
              </w:rPr>
              <w:t>其他：</w:t>
            </w:r>
            <w:r w:rsidR="002B4BD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B4BDF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2B4BD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B4BDF">
              <w:rPr>
                <w:rFonts w:hint="eastAsia"/>
                <w:color w:val="auto"/>
                <w:u w:val="single"/>
              </w:rPr>
              <w:t>13</w:t>
            </w:r>
            <w:r w:rsidR="002B4BDF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2B4BDF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05750C" w:rsidRPr="001F08D0" w14:paraId="66D348F4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94761C3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27E34E5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EBFF61E" w14:textId="0FDED2D1" w:rsidR="0005750C" w:rsidRPr="001F08D0" w:rsidRDefault="0005750C" w:rsidP="00EC3E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C3E60">
              <w:rPr>
                <w:rFonts w:hint="eastAsia"/>
                <w:color w:val="auto"/>
                <w:u w:val="single"/>
              </w:rPr>
              <w:t>27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551B295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A3CB982" w14:textId="7DF6B1CF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F7E4E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6A59B5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A45121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5750C" w:rsidRPr="001F08D0" w14:paraId="7DF1395D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2A2A19D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1EF03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1F2EC5C" w14:textId="74E272F2" w:rsidR="0005750C" w:rsidRPr="001F08D0" w:rsidRDefault="0005750C" w:rsidP="00EC3E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C3E60">
              <w:rPr>
                <w:rFonts w:hint="eastAsia"/>
                <w:color w:val="auto"/>
                <w:u w:val="single"/>
              </w:rPr>
              <w:t>2</w:t>
            </w:r>
            <w:r>
              <w:rPr>
                <w:rFonts w:hint="eastAsia"/>
                <w:color w:val="auto"/>
                <w:u w:val="single"/>
              </w:rPr>
              <w:t>00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F6278F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FC752CD" w14:textId="4C4F0494" w:rsidR="0005750C" w:rsidRPr="001F08D0" w:rsidRDefault="0005750C" w:rsidP="009B3DF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B3DF5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CC06FB8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D8AB93D" w14:textId="1D3B108D" w:rsidR="0005750C" w:rsidRPr="001F08D0" w:rsidRDefault="0005750C" w:rsidP="006F7E4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F7E4E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5750C" w:rsidRPr="001F08D0" w14:paraId="58AF69EC" w14:textId="77777777" w:rsidTr="00394F57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A32ADAE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53DC0A7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5D14BBB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7F71DE19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E6272FF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1E27BAD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5750C" w:rsidRPr="001F08D0" w14:paraId="4D4AAE2F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7F66E9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E9BF33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FCED83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D491E75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92220A2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05750C" w:rsidRPr="001F08D0" w14:paraId="5FB5C6FA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0917E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8E759D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6EE4FA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6F530A0F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5750C" w:rsidRPr="001F08D0" w14:paraId="6D9C89E0" w14:textId="77777777" w:rsidTr="0041757F">
        <w:trPr>
          <w:trHeight w:val="75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B9F4374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7EBA2CB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5D0FD91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5750C" w:rsidRPr="001F08D0" w14:paraId="1A081D3E" w14:textId="77777777" w:rsidTr="00591B57">
        <w:trPr>
          <w:trHeight w:val="380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9624D4A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B3BCD8D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00496082" w14:textId="116C1C46" w:rsidR="0005750C" w:rsidRPr="001F08D0" w:rsidRDefault="001A4742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D600A5" wp14:editId="55381A19">
                  <wp:extent cx="2747933" cy="2251422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577" cy="22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750C" w:rsidRPr="001F08D0" w14:paraId="4E7479BD" w14:textId="77777777" w:rsidTr="00591B57">
        <w:trPr>
          <w:trHeight w:val="3538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45687FA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6AB495C" w14:textId="77777777" w:rsidR="0005750C" w:rsidRPr="001F08D0" w:rsidRDefault="0005750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2A1BAD" w14:textId="02914C20" w:rsidR="0005750C" w:rsidRPr="001F08D0" w:rsidRDefault="00103E31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0AA1C896" wp14:editId="31A863B8">
                  <wp:extent cx="2624700" cy="1939247"/>
                  <wp:effectExtent l="0" t="0" r="4445" b="444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238" cy="196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59B" w:rsidRPr="001F08D0" w14:paraId="0DDB2CB7" w14:textId="0DBBD5E5" w:rsidTr="00B37214">
        <w:trPr>
          <w:trHeight w:val="2036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6F22D9" w14:textId="77777777" w:rsidR="00F6359B" w:rsidRPr="001F08D0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544CC68" w14:textId="77777777" w:rsidR="00F6359B" w:rsidRPr="001F08D0" w:rsidRDefault="00F6359B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C28937" w14:textId="77777777" w:rsidR="00F6359B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F1CF9">
              <w:rPr>
                <w:noProof/>
                <w:highlight w:val="yellow"/>
              </w:rPr>
              <w:drawing>
                <wp:inline distT="0" distB="0" distL="0" distR="0" wp14:anchorId="2634B84E" wp14:editId="5FF09FE1">
                  <wp:extent cx="4346895" cy="914301"/>
                  <wp:effectExtent l="0" t="0" r="0" b="63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81" t="65877" r="35562" b="26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1885" cy="91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286D2" w14:textId="47BE0965" w:rsidR="00F6359B" w:rsidRPr="001F08D0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B1DC9">
              <w:rPr>
                <w:noProof/>
                <w:color w:val="auto"/>
              </w:rPr>
              <w:drawing>
                <wp:inline distT="0" distB="0" distL="0" distR="0" wp14:anchorId="5A019D24" wp14:editId="5E0AF2C6">
                  <wp:extent cx="4149378" cy="437515"/>
                  <wp:effectExtent l="0" t="0" r="3810" b="635"/>
                  <wp:docPr id="14" name="圖片 14" descr="C:\Users\User\Desktop\育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育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8987" cy="45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7133F81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5877EB7D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0B91FA0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7A095F72" w14:textId="7A3162F6" w:rsidR="00F6359B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F6359B" w:rsidRPr="001F08D0" w14:paraId="2839E1AD" w14:textId="4E174748" w:rsidTr="00B37214">
        <w:trPr>
          <w:trHeight w:val="212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C4F16DD" w14:textId="77777777" w:rsidR="00F6359B" w:rsidRPr="001F08D0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12CE078" w14:textId="4D6858F8" w:rsidR="00F6359B" w:rsidRPr="001F08D0" w:rsidRDefault="00F6359B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5108366" w14:textId="77777777" w:rsidR="00F6359B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8111F">
              <w:rPr>
                <w:noProof/>
                <w:color w:val="auto"/>
              </w:rPr>
              <w:drawing>
                <wp:inline distT="0" distB="0" distL="0" distR="0" wp14:anchorId="5D850B16" wp14:editId="1D78D9B4">
                  <wp:extent cx="4376115" cy="676195"/>
                  <wp:effectExtent l="0" t="0" r="5715" b="0"/>
                  <wp:docPr id="33" name="圖片 33" descr="C:\Users\User\Desktop\育賢二樓平面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育賢二樓平面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958" cy="68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C40AC" w14:textId="2F2A996D" w:rsidR="00F6359B" w:rsidRPr="001F08D0" w:rsidRDefault="00F6359B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B1DC9">
              <w:rPr>
                <w:noProof/>
                <w:color w:val="auto"/>
              </w:rPr>
              <w:drawing>
                <wp:inline distT="0" distB="0" distL="0" distR="0" wp14:anchorId="5B743C5B" wp14:editId="6F1DA234">
                  <wp:extent cx="4364377" cy="565081"/>
                  <wp:effectExtent l="0" t="0" r="0" b="6985"/>
                  <wp:docPr id="51" name="圖片 51" descr="C:\Users\User\Desktop\育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育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700" cy="581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68BA57B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65837CC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1617E54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6E16707E" w14:textId="043821AE" w:rsidR="00F6359B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3E5BD731" w14:textId="51DCDAC6" w:rsidR="00B348E2" w:rsidRDefault="00B348E2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81"/>
        <w:gridCol w:w="17"/>
        <w:gridCol w:w="510"/>
      </w:tblGrid>
      <w:tr w:rsidR="009420FD" w:rsidRPr="001F08D0" w14:paraId="4813021D" w14:textId="77777777" w:rsidTr="00394F57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C3AD102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771241F" w14:textId="1171434B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梅園樓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A83B6C4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4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A0760A2" w14:textId="65D71A50" w:rsidR="009420FD" w:rsidRPr="001F08D0" w:rsidRDefault="009420FD" w:rsidP="0063613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420FD" w:rsidRPr="001F08D0" w14:paraId="30BD2C77" w14:textId="77777777" w:rsidTr="00394F57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C44F585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C8BA0C6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3A37AE9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1AF1237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4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45A8C17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9420FD" w:rsidRPr="001F08D0" w14:paraId="408D5DEF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45FB076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60199E6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679F022" w14:textId="75FD57B9" w:rsidR="009420FD" w:rsidRPr="001F08D0" w:rsidRDefault="00E8417B" w:rsidP="00E8417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9420FD" w:rsidRPr="001F08D0">
              <w:rPr>
                <w:rFonts w:hint="eastAsia"/>
                <w:color w:val="auto"/>
              </w:rPr>
              <w:t>否</w:t>
            </w:r>
            <w:proofErr w:type="gramEnd"/>
            <w:r w:rsidR="009420FD" w:rsidRPr="001F08D0">
              <w:rPr>
                <w:rFonts w:hint="eastAsia"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="009420FD" w:rsidRPr="001F08D0">
              <w:rPr>
                <w:rFonts w:hint="eastAsia"/>
                <w:color w:val="auto"/>
              </w:rPr>
              <w:t>是，類別：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FE318D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8BFC8F7" w14:textId="314FDED3" w:rsidR="009420FD" w:rsidRPr="001F08D0" w:rsidRDefault="009420FD" w:rsidP="0007784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077849">
              <w:rPr>
                <w:color w:val="auto"/>
                <w:u w:val="single"/>
              </w:rPr>
              <w:t xml:space="preserve"> </w:t>
            </w:r>
            <w:r w:rsidR="00077849">
              <w:rPr>
                <w:rFonts w:hint="eastAsia"/>
                <w:color w:val="auto"/>
                <w:u w:val="single"/>
              </w:rPr>
              <w:t>95</w:t>
            </w:r>
            <w:r w:rsidR="00077849"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9420FD" w:rsidRPr="001F08D0" w14:paraId="5D24A1CB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596821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2FC6659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7EF2C30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D7F0EB2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4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E6393A9" w14:textId="6A3B7A4F" w:rsidR="009420FD" w:rsidRPr="001F08D0" w:rsidRDefault="009420FD" w:rsidP="00C817A1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C817A1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9420FD" w:rsidRPr="001F08D0" w14:paraId="55AE1E10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5FDC0F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58A1A32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0E1BB57A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580DBD7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4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2A8E9F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6D6B6E" w:rsidRPr="001F08D0" w14:paraId="6846F98E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3C41D6A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5A91790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F9E806" w14:textId="1D0B6D29" w:rsidR="006D6B6E" w:rsidRPr="001F08D0" w:rsidRDefault="006D6B6E" w:rsidP="006D6B6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9420FD" w:rsidRPr="001F08D0" w14:paraId="52697F90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5E0B274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82AB4E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6AD491" w14:textId="6AE6CFE9" w:rsidR="009420FD" w:rsidRPr="001F08D0" w:rsidRDefault="007D0E49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9420FD" w:rsidRPr="001F08D0">
              <w:rPr>
                <w:rFonts w:hint="eastAsia"/>
                <w:color w:val="auto"/>
              </w:rPr>
              <w:t>無　□有，補強日期：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9420FD" w:rsidRPr="001F08D0">
              <w:rPr>
                <w:rFonts w:hint="eastAsia"/>
                <w:color w:val="auto"/>
              </w:rPr>
              <w:t>年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9420FD" w:rsidRPr="001F08D0">
              <w:rPr>
                <w:rFonts w:hint="eastAsia"/>
                <w:color w:val="auto"/>
              </w:rPr>
              <w:t>月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9420FD" w:rsidRPr="001F08D0">
              <w:rPr>
                <w:rFonts w:hint="eastAsia"/>
                <w:color w:val="auto"/>
              </w:rPr>
              <w:t>日</w:t>
            </w:r>
          </w:p>
        </w:tc>
      </w:tr>
      <w:tr w:rsidR="009420FD" w:rsidRPr="001F08D0" w14:paraId="35D4EF3C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4F9CB1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D3B02EC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EC02A9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82EC8A9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9420FD" w:rsidRPr="001F08D0" w14:paraId="4F6F323E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4EAA3BE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8988CC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F5DCFEB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CFE1635" w14:textId="7BFF2C5A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□辦公室　</w:t>
            </w:r>
            <w:r w:rsidR="006F1CA9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 w:rsidR="00A931B3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健康中心　□盥洗室（含廁所）</w:t>
            </w:r>
          </w:p>
          <w:p w14:paraId="5AA6ACB2" w14:textId="2BB68DAF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C817A1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473C006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63E8642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65572C3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5C484A71" w14:textId="5E826968" w:rsidR="009420FD" w:rsidRPr="001F08D0" w:rsidRDefault="007D0E49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9420FD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5C5CB2AE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B3FB10C" w14:textId="680116FE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r w:rsidR="006F1CA9">
              <w:rPr>
                <w:rFonts w:hint="eastAsia"/>
                <w:color w:val="auto"/>
                <w:u w:val="single"/>
                <w:lang w:eastAsia="zh-HK"/>
              </w:rPr>
              <w:t>學習班</w:t>
            </w:r>
            <w:r>
              <w:rPr>
                <w:rFonts w:hint="eastAsia"/>
                <w:color w:val="auto"/>
                <w:u w:val="single"/>
                <w:lang w:eastAsia="zh-HK"/>
              </w:rPr>
              <w:t>教室</w:t>
            </w:r>
            <w:r w:rsidR="006F1CA9">
              <w:rPr>
                <w:rFonts w:hint="eastAsia"/>
                <w:color w:val="auto"/>
                <w:u w:val="single"/>
              </w:rPr>
              <w:t xml:space="preserve">     </w:t>
            </w:r>
            <w:r w:rsidR="006F1CA9">
              <w:rPr>
                <w:color w:val="auto"/>
                <w:u w:val="single"/>
              </w:rPr>
              <w:t xml:space="preserve">                    </w:t>
            </w:r>
            <w:r w:rsidR="006F1CA9">
              <w:rPr>
                <w:rFonts w:hint="eastAsia"/>
                <w:color w:val="auto"/>
                <w:u w:val="single"/>
              </w:rPr>
              <w:t xml:space="preserve">   </w:t>
            </w:r>
          </w:p>
          <w:p w14:paraId="05781286" w14:textId="7559F5FD" w:rsidR="009420FD" w:rsidRPr="001F08D0" w:rsidRDefault="006F1CA9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9420FD" w:rsidRPr="001F08D0">
              <w:rPr>
                <w:rFonts w:hint="eastAsia"/>
                <w:color w:val="auto"/>
              </w:rPr>
              <w:t>專業團隊教室，類別：</w:t>
            </w:r>
            <w:proofErr w:type="gramStart"/>
            <w:r>
              <w:rPr>
                <w:rFonts w:hint="eastAsia"/>
                <w:color w:val="auto"/>
                <w:u w:val="single"/>
                <w:lang w:eastAsia="zh-HK"/>
              </w:rPr>
              <w:t>團輔室</w:t>
            </w:r>
            <w:proofErr w:type="gramEnd"/>
            <w:r>
              <w:rPr>
                <w:rFonts w:hint="eastAsia"/>
                <w:color w:val="auto"/>
                <w:u w:val="single"/>
                <w:lang w:eastAsia="zh-HK"/>
              </w:rPr>
              <w:t>、諮商室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  <w:p w14:paraId="6A6B4737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097ED16" w14:textId="397F698D" w:rsidR="009420FD" w:rsidRPr="001F08D0" w:rsidRDefault="006F1CA9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9420FD" w:rsidRPr="001F08D0">
              <w:rPr>
                <w:rFonts w:hint="eastAsia"/>
                <w:color w:val="auto"/>
              </w:rPr>
              <w:t>實驗室　□其他：</w:t>
            </w:r>
            <w:r w:rsidR="009420FD"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9420FD" w:rsidRPr="001F08D0" w14:paraId="6660B570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E758C6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145A57C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67EA3BC5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03D77A" w14:textId="112A9788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0F4C5E">
              <w:rPr>
                <w:rFonts w:ascii="標楷體" w:hAnsi="標楷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F4C5E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4E6E1945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70CC3D83" w14:textId="12159B2B" w:rsidR="009420FD" w:rsidRPr="001F08D0" w:rsidRDefault="009420FD" w:rsidP="000F4C5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0F4C5E">
              <w:rPr>
                <w:rFonts w:ascii="標楷體" w:hAnsi="標楷體" w:hint="eastAsia"/>
                <w:color w:val="auto"/>
              </w:rPr>
              <w:t>■</w:t>
            </w:r>
            <w:r w:rsidR="000F4C5E" w:rsidRPr="001F08D0">
              <w:rPr>
                <w:rFonts w:hint="eastAsia"/>
                <w:color w:val="auto"/>
              </w:rPr>
              <w:t>其他：</w:t>
            </w:r>
            <w:r w:rsidR="000F4C5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F4C5E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0F4C5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0F4C5E">
              <w:rPr>
                <w:rFonts w:hint="eastAsia"/>
                <w:color w:val="auto"/>
                <w:u w:val="single"/>
              </w:rPr>
              <w:t>12</w:t>
            </w:r>
            <w:r w:rsidR="000F4C5E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0F4C5E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9420FD" w:rsidRPr="001F08D0" w14:paraId="084C1BA3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1D646D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A2822A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E68538F" w14:textId="07110BDB" w:rsidR="009420FD" w:rsidRPr="001F08D0" w:rsidRDefault="009420FD" w:rsidP="006604D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6604D3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35A67AC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E47F958" w14:textId="04E7A9C3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045B2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A355FDC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AB724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9420FD" w:rsidRPr="001F08D0" w14:paraId="2D70C5ED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CCE9D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233F50F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E4D2860" w14:textId="78266CAD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="006604D3">
              <w:rPr>
                <w:rFonts w:hint="eastAsia"/>
                <w:color w:val="auto"/>
                <w:u w:val="single"/>
              </w:rPr>
              <w:t>6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112C23D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7B2966C" w14:textId="047DC295" w:rsidR="009420FD" w:rsidRPr="001F08D0" w:rsidRDefault="009420FD" w:rsidP="00813FD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13FD1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941752B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38B47C" w14:textId="43331886" w:rsidR="009420FD" w:rsidRPr="001F08D0" w:rsidRDefault="009420FD" w:rsidP="00FD092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D0925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9420FD" w:rsidRPr="001F08D0" w14:paraId="782DAB54" w14:textId="77777777" w:rsidTr="00394F57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65D682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FE32906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18A97EF5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39784430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5DCAE57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1935B2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9420FD" w:rsidRPr="001F08D0" w14:paraId="5330C881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B12A22A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E3E76B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631DCA0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1E9970E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954BF04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9420FD" w:rsidRPr="001F08D0" w14:paraId="676B55A7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88E4B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BBB10E1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835DC1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64B0A30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9420FD" w:rsidRPr="001F08D0" w14:paraId="26B187E6" w14:textId="77777777" w:rsidTr="00EE3AEB">
        <w:trPr>
          <w:trHeight w:val="3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BC1C927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44E9CB4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6DEA6CC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20FD" w:rsidRPr="001F08D0" w14:paraId="6D6BE898" w14:textId="77777777" w:rsidTr="00547E2F">
        <w:trPr>
          <w:trHeight w:val="3576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3B74758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938A4B5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10"/>
            <w:tcBorders>
              <w:right w:val="thickThinSmallGap" w:sz="12" w:space="0" w:color="auto"/>
            </w:tcBorders>
            <w:shd w:val="clear" w:color="auto" w:fill="auto"/>
          </w:tcPr>
          <w:p w14:paraId="7D136DE5" w14:textId="018AA12C" w:rsidR="009420FD" w:rsidRPr="001F08D0" w:rsidRDefault="00C24507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6F1CF9">
              <w:rPr>
                <w:rFonts w:ascii="新細明體" w:hAnsi="新細明體"/>
                <w:noProof/>
              </w:rPr>
              <w:drawing>
                <wp:inline distT="0" distB="0" distL="0" distR="0" wp14:anchorId="4E58D445" wp14:editId="233C5544">
                  <wp:extent cx="2773936" cy="2273935"/>
                  <wp:effectExtent l="0" t="0" r="762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437" cy="229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0FD" w:rsidRPr="001F08D0" w14:paraId="2A5BD78B" w14:textId="77777777" w:rsidTr="00547E2F">
        <w:trPr>
          <w:trHeight w:val="3444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C6F98A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F6019BE" w14:textId="77777777" w:rsidR="009420FD" w:rsidRPr="001F08D0" w:rsidRDefault="009420FD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10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C87C78" w14:textId="20817E51" w:rsidR="009420FD" w:rsidRPr="001F08D0" w:rsidRDefault="00614C57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F1CF9">
              <w:rPr>
                <w:rFonts w:ascii="新細明體" w:hAnsi="新細明體"/>
                <w:noProof/>
              </w:rPr>
              <w:drawing>
                <wp:inline distT="0" distB="0" distL="0" distR="0" wp14:anchorId="07C7D81A" wp14:editId="4F2743C8">
                  <wp:extent cx="2758568" cy="2074545"/>
                  <wp:effectExtent l="0" t="0" r="3810" b="190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631" cy="209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92A" w:rsidRPr="001F08D0" w14:paraId="21B0AD1E" w14:textId="5324CEBF" w:rsidTr="0054148E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68C212" w14:textId="77777777" w:rsidR="00A7492A" w:rsidRPr="001F08D0" w:rsidRDefault="00A7492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DE9E675" w14:textId="77777777" w:rsidR="00A7492A" w:rsidRPr="001F08D0" w:rsidRDefault="00A7492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413B0001" w14:textId="77777777" w:rsidR="00A7492A" w:rsidRPr="001F08D0" w:rsidRDefault="00A7492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31" w:type="dxa"/>
            <w:gridSpan w:val="9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F7BF69D" w14:textId="1A1AA108" w:rsidR="00A7492A" w:rsidRPr="001F08D0" w:rsidRDefault="00A7492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47E2F">
              <w:rPr>
                <w:noProof/>
                <w:color w:val="auto"/>
              </w:rPr>
              <w:drawing>
                <wp:inline distT="0" distB="0" distL="0" distR="0" wp14:anchorId="0962E067" wp14:editId="4BAD7D25">
                  <wp:extent cx="4654255" cy="2297526"/>
                  <wp:effectExtent l="0" t="0" r="0" b="7620"/>
                  <wp:docPr id="17" name="圖片 17" descr="C:\Users\User\Desktop\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153" cy="234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484EEC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4AC8D01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14E3B1A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61C616F" w14:textId="7E22854A" w:rsidR="00A7492A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54148E" w:rsidRPr="001F08D0" w14:paraId="6784E132" w14:textId="7F9D6143" w:rsidTr="0054148E">
        <w:trPr>
          <w:trHeight w:val="4154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EE27B3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875C2A9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14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8B9B5EB" w14:textId="2C82CB7F" w:rsidR="0054148E" w:rsidRPr="001F08D0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E4019">
              <w:rPr>
                <w:noProof/>
                <w:color w:val="auto"/>
              </w:rPr>
              <w:drawing>
                <wp:inline distT="0" distB="0" distL="0" distR="0" wp14:anchorId="5AD4FB26" wp14:editId="7A983F9A">
                  <wp:extent cx="3910330" cy="2382050"/>
                  <wp:effectExtent l="0" t="0" r="0" b="0"/>
                  <wp:docPr id="18" name="圖片 18" descr="C:\Users\User\Desktop\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1327" cy="240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" w:type="dxa"/>
            <w:gridSpan w:val="2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4AE078A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3641285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11276CE8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53A94B4A" w14:textId="3089CC09" w:rsidR="0054148E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54148E" w:rsidRPr="001F08D0" w14:paraId="33C2C874" w14:textId="37B12D61" w:rsidTr="0054148E">
        <w:trPr>
          <w:trHeight w:val="438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C0196C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79C3168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7914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E202F48" w14:textId="44CAC030" w:rsidR="0054148E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405610">
              <w:rPr>
                <w:noProof/>
              </w:rPr>
              <w:drawing>
                <wp:inline distT="0" distB="0" distL="0" distR="0" wp14:anchorId="77D1C2EF" wp14:editId="11F3A161">
                  <wp:extent cx="3811221" cy="2474259"/>
                  <wp:effectExtent l="0" t="0" r="0" b="2540"/>
                  <wp:docPr id="19" name="圖片 19" descr="C:\Users\User\Desktop\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273" cy="2489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" w:type="dxa"/>
            <w:gridSpan w:val="2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1EEFA60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3808110A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28827025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2326BF73" w14:textId="2F15082B" w:rsidR="0054148E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54148E" w:rsidRPr="001F08D0" w14:paraId="09B052DC" w14:textId="7DE8864F" w:rsidTr="0054148E">
        <w:trPr>
          <w:trHeight w:val="410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290E82D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C27DE9E" w14:textId="77777777" w:rsidR="0054148E" w:rsidRPr="001F08D0" w:rsidRDefault="0054148E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14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09405D3" w14:textId="3E5C9130" w:rsidR="0054148E" w:rsidRPr="001F08D0" w:rsidRDefault="0054148E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C282A">
              <w:rPr>
                <w:noProof/>
                <w:color w:val="auto"/>
              </w:rPr>
              <w:drawing>
                <wp:inline distT="0" distB="0" distL="0" distR="0" wp14:anchorId="2B8C4CCA" wp14:editId="5092E63A">
                  <wp:extent cx="4222657" cy="2712464"/>
                  <wp:effectExtent l="0" t="0" r="6985" b="0"/>
                  <wp:docPr id="20" name="圖片 20" descr="C:\Users\User\Desktop\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100" cy="271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" w:type="dxa"/>
            <w:gridSpan w:val="2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20E585E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0B60FF5E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23317E3C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5C756D39" w14:textId="3CC48968" w:rsidR="0054148E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601ECDFD" w14:textId="77777777" w:rsidR="009420FD" w:rsidRDefault="009420FD">
      <w:pPr>
        <w:widowControl/>
        <w:adjustRightInd/>
        <w:snapToGrid/>
      </w:pPr>
    </w:p>
    <w:p w14:paraId="1734990E" w14:textId="77777777" w:rsidR="00B0096F" w:rsidRDefault="00B0096F">
      <w:pPr>
        <w:widowControl/>
        <w:adjustRightInd/>
        <w:snapToGrid/>
      </w:pPr>
    </w:p>
    <w:p w14:paraId="7C48A99C" w14:textId="77777777" w:rsidR="00B0096F" w:rsidRDefault="00B0096F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98"/>
        <w:gridCol w:w="510"/>
      </w:tblGrid>
      <w:tr w:rsidR="00B1699C" w:rsidRPr="001F08D0" w14:paraId="67E9DEE3" w14:textId="77777777" w:rsidTr="00394F57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9A481C9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713FB8C" w14:textId="2F8E8DAA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貴山樓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4A6098C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0C8F19C" w14:textId="5D766ACF" w:rsidR="00B1699C" w:rsidRPr="001F08D0" w:rsidRDefault="00B1699C" w:rsidP="0063613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07D4"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B1699C" w:rsidRPr="001F08D0" w14:paraId="18816723" w14:textId="77777777" w:rsidTr="00394F57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1895F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43ED77C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09DDA251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6A8B0F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09A3F7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B1699C" w:rsidRPr="001F08D0" w14:paraId="1510D381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5E7851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E3A83A8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5D9A1C4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91FBEF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1EDA648" w14:textId="27841B69" w:rsidR="00B1699C" w:rsidRPr="001F08D0" w:rsidRDefault="00B1699C" w:rsidP="009B2744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color w:val="auto"/>
                <w:u w:val="single"/>
              </w:rPr>
              <w:t xml:space="preserve"> </w:t>
            </w:r>
            <w:r w:rsidR="009B2744">
              <w:rPr>
                <w:rFonts w:hint="eastAsia"/>
                <w:color w:val="auto"/>
                <w:u w:val="single"/>
              </w:rPr>
              <w:t>89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B1699C" w:rsidRPr="001F08D0" w14:paraId="3179A191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8EA9F2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91A8E98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ADD235A" w14:textId="7F42E44F" w:rsidR="00B1699C" w:rsidRPr="001F08D0" w:rsidRDefault="00EA7D4C" w:rsidP="00EA7D4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B1699C" w:rsidRPr="001F08D0">
              <w:rPr>
                <w:rFonts w:hint="eastAsia"/>
                <w:color w:val="auto"/>
              </w:rPr>
              <w:t xml:space="preserve">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="00B1699C"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  <w:lang w:eastAsia="zh-HK"/>
              </w:rPr>
              <w:t>總務處</w:t>
            </w:r>
            <w:r w:rsidR="00515AD6">
              <w:rPr>
                <w:color w:val="auto"/>
                <w:u w:val="single"/>
              </w:rPr>
              <w:t xml:space="preserve">   </w:t>
            </w:r>
            <w:r w:rsidR="00515AD6">
              <w:rPr>
                <w:rFonts w:hint="eastAsia"/>
                <w:color w:val="auto"/>
                <w:u w:val="single"/>
              </w:rPr>
              <w:t xml:space="preserve">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0A20E23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4051168" w14:textId="4BEA29A7" w:rsidR="00B1699C" w:rsidRPr="001F08D0" w:rsidRDefault="00B1699C" w:rsidP="002C6E1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C6E1B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B1699C" w:rsidRPr="001F08D0" w14:paraId="63070ABA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38145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C7201B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CB8795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C149AE2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D86AF7C" w14:textId="1D2D6F73" w:rsidR="00B1699C" w:rsidRPr="001F08D0" w:rsidRDefault="00B1699C" w:rsidP="00940A34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40A34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6D6B6E" w:rsidRPr="001F08D0" w14:paraId="521EC3D7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3363F4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E8E4E12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455FED9" w14:textId="4103CD49" w:rsidR="006D6B6E" w:rsidRPr="001F08D0" w:rsidRDefault="006D6B6E" w:rsidP="006D6B6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B1699C" w:rsidRPr="001F08D0" w14:paraId="5077F816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4BF65C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A36E66F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332751" w14:textId="4630D7C1" w:rsidR="00B1699C" w:rsidRPr="001F08D0" w:rsidRDefault="00AB7D2D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B1699C" w:rsidRPr="001F08D0">
              <w:rPr>
                <w:rFonts w:hint="eastAsia"/>
                <w:color w:val="auto"/>
              </w:rPr>
              <w:t>無　□有，補強日期：</w:t>
            </w:r>
            <w:r w:rsidR="00B1699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B1699C" w:rsidRPr="001F08D0">
              <w:rPr>
                <w:rFonts w:hint="eastAsia"/>
                <w:color w:val="auto"/>
              </w:rPr>
              <w:t>年</w:t>
            </w:r>
            <w:r w:rsidR="00B1699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B1699C" w:rsidRPr="001F08D0">
              <w:rPr>
                <w:rFonts w:hint="eastAsia"/>
                <w:color w:val="auto"/>
              </w:rPr>
              <w:t>月</w:t>
            </w:r>
            <w:r w:rsidR="00B1699C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B1699C" w:rsidRPr="001F08D0">
              <w:rPr>
                <w:rFonts w:hint="eastAsia"/>
                <w:color w:val="auto"/>
              </w:rPr>
              <w:t>日</w:t>
            </w:r>
          </w:p>
        </w:tc>
      </w:tr>
      <w:tr w:rsidR="00B1699C" w:rsidRPr="001F08D0" w14:paraId="63891F1D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753D89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C66692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59B28C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0F2397F4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B1699C" w:rsidRPr="001F08D0" w14:paraId="58C80D91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E7B9393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5D9216F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75E4472F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8BC830" w14:textId="1A56A2EE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 w:rsidR="00940A34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940A34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 w:rsidR="00940A34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健康中心　□盥洗室（含廁所）</w:t>
            </w:r>
          </w:p>
          <w:p w14:paraId="7A8BCBDA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6018520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201066E9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3048B63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70840179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13396B7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CDC1B95" w14:textId="19F6211E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proofErr w:type="gramStart"/>
            <w:r w:rsidR="005138D2">
              <w:rPr>
                <w:rFonts w:hint="eastAsia"/>
                <w:color w:val="auto"/>
                <w:u w:val="single"/>
                <w:lang w:eastAsia="zh-HK"/>
              </w:rPr>
              <w:t>英資</w:t>
            </w:r>
            <w:r>
              <w:rPr>
                <w:rFonts w:hint="eastAsia"/>
                <w:color w:val="auto"/>
                <w:u w:val="single"/>
                <w:lang w:eastAsia="zh-HK"/>
              </w:rPr>
              <w:t>班教室</w:t>
            </w:r>
            <w:proofErr w:type="gramEnd"/>
            <w:r>
              <w:rPr>
                <w:rFonts w:hint="eastAsia"/>
                <w:color w:val="auto"/>
                <w:u w:val="single"/>
              </w:rPr>
              <w:t xml:space="preserve">     </w:t>
            </w:r>
            <w:r>
              <w:rPr>
                <w:color w:val="auto"/>
                <w:u w:val="single"/>
              </w:rPr>
              <w:t xml:space="preserve">                    </w:t>
            </w:r>
            <w:r>
              <w:rPr>
                <w:rFonts w:hint="eastAsia"/>
                <w:color w:val="auto"/>
                <w:u w:val="single"/>
              </w:rPr>
              <w:t xml:space="preserve">   </w:t>
            </w:r>
          </w:p>
          <w:p w14:paraId="431ADFD2" w14:textId="0CCF690C" w:rsidR="00B1699C" w:rsidRPr="001F08D0" w:rsidRDefault="005138D2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B1699C" w:rsidRPr="001F08D0">
              <w:rPr>
                <w:rFonts w:hint="eastAsia"/>
                <w:color w:val="auto"/>
              </w:rPr>
              <w:t>專業團隊教室，類別：</w:t>
            </w:r>
            <w:r w:rsidR="00B1699C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42749">
              <w:rPr>
                <w:rFonts w:hint="eastAsia"/>
                <w:color w:val="auto"/>
                <w:u w:val="single"/>
              </w:rPr>
              <w:t xml:space="preserve">              </w:t>
            </w:r>
            <w:r w:rsidR="00B1699C"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79095A12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6D15C1F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B1699C" w:rsidRPr="001F08D0" w14:paraId="6622F552" w14:textId="77777777" w:rsidTr="00394F57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BD5AB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4D7BD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1B95AA4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B202DD" w14:textId="1CEAA4BD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CE7657">
              <w:rPr>
                <w:rFonts w:ascii="標楷體" w:hAnsi="標楷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CE7657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6324C468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148FA7BF" w14:textId="0B9EE36E" w:rsidR="00B1699C" w:rsidRPr="001F08D0" w:rsidRDefault="00B1699C" w:rsidP="00A33E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A33E2E">
              <w:rPr>
                <w:rFonts w:ascii="標楷體" w:hAnsi="標楷體" w:hint="eastAsia"/>
                <w:color w:val="auto"/>
              </w:rPr>
              <w:t>■</w:t>
            </w:r>
            <w:r w:rsidR="00A33E2E" w:rsidRPr="001F08D0">
              <w:rPr>
                <w:rFonts w:hint="eastAsia"/>
                <w:color w:val="auto"/>
              </w:rPr>
              <w:t>其他：</w:t>
            </w:r>
            <w:r w:rsidR="00A33E2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33E2E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A33E2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33E2E">
              <w:rPr>
                <w:rFonts w:hint="eastAsia"/>
                <w:color w:val="auto"/>
                <w:u w:val="single"/>
              </w:rPr>
              <w:t>21</w:t>
            </w:r>
            <w:r w:rsidR="00A33E2E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A33E2E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B1699C" w:rsidRPr="001F08D0" w14:paraId="68F73E32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62A27B3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41E0D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C5C21CD" w14:textId="5DA4B238" w:rsidR="00B1699C" w:rsidRPr="001F08D0" w:rsidRDefault="00B1699C" w:rsidP="0063092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630928"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589933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9E13B03" w14:textId="1BF60E8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32EC2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0A1A501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443D2B4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B1699C" w:rsidRPr="001F08D0" w14:paraId="6A6E8233" w14:textId="77777777" w:rsidTr="00394F57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19F94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F7CEEF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6E82902" w14:textId="7549E06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7541A">
              <w:rPr>
                <w:rFonts w:hint="eastAsia"/>
                <w:color w:val="auto"/>
                <w:u w:val="single"/>
              </w:rPr>
              <w:t>45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37A232A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FA4029C" w14:textId="620315AB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A120C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204FA5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054D2C" w14:textId="5CED7032" w:rsidR="00B1699C" w:rsidRPr="001F08D0" w:rsidRDefault="00B1699C" w:rsidP="00932EC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32EC2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B1699C" w:rsidRPr="001F08D0" w14:paraId="5790CDB9" w14:textId="77777777" w:rsidTr="00394F57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C85C9FA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3A2416E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22B4E8F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115AE517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7135927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50170A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B1699C" w:rsidRPr="001F08D0" w14:paraId="00C4EC1E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9310C0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9A7FA09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C2FDE4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36FD7D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4B7F87E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B1699C" w:rsidRPr="001F08D0" w14:paraId="6A891DF9" w14:textId="77777777" w:rsidTr="00394F57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A2F56B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FADDE6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C39837A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657592AF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B1699C" w:rsidRPr="001F08D0" w14:paraId="0AB76FC2" w14:textId="77777777" w:rsidTr="00394F57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94FCC40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55B7136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132D23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1699C" w:rsidRPr="001F08D0" w14:paraId="5873F4C5" w14:textId="77777777" w:rsidTr="00B25D51">
        <w:trPr>
          <w:trHeight w:val="358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47295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0A9DFD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4D5BDE82" w14:textId="579EB41E" w:rsidR="00B1699C" w:rsidRPr="001F08D0" w:rsidRDefault="00B53862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9896CF" wp14:editId="43D2CAA1">
                  <wp:extent cx="2689150" cy="2186305"/>
                  <wp:effectExtent l="0" t="0" r="0" b="4445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885" cy="2199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99C" w:rsidRPr="001F08D0" w14:paraId="56E45373" w14:textId="77777777" w:rsidTr="00B25D51">
        <w:trPr>
          <w:trHeight w:val="381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8217B5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0D47B67" w14:textId="77777777" w:rsidR="00B1699C" w:rsidRPr="001F08D0" w:rsidRDefault="00B1699C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8F19F9" w14:textId="3528F652" w:rsidR="00B1699C" w:rsidRPr="001F08D0" w:rsidRDefault="00B53862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0061379F" wp14:editId="1705E2B1">
                  <wp:extent cx="2804160" cy="2197634"/>
                  <wp:effectExtent l="0" t="0" r="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11" cy="22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9DA" w:rsidRPr="001F08D0" w14:paraId="5242AC32" w14:textId="07EED997" w:rsidTr="005215E9">
        <w:trPr>
          <w:trHeight w:val="2454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062557F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CEA1EA2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9A1973A" w14:textId="77777777" w:rsidR="003A69DA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53862">
              <w:rPr>
                <w:noProof/>
                <w:color w:val="auto"/>
              </w:rPr>
              <w:drawing>
                <wp:inline distT="0" distB="0" distL="0" distR="0" wp14:anchorId="4434F5CC" wp14:editId="4DD1B26B">
                  <wp:extent cx="2831978" cy="499463"/>
                  <wp:effectExtent l="0" t="0" r="6985" b="0"/>
                  <wp:docPr id="56" name="圖片 56" descr="C:\Users\User\Desktop\一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一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23" cy="50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5DE02" w14:textId="685D12D5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B1E7D">
              <w:rPr>
                <w:noProof/>
                <w:color w:val="auto"/>
              </w:rPr>
              <w:drawing>
                <wp:inline distT="0" distB="0" distL="0" distR="0" wp14:anchorId="10DFE15D" wp14:editId="4A576C64">
                  <wp:extent cx="4341479" cy="971550"/>
                  <wp:effectExtent l="0" t="0" r="2540" b="0"/>
                  <wp:docPr id="21" name="圖片 21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0708" cy="97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B1C139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4F27AD0B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40265324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711E341E" w14:textId="1950653F" w:rsidR="003A69DA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3A69DA" w:rsidRPr="001F08D0" w14:paraId="6C6038AB" w14:textId="298CA75F" w:rsidTr="005215E9">
        <w:trPr>
          <w:trHeight w:val="131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D4E037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BAA86F5" w14:textId="6029DC77" w:rsidR="003A69DA" w:rsidRPr="001F08D0" w:rsidRDefault="003A69D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FF9C583" w14:textId="77777777" w:rsidR="003A69DA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D4FBA">
              <w:rPr>
                <w:noProof/>
                <w:color w:val="auto"/>
              </w:rPr>
              <w:drawing>
                <wp:inline distT="0" distB="0" distL="0" distR="0" wp14:anchorId="33BF92A1" wp14:editId="23480CE9">
                  <wp:extent cx="2850478" cy="453358"/>
                  <wp:effectExtent l="0" t="0" r="0" b="4445"/>
                  <wp:docPr id="57" name="圖片 57" descr="C:\Users\User\Desktop\貴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貴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62" cy="457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82AD5" w14:textId="1D6CF6D3" w:rsidR="002F5131" w:rsidRPr="001F08D0" w:rsidRDefault="002F5131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F5131">
              <w:rPr>
                <w:noProof/>
                <w:color w:val="auto"/>
              </w:rPr>
              <w:drawing>
                <wp:inline distT="0" distB="0" distL="0" distR="0" wp14:anchorId="27944F1D" wp14:editId="287DD459">
                  <wp:extent cx="4547198" cy="891348"/>
                  <wp:effectExtent l="0" t="0" r="6350" b="4445"/>
                  <wp:docPr id="43" name="圖片 43" descr="C:\User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6633" cy="89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9DB15C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4DF46C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64AA8E2A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13FDBA50" w14:textId="7E1CCD9A" w:rsidR="003A69DA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3A69DA" w:rsidRPr="001F08D0" w14:paraId="08DFB50D" w14:textId="62552F53" w:rsidTr="005215E9">
        <w:trPr>
          <w:trHeight w:val="2594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6AEBBC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AE26FA1" w14:textId="6DEAD1D4" w:rsidR="003A69DA" w:rsidRPr="001F08D0" w:rsidRDefault="003A69D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E2412C6" w14:textId="77777777" w:rsidR="003A69DA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D2C71">
              <w:rPr>
                <w:noProof/>
              </w:rPr>
              <w:drawing>
                <wp:inline distT="0" distB="0" distL="0" distR="0" wp14:anchorId="386151CD" wp14:editId="77D66F58">
                  <wp:extent cx="3119717" cy="568325"/>
                  <wp:effectExtent l="0" t="0" r="5080" b="3175"/>
                  <wp:docPr id="58" name="圖片 58" descr="C:\Users\User\Desktop\貴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貴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673" cy="573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12F47" w14:textId="3F88B6FA" w:rsidR="002F5131" w:rsidRDefault="002F5131" w:rsidP="00394F57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2F5131">
              <w:rPr>
                <w:noProof/>
              </w:rPr>
              <w:drawing>
                <wp:inline distT="0" distB="0" distL="0" distR="0" wp14:anchorId="756AC368" wp14:editId="6D81F857">
                  <wp:extent cx="4526024" cy="1040139"/>
                  <wp:effectExtent l="0" t="0" r="8255" b="7620"/>
                  <wp:docPr id="44" name="圖片 44" descr="C:\Users\User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291" cy="104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34D1AE8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00E23C0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697E651F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790564B5" w14:textId="30FA5784" w:rsidR="003A69DA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3A69DA" w:rsidRPr="001F08D0" w14:paraId="7FEFBE7D" w14:textId="2EB2CFB8" w:rsidTr="005215E9">
        <w:trPr>
          <w:trHeight w:val="212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3169C0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7B29CCD" w14:textId="2E4409D8" w:rsidR="003A69DA" w:rsidRPr="001F08D0" w:rsidRDefault="003A69D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四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6E60EF3" w14:textId="77777777" w:rsidR="003A69DA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464273">
              <w:rPr>
                <w:noProof/>
                <w:color w:val="auto"/>
              </w:rPr>
              <w:drawing>
                <wp:inline distT="0" distB="0" distL="0" distR="0" wp14:anchorId="611ED9CD" wp14:editId="1C7A0570">
                  <wp:extent cx="1620994" cy="537845"/>
                  <wp:effectExtent l="0" t="0" r="0" b="0"/>
                  <wp:docPr id="59" name="圖片 59" descr="C:\Users\User\Desktop\貴四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貴四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178" cy="54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4B33" w14:textId="15279C36" w:rsidR="002F5131" w:rsidRPr="001F08D0" w:rsidRDefault="002F5131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F5131">
              <w:rPr>
                <w:noProof/>
                <w:color w:val="auto"/>
              </w:rPr>
              <w:drawing>
                <wp:inline distT="0" distB="0" distL="0" distR="0" wp14:anchorId="295443F0" wp14:editId="601E4BC8">
                  <wp:extent cx="3865245" cy="822191"/>
                  <wp:effectExtent l="0" t="0" r="1905" b="0"/>
                  <wp:docPr id="45" name="圖片 45" descr="C:\Users\User\Desktop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7316" cy="82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3C48682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568DD00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2F3368B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1CD7A455" w14:textId="578061EA" w:rsidR="003A69DA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3A69DA" w:rsidRPr="001F08D0" w14:paraId="5683F7E5" w14:textId="6AFB4208" w:rsidTr="005215E9">
        <w:trPr>
          <w:trHeight w:val="266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0F154F" w14:textId="77777777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DB1324A" w14:textId="33F52702" w:rsidR="003A69DA" w:rsidRDefault="003A69DA" w:rsidP="00394F5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  <w:lang w:eastAsia="zh-HK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五樓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1E342BD" w14:textId="363A322E" w:rsidR="003A69DA" w:rsidRPr="001F08D0" w:rsidRDefault="003A69DA" w:rsidP="00394F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41E43">
              <w:rPr>
                <w:noProof/>
                <w:color w:val="auto"/>
              </w:rPr>
              <w:drawing>
                <wp:inline distT="0" distB="0" distL="0" distR="0" wp14:anchorId="388F0AE5" wp14:editId="0AFC6E59">
                  <wp:extent cx="990430" cy="422275"/>
                  <wp:effectExtent l="0" t="0" r="635" b="0"/>
                  <wp:docPr id="60" name="圖片 60" descr="C:\Users\User\Desktop\貴五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貴五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41" cy="43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A773657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2A6C95E7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22BF80C8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4210D90" w14:textId="27BC4589" w:rsidR="003A69DA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0E357493" w14:textId="77777777" w:rsidR="00B0096F" w:rsidRDefault="00B0096F">
      <w:pPr>
        <w:widowControl/>
        <w:adjustRightInd/>
        <w:snapToGrid/>
      </w:pPr>
    </w:p>
    <w:p w14:paraId="272DE3C9" w14:textId="77777777" w:rsidR="00F7754E" w:rsidRDefault="00F7754E">
      <w:pPr>
        <w:widowControl/>
        <w:adjustRightInd/>
        <w:snapToGrid/>
      </w:pPr>
    </w:p>
    <w:p w14:paraId="191D2772" w14:textId="77777777" w:rsidR="00F7754E" w:rsidRDefault="00F7754E">
      <w:pPr>
        <w:widowControl/>
        <w:adjustRightInd/>
        <w:snapToGrid/>
      </w:pPr>
    </w:p>
    <w:p w14:paraId="5EB3600F" w14:textId="77777777" w:rsidR="00F7754E" w:rsidRDefault="00F7754E">
      <w:pPr>
        <w:widowControl/>
        <w:adjustRightInd/>
        <w:snapToGrid/>
      </w:pPr>
    </w:p>
    <w:p w14:paraId="79619ACB" w14:textId="77777777" w:rsidR="00F7754E" w:rsidRDefault="00F7754E">
      <w:pPr>
        <w:widowControl/>
        <w:adjustRightInd/>
        <w:snapToGrid/>
      </w:pPr>
    </w:p>
    <w:p w14:paraId="4D687EAD" w14:textId="77777777" w:rsidR="00F7754E" w:rsidRDefault="00F7754E">
      <w:pPr>
        <w:widowControl/>
        <w:adjustRightInd/>
        <w:snapToGrid/>
      </w:pPr>
    </w:p>
    <w:p w14:paraId="6518E6B0" w14:textId="77777777" w:rsidR="00F7754E" w:rsidRDefault="00F7754E">
      <w:pPr>
        <w:widowControl/>
        <w:adjustRightInd/>
        <w:snapToGrid/>
      </w:pPr>
    </w:p>
    <w:p w14:paraId="0756D32B" w14:textId="77777777" w:rsidR="00F7754E" w:rsidRDefault="00F7754E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98"/>
        <w:gridCol w:w="510"/>
      </w:tblGrid>
      <w:tr w:rsidR="00F7754E" w:rsidRPr="001F08D0" w14:paraId="55031183" w14:textId="77777777" w:rsidTr="0017045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062C60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853524E" w14:textId="48D751A4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F8965C9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51295A1" w14:textId="37FB0439" w:rsidR="00F7754E" w:rsidRPr="001F08D0" w:rsidRDefault="00F7754E" w:rsidP="00636131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F7754E" w:rsidRPr="001F08D0" w14:paraId="1B39A983" w14:textId="77777777" w:rsidTr="0017045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C3A82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A15D62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2C559D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813F4C1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0A168AF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F7754E" w:rsidRPr="001F08D0" w14:paraId="18D5AEBB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E28D95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02599EB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D8EADA1" w14:textId="7A2E9664" w:rsidR="00F7754E" w:rsidRPr="001F08D0" w:rsidRDefault="00F7754E" w:rsidP="00F7754E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5A7CA7C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10FDE73" w14:textId="5A9AD2D8" w:rsidR="00F7754E" w:rsidRPr="001F08D0" w:rsidRDefault="00F7754E" w:rsidP="00F7754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86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F7754E" w:rsidRPr="001F08D0" w14:paraId="7047A01B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89D045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ABB5CBD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0E172D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□有，放置地點：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FE593A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FB1BA5F" w14:textId="6A5383B5" w:rsidR="00F7754E" w:rsidRPr="001F08D0" w:rsidRDefault="00F7754E" w:rsidP="004B0AF2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B0AF2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F7754E" w:rsidRPr="001F08D0" w14:paraId="2773080C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6D62499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46AD9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27D5F0F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EB46B95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A90289E" w14:textId="4ACC59CC" w:rsidR="00F7754E" w:rsidRPr="001F08D0" w:rsidRDefault="00F7754E" w:rsidP="004B0AF2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4B0AF2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6D6B6E" w:rsidRPr="001F08D0" w14:paraId="62349E27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3087540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686D743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FD1C54" w14:textId="3BC8F05A" w:rsidR="006D6B6E" w:rsidRPr="001F08D0" w:rsidRDefault="006D6B6E" w:rsidP="006D6B6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F7754E" w:rsidRPr="001F08D0" w14:paraId="5824C2D8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A41DA1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116CB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D83E63E" w14:textId="436A32A4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9F0391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F0391">
              <w:rPr>
                <w:rFonts w:hint="eastAsia"/>
                <w:color w:val="auto"/>
                <w:u w:val="single"/>
              </w:rPr>
              <w:t>106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F7754E" w:rsidRPr="001F08D0" w14:paraId="7A68E097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53CF02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B3940D7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E794C0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3E666CC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F7754E" w:rsidRPr="001F08D0" w14:paraId="362E423B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47D052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B3C8728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C19F462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C107FA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辦公室　□會議室　□健康中心　□盥洗室（含廁所）</w:t>
            </w:r>
          </w:p>
          <w:p w14:paraId="3A5BDA63" w14:textId="380F94BF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□圖書室　</w:t>
            </w:r>
            <w:r w:rsidR="002E69E8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14:paraId="70D5D643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5689C16C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7DCE3A73" w14:textId="703C9473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6F318C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室內活動室　□室內遊戲空間　□室內儲藏空間</w:t>
            </w:r>
          </w:p>
          <w:p w14:paraId="6BA55565" w14:textId="098CADE3" w:rsidR="00F7754E" w:rsidRPr="001F08D0" w:rsidRDefault="006F318C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754E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40C9FB3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FB6C8F1" w14:textId="4B68F7B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r w:rsidR="006F318C">
              <w:rPr>
                <w:rFonts w:hint="eastAsia"/>
                <w:color w:val="auto"/>
                <w:u w:val="single"/>
                <w:lang w:eastAsia="zh-HK"/>
              </w:rPr>
              <w:t>生活科技</w:t>
            </w:r>
            <w:r>
              <w:rPr>
                <w:rFonts w:hint="eastAsia"/>
                <w:color w:val="auto"/>
                <w:u w:val="single"/>
                <w:lang w:eastAsia="zh-HK"/>
              </w:rPr>
              <w:t>教室</w:t>
            </w:r>
            <w:r w:rsidR="006F318C">
              <w:rPr>
                <w:rFonts w:hint="eastAsia"/>
                <w:color w:val="auto"/>
                <w:u w:val="single"/>
                <w:lang w:eastAsia="zh-HK"/>
              </w:rPr>
              <w:t>、管樂教室、合奏教室</w:t>
            </w:r>
            <w:r>
              <w:rPr>
                <w:color w:val="auto"/>
                <w:u w:val="single"/>
              </w:rPr>
              <w:t xml:space="preserve">   </w:t>
            </w:r>
            <w:r>
              <w:rPr>
                <w:rFonts w:hint="eastAsia"/>
                <w:color w:val="auto"/>
                <w:u w:val="single"/>
              </w:rPr>
              <w:t xml:space="preserve">   </w:t>
            </w:r>
          </w:p>
          <w:p w14:paraId="4247913B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4E9B4971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65D590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F7754E" w:rsidRPr="001F08D0" w14:paraId="250D4A96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AFAA9A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9308F45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76F4FBD1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6D7225" w14:textId="07B2E374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991B34">
              <w:rPr>
                <w:rFonts w:ascii="標楷體" w:hAnsi="標楷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75E5B">
              <w:rPr>
                <w:rFonts w:hint="eastAsia"/>
                <w:color w:val="auto"/>
                <w:u w:val="single"/>
              </w:rPr>
              <w:t>7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14C0BA9A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40C37286" w14:textId="6B88247D" w:rsidR="00F7754E" w:rsidRPr="001F08D0" w:rsidRDefault="00F7754E" w:rsidP="00991B3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9805B9">
              <w:rPr>
                <w:rFonts w:ascii="標楷體" w:hAnsi="標楷體" w:hint="eastAsia"/>
                <w:color w:val="auto"/>
              </w:rPr>
              <w:t>■</w:t>
            </w:r>
            <w:r w:rsidR="009805B9" w:rsidRPr="001F08D0">
              <w:rPr>
                <w:rFonts w:hint="eastAsia"/>
                <w:color w:val="auto"/>
              </w:rPr>
              <w:t>其他：</w:t>
            </w:r>
            <w:r w:rsidR="009805B9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805B9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9805B9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91B34">
              <w:rPr>
                <w:rFonts w:hint="eastAsia"/>
                <w:color w:val="auto"/>
                <w:u w:val="single"/>
              </w:rPr>
              <w:t>7</w:t>
            </w:r>
            <w:r w:rsidR="009805B9">
              <w:rPr>
                <w:rFonts w:hint="eastAsia"/>
                <w:color w:val="auto"/>
                <w:u w:val="single"/>
              </w:rPr>
              <w:t>2</w:t>
            </w:r>
            <w:r w:rsidR="009805B9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9805B9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F7754E" w:rsidRPr="001F08D0" w14:paraId="2BDDB1AD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F3100C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CBB4EA3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8C4987C" w14:textId="4A660C2E" w:rsidR="00F7754E" w:rsidRPr="001F08D0" w:rsidRDefault="00F7754E" w:rsidP="004B0A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4B0AF2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91A9BA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CD1F789" w14:textId="7AF052E1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421CD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E122082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875D79F" w14:textId="288B0B35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959A0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F7754E" w:rsidRPr="001F08D0" w14:paraId="32AD721F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2F5F53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CC2D3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3F098A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450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01C7B63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FB63419" w14:textId="30FD1163" w:rsidR="00F7754E" w:rsidRPr="001F08D0" w:rsidRDefault="00F7754E" w:rsidP="0013640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136400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BF96038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8ED4CF1" w14:textId="0371EDA8" w:rsidR="00F7754E" w:rsidRPr="001F08D0" w:rsidRDefault="00F7754E" w:rsidP="00A02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029A5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F7754E" w:rsidRPr="001F08D0" w14:paraId="197936C1" w14:textId="77777777" w:rsidTr="0017045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FFEE6C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F6A72EF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61C8228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55E15781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0E6CE20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17E686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F7754E" w:rsidRPr="001F08D0" w14:paraId="70A5BE75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36481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F78096B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B0E4C1F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E8B440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BCFF9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F7754E" w:rsidRPr="001F08D0" w14:paraId="15864CEA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888BB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648CAD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2758E3B" w14:textId="0C35C608" w:rsidR="00F7754E" w:rsidRPr="001F08D0" w:rsidRDefault="005F15B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F7754E" w:rsidRPr="001F08D0">
              <w:rPr>
                <w:rFonts w:hint="eastAsia"/>
                <w:color w:val="auto"/>
              </w:rPr>
              <w:t>小於</w:t>
            </w:r>
            <w:r w:rsidR="00F7754E" w:rsidRPr="001F08D0">
              <w:rPr>
                <w:color w:val="auto"/>
              </w:rPr>
              <w:t>7</w:t>
            </w:r>
            <w:r w:rsidR="00F7754E" w:rsidRPr="001F08D0">
              <w:rPr>
                <w:rFonts w:hint="eastAsia"/>
                <w:color w:val="auto"/>
              </w:rPr>
              <w:t>公分乘上樓層數</w:t>
            </w:r>
          </w:p>
          <w:p w14:paraId="32DE4EEB" w14:textId="3540A63A" w:rsidR="00F7754E" w:rsidRPr="001F08D0" w:rsidRDefault="005F15B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754E" w:rsidRPr="001F08D0">
              <w:rPr>
                <w:rFonts w:hint="eastAsia"/>
                <w:color w:val="auto"/>
              </w:rPr>
              <w:t>大於等於</w:t>
            </w:r>
            <w:r w:rsidR="00F7754E" w:rsidRPr="001F08D0">
              <w:rPr>
                <w:color w:val="auto"/>
              </w:rPr>
              <w:t>7</w:t>
            </w:r>
            <w:r w:rsidR="00F7754E" w:rsidRPr="001F08D0">
              <w:rPr>
                <w:rFonts w:hint="eastAsia"/>
                <w:color w:val="auto"/>
              </w:rPr>
              <w:t>公分乘上樓層數；或間距大於</w:t>
            </w:r>
            <w:r w:rsidR="00F7754E" w:rsidRPr="001F08D0">
              <w:rPr>
                <w:color w:val="auto"/>
              </w:rPr>
              <w:t>50</w:t>
            </w:r>
            <w:r w:rsidR="00F7754E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F7754E" w:rsidRPr="001F08D0" w14:paraId="41CE0144" w14:textId="77777777" w:rsidTr="007A6760">
        <w:trPr>
          <w:trHeight w:val="61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4161A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34D44A6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64F787C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7754E" w:rsidRPr="001F08D0" w14:paraId="630E2A58" w14:textId="77777777" w:rsidTr="007A6760">
        <w:trPr>
          <w:trHeight w:val="2971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136DD7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F69864E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6E5236D3" w14:textId="141AE7C0" w:rsidR="00F7754E" w:rsidRPr="001F08D0" w:rsidRDefault="000F1310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044178">
              <w:rPr>
                <w:rFonts w:ascii="新細明體" w:hAnsi="新細明體"/>
                <w:noProof/>
              </w:rPr>
              <w:drawing>
                <wp:inline distT="0" distB="0" distL="0" distR="0" wp14:anchorId="5CC89295" wp14:editId="581A6AE1">
                  <wp:extent cx="2604931" cy="1982481"/>
                  <wp:effectExtent l="0" t="0" r="508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30" cy="19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54E" w:rsidRPr="001F08D0" w14:paraId="65204E59" w14:textId="77777777" w:rsidTr="00BF1FDB">
        <w:trPr>
          <w:trHeight w:val="3516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17B6F2D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764D8D4" w14:textId="77777777" w:rsidR="00F7754E" w:rsidRPr="001F08D0" w:rsidRDefault="00F7754E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DF21CC" w14:textId="32F460EB" w:rsidR="00F7754E" w:rsidRPr="001F08D0" w:rsidRDefault="00BF1FD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4615E640" wp14:editId="38DC7073">
                  <wp:extent cx="2620255" cy="1945439"/>
                  <wp:effectExtent l="0" t="0" r="889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036" cy="195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3EB" w:rsidRPr="001F08D0" w14:paraId="68D91A17" w14:textId="4A1FE523" w:rsidTr="009738FE">
        <w:trPr>
          <w:trHeight w:val="3113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6A91DD" w14:textId="77777777" w:rsidR="001933EB" w:rsidRPr="001F08D0" w:rsidRDefault="001933E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A6A837B" w14:textId="3AB0EB29" w:rsidR="001933EB" w:rsidRPr="001F08D0" w:rsidRDefault="001933E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地下</w:t>
            </w: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342E85D" w14:textId="3DE56DE1" w:rsidR="001933EB" w:rsidRPr="001F08D0" w:rsidRDefault="007A6760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A6760">
              <w:rPr>
                <w:noProof/>
                <w:color w:val="auto"/>
              </w:rPr>
              <w:drawing>
                <wp:inline distT="0" distB="0" distL="0" distR="0" wp14:anchorId="4D019095" wp14:editId="07163095">
                  <wp:extent cx="4216593" cy="1944060"/>
                  <wp:effectExtent l="0" t="0" r="0" b="0"/>
                  <wp:docPr id="46" name="圖片 46" descr="C:\Users\User\Desktop\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3390" cy="1970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BE0B726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26DF112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6A12795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4A65ED5" w14:textId="7F785DFC" w:rsidR="001933EB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1933EB" w:rsidRPr="001F08D0" w14:paraId="00A7E2C4" w14:textId="67488EE5" w:rsidTr="009738FE">
        <w:trPr>
          <w:trHeight w:val="401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BCACA2E" w14:textId="77777777" w:rsidR="001933EB" w:rsidRPr="001F08D0" w:rsidRDefault="001933E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DBB4124" w14:textId="6A59201F" w:rsidR="001933EB" w:rsidRPr="001F08D0" w:rsidRDefault="001933E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一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3BEFAC9" w14:textId="4B80D00A" w:rsidR="001933EB" w:rsidRPr="001F08D0" w:rsidRDefault="00EB4029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EB4029">
              <w:rPr>
                <w:noProof/>
                <w:color w:val="auto"/>
              </w:rPr>
              <w:drawing>
                <wp:inline distT="0" distB="0" distL="0" distR="0" wp14:anchorId="2ACAE2C6" wp14:editId="31F1988A">
                  <wp:extent cx="4471663" cy="2213001"/>
                  <wp:effectExtent l="0" t="0" r="5715" b="0"/>
                  <wp:docPr id="66" name="圖片 66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252" cy="2231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75423AD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1E97A63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509204C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659EC2FA" w14:textId="5A28F8DF" w:rsidR="001933EB" w:rsidRPr="001F08D0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1933EB" w:rsidRPr="001F08D0" w14:paraId="602C3BA2" w14:textId="1CE954FB" w:rsidTr="009738FE">
        <w:trPr>
          <w:trHeight w:val="409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B3227D" w14:textId="77777777" w:rsidR="001933EB" w:rsidRPr="001F08D0" w:rsidRDefault="001933E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A3EF279" w14:textId="7F145376" w:rsidR="001933EB" w:rsidRPr="001F08D0" w:rsidRDefault="001933E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BE8E1D3" w14:textId="54AE4CE3" w:rsidR="001933EB" w:rsidRDefault="00534CCF" w:rsidP="0017045C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534CCF">
              <w:rPr>
                <w:noProof/>
              </w:rPr>
              <w:drawing>
                <wp:inline distT="0" distB="0" distL="0" distR="0" wp14:anchorId="77D8AB79" wp14:editId="224164FA">
                  <wp:extent cx="4325845" cy="2366682"/>
                  <wp:effectExtent l="0" t="0" r="0" b="0"/>
                  <wp:docPr id="67" name="圖片 67" descr="C:\User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639" cy="237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FA2D69E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051047B7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C9BE290" w14:textId="77777777" w:rsidR="007B59E9" w:rsidRPr="007B59E9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3E6DE60B" w14:textId="634F9929" w:rsidR="001933EB" w:rsidRDefault="007B59E9" w:rsidP="007B59E9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1933EB" w:rsidRPr="001F08D0" w14:paraId="4F82F906" w14:textId="61C093C1" w:rsidTr="009738FE">
        <w:trPr>
          <w:trHeight w:val="412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BF8A9EB" w14:textId="77777777" w:rsidR="001933EB" w:rsidRPr="001F08D0" w:rsidRDefault="001933E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D9B5DB6" w14:textId="5874AA20" w:rsidR="001933EB" w:rsidRPr="001F08D0" w:rsidRDefault="001933EB" w:rsidP="00C87BA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C66D194" w14:textId="3920B443" w:rsidR="001933EB" w:rsidRPr="001F08D0" w:rsidRDefault="007B59E9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noProof/>
                <w:color w:val="auto"/>
              </w:rPr>
              <w:drawing>
                <wp:inline distT="0" distB="0" distL="0" distR="0" wp14:anchorId="52DB91F4" wp14:editId="5D6FBAD9">
                  <wp:extent cx="4255972" cy="2128478"/>
                  <wp:effectExtent l="0" t="0" r="0" b="5715"/>
                  <wp:docPr id="74" name="圖片 74" descr="C:\Users\User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3151" cy="213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DC28125" w14:textId="77777777" w:rsidR="009738FE" w:rsidRPr="007B59E9" w:rsidRDefault="009738FE" w:rsidP="009738FE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9E14713" w14:textId="77777777" w:rsidR="009738FE" w:rsidRPr="007B59E9" w:rsidRDefault="009738FE" w:rsidP="009738FE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02708D8E" w14:textId="77777777" w:rsidR="009738FE" w:rsidRPr="007B59E9" w:rsidRDefault="009738FE" w:rsidP="009738FE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33F14096" w14:textId="32F33869" w:rsidR="001933EB" w:rsidRPr="001F08D0" w:rsidRDefault="009738FE" w:rsidP="009738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7C6E593F" w14:textId="77777777" w:rsidR="00F7754E" w:rsidRDefault="00F7754E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651"/>
        <w:gridCol w:w="757"/>
      </w:tblGrid>
      <w:tr w:rsidR="00180495" w:rsidRPr="001F08D0" w14:paraId="6D98D819" w14:textId="77777777" w:rsidTr="0017045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8008CE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829CF5D" w14:textId="7FD73354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美術中心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704CFAB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E9FA565" w14:textId="39698AF2" w:rsidR="00180495" w:rsidRPr="001F08D0" w:rsidRDefault="00180495" w:rsidP="009407D4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636131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80495" w:rsidRPr="001F08D0" w14:paraId="43C9C214" w14:textId="77777777" w:rsidTr="0017045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BA73111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81227E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B92854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F0F5758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A96BC7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180495" w:rsidRPr="001F08D0" w14:paraId="5615C73E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E275BB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6F6959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D64D80" w14:textId="01339BDF" w:rsidR="00180495" w:rsidRPr="001F08D0" w:rsidRDefault="00180495" w:rsidP="001804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467FA72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3FFC42E" w14:textId="0DD747B3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color w:val="auto"/>
                <w:u w:val="single"/>
              </w:rPr>
              <w:t xml:space="preserve"> </w:t>
            </w:r>
            <w:r>
              <w:rPr>
                <w:rFonts w:hint="eastAsia"/>
                <w:color w:val="auto"/>
                <w:u w:val="single"/>
              </w:rPr>
              <w:t>64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80495" w:rsidRPr="001F08D0" w14:paraId="63716EBD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C8967A6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E5A01C7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3E030B28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□有，放置地點：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5CFCB8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FBFFD9E" w14:textId="2DCBADC1" w:rsidR="00180495" w:rsidRPr="001F08D0" w:rsidRDefault="00180495" w:rsidP="00690A94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90A94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180495" w:rsidRPr="001F08D0" w14:paraId="5B2A8B1D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B2286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C56FF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0364D0BE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DA8A81E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466F59" w14:textId="471157F4" w:rsidR="00180495" w:rsidRPr="001F08D0" w:rsidRDefault="00180495" w:rsidP="00690A94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CE779B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6D6B6E" w:rsidRPr="001F08D0" w14:paraId="02E946BD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27B2F4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008DED5" w14:textId="77777777" w:rsidR="006D6B6E" w:rsidRPr="001F08D0" w:rsidRDefault="006D6B6E" w:rsidP="006D6B6E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5960F3" w14:textId="688A1B74" w:rsidR="006D6B6E" w:rsidRPr="001F08D0" w:rsidRDefault="006D6B6E" w:rsidP="006D6B6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80495" w:rsidRPr="001F08D0" w14:paraId="2AAA01F7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4B68D2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0127EB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96534DE" w14:textId="41A60000" w:rsidR="00180495" w:rsidRPr="001F08D0" w:rsidRDefault="007449B7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80495" w:rsidRPr="001F08D0">
              <w:rPr>
                <w:rFonts w:hint="eastAsia"/>
                <w:color w:val="auto"/>
              </w:rPr>
              <w:t>無　□有，補強日期：</w:t>
            </w:r>
            <w:r w:rsidR="001804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80495" w:rsidRPr="001F08D0">
              <w:rPr>
                <w:rFonts w:hint="eastAsia"/>
                <w:color w:val="auto"/>
              </w:rPr>
              <w:t>年</w:t>
            </w:r>
            <w:r w:rsidR="001804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80495" w:rsidRPr="001F08D0">
              <w:rPr>
                <w:rFonts w:hint="eastAsia"/>
                <w:color w:val="auto"/>
              </w:rPr>
              <w:t>月</w:t>
            </w:r>
            <w:r w:rsidR="001804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80495" w:rsidRPr="001F08D0">
              <w:rPr>
                <w:rFonts w:hint="eastAsia"/>
                <w:color w:val="auto"/>
              </w:rPr>
              <w:t>日</w:t>
            </w:r>
          </w:p>
        </w:tc>
      </w:tr>
      <w:tr w:rsidR="00180495" w:rsidRPr="001F08D0" w14:paraId="29BE3A62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71A27F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17CE4C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F61BE9F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3DABE2A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80495" w:rsidRPr="001F08D0" w14:paraId="5E8ACEDC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D2957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6BC1A1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7940EE58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B04939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辦公室　□會議室　□健康中心　□盥洗室（含廁所）</w:t>
            </w:r>
          </w:p>
          <w:p w14:paraId="099E7BCC" w14:textId="54894808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□圖書室　</w:t>
            </w:r>
            <w:r w:rsidR="00F65DF6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14:paraId="1FFFEB3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7EFA055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7EE6A050" w14:textId="7972D8BC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F65DF6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室內活動室　□室內遊戲空間　□室內儲藏空間</w:t>
            </w:r>
          </w:p>
          <w:p w14:paraId="70A1092E" w14:textId="5F2A17BC" w:rsidR="00180495" w:rsidRPr="001F08D0" w:rsidRDefault="00F65DF6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180495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6CEA2E1B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F4CD131" w14:textId="1A654D43" w:rsidR="00F65DF6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  <w:lang w:eastAsia="zh-HK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r w:rsidR="00F65DF6">
              <w:rPr>
                <w:rFonts w:hint="eastAsia"/>
                <w:color w:val="auto"/>
                <w:u w:val="single"/>
                <w:lang w:eastAsia="zh-HK"/>
              </w:rPr>
              <w:t>感光室</w:t>
            </w:r>
            <w:r>
              <w:rPr>
                <w:rFonts w:hint="eastAsia"/>
                <w:color w:val="auto"/>
                <w:u w:val="single"/>
                <w:lang w:eastAsia="zh-HK"/>
              </w:rPr>
              <w:t>、</w:t>
            </w:r>
            <w:r w:rsidR="00F65DF6">
              <w:rPr>
                <w:rFonts w:hint="eastAsia"/>
                <w:color w:val="auto"/>
                <w:u w:val="single"/>
                <w:lang w:eastAsia="zh-HK"/>
              </w:rPr>
              <w:t>版畫教室、水墨教室、西畫教室、</w:t>
            </w:r>
          </w:p>
          <w:p w14:paraId="6EF7C083" w14:textId="637BE062" w:rsidR="00180495" w:rsidRPr="00F65DF6" w:rsidRDefault="00F65DF6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F65DF6">
              <w:rPr>
                <w:color w:val="auto"/>
                <w:lang w:eastAsia="zh-HK"/>
              </w:rPr>
              <w:t xml:space="preserve">                  </w:t>
            </w:r>
            <w:r w:rsidRPr="00F65DF6">
              <w:rPr>
                <w:rFonts w:hint="eastAsia"/>
                <w:color w:val="auto"/>
                <w:u w:val="single"/>
                <w:lang w:eastAsia="zh-HK"/>
              </w:rPr>
              <w:t>陶藝教室</w:t>
            </w:r>
            <w:r w:rsidR="00180495" w:rsidRPr="00F65DF6">
              <w:rPr>
                <w:color w:val="auto"/>
                <w:u w:val="single"/>
              </w:rPr>
              <w:t xml:space="preserve">   </w:t>
            </w:r>
            <w:r w:rsidR="00180495" w:rsidRPr="00F65DF6">
              <w:rPr>
                <w:rFonts w:hint="eastAsia"/>
                <w:color w:val="auto"/>
                <w:u w:val="single"/>
              </w:rPr>
              <w:t xml:space="preserve">   </w:t>
            </w:r>
          </w:p>
          <w:p w14:paraId="31A1416D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1257B25D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962635D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180495" w:rsidRPr="001F08D0" w14:paraId="1265B1EC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2EB33A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09E81BA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BE38540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27BC96E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11EB715B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10687538" w14:textId="74031D11" w:rsidR="00180495" w:rsidRPr="001F08D0" w:rsidRDefault="00E642C3" w:rsidP="00E642C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="00180495" w:rsidRPr="001F08D0">
              <w:rPr>
                <w:rFonts w:hint="eastAsia"/>
                <w:bCs/>
                <w:color w:val="auto"/>
              </w:rPr>
              <w:t>無障礙斜坡道（</w:t>
            </w:r>
            <w:r w:rsidR="00180495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="00180495">
              <w:rPr>
                <w:color w:val="auto"/>
                <w:u w:val="single"/>
              </w:rPr>
              <w:t xml:space="preserve"> </w:t>
            </w:r>
            <w:r w:rsidR="00180495" w:rsidRPr="001F08D0">
              <w:rPr>
                <w:rFonts w:hint="eastAsia"/>
                <w:bCs/>
                <w:color w:val="auto"/>
              </w:rPr>
              <w:t xml:space="preserve">座）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80495" w:rsidRPr="001F08D0" w14:paraId="2973C6C5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6776A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3F2521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F803BA1" w14:textId="3EE01791" w:rsidR="00180495" w:rsidRPr="001F08D0" w:rsidRDefault="00180495" w:rsidP="002B739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B739E">
              <w:rPr>
                <w:rFonts w:hint="eastAsia"/>
                <w:color w:val="auto"/>
                <w:u w:val="single"/>
              </w:rPr>
              <w:t>7</w:t>
            </w:r>
            <w:r w:rsidR="002B739E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57C64C1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0323513" w14:textId="185AE1EF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449B7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12B087F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F1CDDE" w14:textId="3EFBBA13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D0925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80495" w:rsidRPr="001F08D0" w14:paraId="7EBE1DAE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99D36A0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F4587C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9765CC5" w14:textId="2DE8C75C" w:rsidR="00180495" w:rsidRPr="001F08D0" w:rsidRDefault="00180495" w:rsidP="002B739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B739E">
              <w:rPr>
                <w:rFonts w:hint="eastAsia"/>
                <w:color w:val="auto"/>
                <w:u w:val="single"/>
              </w:rPr>
              <w:t>8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CD1C111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5E8784D" w14:textId="719A50CF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449B7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25BF49E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C438A7" w14:textId="481AFDE0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449B7">
              <w:rPr>
                <w:rFonts w:hint="eastAsia"/>
                <w:color w:val="auto"/>
                <w:u w:val="single"/>
              </w:rPr>
              <w:t>0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80495" w:rsidRPr="001F08D0" w14:paraId="7C55857C" w14:textId="77777777" w:rsidTr="0017045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859332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56CD016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7A77BD8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5EAF90BB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0502CEE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ED8558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80495" w:rsidRPr="001F08D0" w14:paraId="23272E1C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EEF2D6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E6E146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85CF2B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0D7A6AD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221908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80495" w:rsidRPr="001F08D0" w14:paraId="3E199664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120B8B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F5B4ECC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EACDC9" w14:textId="511BD89D" w:rsidR="00180495" w:rsidRPr="001F08D0" w:rsidRDefault="00165AC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180495" w:rsidRPr="001F08D0">
              <w:rPr>
                <w:rFonts w:hint="eastAsia"/>
                <w:color w:val="auto"/>
              </w:rPr>
              <w:t>小於</w:t>
            </w:r>
            <w:r w:rsidR="00180495" w:rsidRPr="001F08D0">
              <w:rPr>
                <w:color w:val="auto"/>
              </w:rPr>
              <w:t>7</w:t>
            </w:r>
            <w:r w:rsidR="00180495" w:rsidRPr="001F08D0">
              <w:rPr>
                <w:rFonts w:hint="eastAsia"/>
                <w:color w:val="auto"/>
              </w:rPr>
              <w:t>公分乘上樓層數</w:t>
            </w:r>
          </w:p>
          <w:p w14:paraId="56E58484" w14:textId="655A37CE" w:rsidR="00180495" w:rsidRPr="001F08D0" w:rsidRDefault="00165ACE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80495" w:rsidRPr="001F08D0">
              <w:rPr>
                <w:rFonts w:hint="eastAsia"/>
                <w:color w:val="auto"/>
              </w:rPr>
              <w:t>大於等於</w:t>
            </w:r>
            <w:r w:rsidR="00180495" w:rsidRPr="001F08D0">
              <w:rPr>
                <w:color w:val="auto"/>
              </w:rPr>
              <w:t>7</w:t>
            </w:r>
            <w:r w:rsidR="00180495" w:rsidRPr="001F08D0">
              <w:rPr>
                <w:rFonts w:hint="eastAsia"/>
                <w:color w:val="auto"/>
              </w:rPr>
              <w:t>公分乘上樓層數；或間距大於</w:t>
            </w:r>
            <w:r w:rsidR="00180495" w:rsidRPr="001F08D0">
              <w:rPr>
                <w:color w:val="auto"/>
              </w:rPr>
              <w:t>50</w:t>
            </w:r>
            <w:r w:rsidR="00180495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80495" w:rsidRPr="001F08D0" w14:paraId="7A65E13F" w14:textId="77777777" w:rsidTr="00564B78">
        <w:trPr>
          <w:trHeight w:val="3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6AB5D61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2A576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E67424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80495" w:rsidRPr="001F08D0" w14:paraId="34AC1C6C" w14:textId="77777777" w:rsidTr="00564B78">
        <w:trPr>
          <w:trHeight w:val="2583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17F3715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870EA94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1EE43AAF" w14:textId="507018B1" w:rsidR="00180495" w:rsidRPr="001F08D0" w:rsidRDefault="001E2AB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ED764B" wp14:editId="39778317">
                  <wp:extent cx="2514128" cy="1821116"/>
                  <wp:effectExtent l="0" t="0" r="635" b="8255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932" cy="182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495" w:rsidRPr="001F08D0" w14:paraId="1AC78BF6" w14:textId="77777777" w:rsidTr="00564B78">
        <w:trPr>
          <w:trHeight w:val="288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CB34B3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3B18C39" w14:textId="77777777" w:rsidR="00180495" w:rsidRPr="001F08D0" w:rsidRDefault="00180495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5D2E57" w14:textId="34E81827" w:rsidR="00180495" w:rsidRPr="001F08D0" w:rsidRDefault="001E2AB5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0CEA807C" wp14:editId="0689344D">
                  <wp:extent cx="2465534" cy="1913325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015" cy="192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6EB" w:rsidRPr="001F08D0" w14:paraId="3A30E438" w14:textId="324E5246" w:rsidTr="00FC66EB">
        <w:trPr>
          <w:trHeight w:val="5238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51135D" w14:textId="77777777" w:rsidR="00FC66EB" w:rsidRPr="001F08D0" w:rsidRDefault="00FC66E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560BD0F" w14:textId="681F648F" w:rsidR="00FC66EB" w:rsidRPr="001F08D0" w:rsidRDefault="00FC66E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684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5BC37FC" w14:textId="77777777" w:rsidR="00FC66EB" w:rsidRDefault="00FC66E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5A6B5B4" wp14:editId="4896651C">
                  <wp:extent cx="2281555" cy="1313970"/>
                  <wp:effectExtent l="0" t="0" r="4445" b="635"/>
                  <wp:docPr id="49" name="圖片 49" descr="梅中校區圖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梅中校區圖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59" t="49329" r="1620" b="31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615" cy="131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f0"/>
              <w:tblW w:w="0" w:type="auto"/>
              <w:tblInd w:w="48" w:type="dxa"/>
              <w:tblLayout w:type="fixed"/>
              <w:tblLook w:val="04A0" w:firstRow="1" w:lastRow="0" w:firstColumn="1" w:lastColumn="0" w:noHBand="0" w:noVBand="1"/>
            </w:tblPr>
            <w:tblGrid>
              <w:gridCol w:w="7458"/>
            </w:tblGrid>
            <w:tr w:rsidR="00C33EEF" w:rsidRPr="001F08D0" w14:paraId="00924541" w14:textId="77777777" w:rsidTr="00C33EEF">
              <w:tc>
                <w:tcPr>
                  <w:tcW w:w="7458" w:type="dxa"/>
                </w:tcPr>
                <w:p w14:paraId="6EA9BBB0" w14:textId="77777777" w:rsidR="00C33EEF" w:rsidRPr="001F08D0" w:rsidRDefault="00C33EEF" w:rsidP="00020E2A">
                  <w:pPr>
                    <w:pStyle w:val="afe"/>
                    <w:spacing w:before="36" w:after="36"/>
                    <w:ind w:leftChars="0" w:left="0" w:rightChars="0" w:right="0"/>
                    <w:jc w:val="center"/>
                    <w:rPr>
                      <w:color w:val="auto"/>
                    </w:rPr>
                  </w:pPr>
                  <w:r w:rsidRPr="00C33EEF">
                    <w:rPr>
                      <w:noProof/>
                      <w:color w:val="auto"/>
                    </w:rPr>
                    <w:drawing>
                      <wp:inline distT="0" distB="0" distL="0" distR="0" wp14:anchorId="06777AE6" wp14:editId="30B28A72">
                        <wp:extent cx="3857385" cy="1881505"/>
                        <wp:effectExtent l="0" t="0" r="0" b="4445"/>
                        <wp:docPr id="79" name="圖片 79" descr="C:\Users\User\Desktop\16077442797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16077442797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8711" cy="1891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B41E667" w14:textId="79F2B229" w:rsidR="00AD5621" w:rsidRPr="001F08D0" w:rsidRDefault="00AD562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57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CD8B9C2" w14:textId="77777777" w:rsidR="00FC66EB" w:rsidRPr="007B59E9" w:rsidRDefault="00FC66EB" w:rsidP="00FC66EB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15B049E" w14:textId="77777777" w:rsidR="00FC66EB" w:rsidRPr="007B59E9" w:rsidRDefault="00FC66EB" w:rsidP="00FC66EB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4BCD03A1" w14:textId="77777777" w:rsidR="00FC66EB" w:rsidRPr="007B59E9" w:rsidRDefault="00FC66EB" w:rsidP="00FC66EB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01B706E6" w14:textId="1311166D" w:rsidR="00FC66EB" w:rsidRPr="001F08D0" w:rsidRDefault="00FC66EB" w:rsidP="00FC66E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47716CBE" w14:textId="77777777" w:rsidR="003C7247" w:rsidRDefault="003C7247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784"/>
        <w:gridCol w:w="624"/>
      </w:tblGrid>
      <w:tr w:rsidR="001241BB" w:rsidRPr="001F08D0" w14:paraId="13AF6E6D" w14:textId="77777777" w:rsidTr="0017045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8917CB0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0693931" w14:textId="2B4493AE" w:rsidR="001241BB" w:rsidRPr="001F08D0" w:rsidRDefault="00605F73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  <w:lang w:eastAsia="zh-HK"/>
              </w:rPr>
              <w:t>樂活</w:t>
            </w:r>
            <w:r w:rsidR="001241BB">
              <w:rPr>
                <w:rFonts w:hint="eastAsia"/>
                <w:color w:val="auto"/>
                <w:lang w:eastAsia="zh-HK"/>
              </w:rPr>
              <w:t>館</w:t>
            </w:r>
            <w:proofErr w:type="gramEnd"/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FC3CAB1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543C37E" w14:textId="3A476E25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7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241BB" w:rsidRPr="001F08D0" w14:paraId="4E825EF9" w14:textId="77777777" w:rsidTr="0017045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2C012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F35C9F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5D916EBB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F51D4A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157C08A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1241BB" w:rsidRPr="001F08D0" w14:paraId="20F43F0A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A826593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7FA08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63F2DA4" w14:textId="63777BA6" w:rsidR="001241BB" w:rsidRPr="001F08D0" w:rsidRDefault="001241BB" w:rsidP="001241B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0C6E67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9851145" w14:textId="5E9F42B9" w:rsidR="001241BB" w:rsidRPr="001F08D0" w:rsidRDefault="001241BB" w:rsidP="001241B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color w:val="auto"/>
                <w:u w:val="single"/>
              </w:rPr>
              <w:t xml:space="preserve"> 109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241BB" w:rsidRPr="001F08D0" w14:paraId="041F7445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523143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DCC251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5BB73D97" w14:textId="16A46793" w:rsidR="001241BB" w:rsidRPr="001F08D0" w:rsidRDefault="001241BB" w:rsidP="001241B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  <w:lang w:eastAsia="zh-HK"/>
              </w:rPr>
              <w:t>總務處</w:t>
            </w:r>
            <w:r>
              <w:rPr>
                <w:color w:val="auto"/>
                <w:u w:val="single"/>
              </w:rPr>
              <w:t xml:space="preserve">    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FC2B515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BA99756" w14:textId="2006019F" w:rsidR="001241BB" w:rsidRPr="001F08D0" w:rsidRDefault="001241BB" w:rsidP="001241BB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1241BB" w:rsidRPr="001F08D0" w14:paraId="2CA42878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BC2D1E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F1BBEA0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466CDB1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591DC87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6A03F2A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1241BB" w:rsidRPr="001F08D0" w14:paraId="288C6984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0B140E3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130E4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51743AF" w14:textId="5A33DA7B" w:rsidR="001241BB" w:rsidRPr="001F08D0" w:rsidRDefault="00B46457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241BB" w:rsidRPr="001F08D0">
              <w:rPr>
                <w:rFonts w:hint="eastAsia"/>
                <w:color w:val="auto"/>
              </w:rPr>
              <w:t>無　□有，檢核日期：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年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月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日</w:t>
            </w:r>
            <w:r>
              <w:rPr>
                <w:rFonts w:hint="eastAsia"/>
                <w:color w:val="auto"/>
              </w:rPr>
              <w:t>(</w:t>
            </w:r>
            <w:r>
              <w:rPr>
                <w:color w:val="auto"/>
              </w:rPr>
              <w:t>109</w:t>
            </w:r>
            <w:r>
              <w:rPr>
                <w:rFonts w:hint="eastAsia"/>
                <w:color w:val="auto"/>
                <w:lang w:eastAsia="zh-HK"/>
              </w:rPr>
              <w:t>年落成</w:t>
            </w:r>
            <w:r>
              <w:rPr>
                <w:color w:val="auto"/>
              </w:rPr>
              <w:t>)</w:t>
            </w:r>
          </w:p>
        </w:tc>
      </w:tr>
      <w:tr w:rsidR="001241BB" w:rsidRPr="001F08D0" w14:paraId="5C7DBCCF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DB8B7B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6D656A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9D85D3C" w14:textId="475F3758" w:rsidR="001241BB" w:rsidRPr="001F08D0" w:rsidRDefault="00B46457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241BB" w:rsidRPr="001F08D0">
              <w:rPr>
                <w:rFonts w:hint="eastAsia"/>
                <w:color w:val="auto"/>
              </w:rPr>
              <w:t>無　□有，補強日期：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年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月</w:t>
            </w:r>
            <w:r w:rsidR="001241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241BB" w:rsidRPr="001F08D0">
              <w:rPr>
                <w:rFonts w:hint="eastAsia"/>
                <w:color w:val="auto"/>
              </w:rPr>
              <w:t>日</w:t>
            </w:r>
          </w:p>
        </w:tc>
      </w:tr>
      <w:tr w:rsidR="001241BB" w:rsidRPr="001F08D0" w14:paraId="279DA4BB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C12E42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188ABF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C8F8307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18A25B8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241BB" w:rsidRPr="001F08D0" w14:paraId="5A387EAB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C5623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56A2D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76B2D6EB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5EBDF05" w14:textId="2A2B5677" w:rsidR="001241BB" w:rsidRPr="001F08D0" w:rsidRDefault="00135916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1241BB" w:rsidRPr="001F08D0">
              <w:rPr>
                <w:rFonts w:hint="eastAsia"/>
                <w:color w:val="auto"/>
              </w:rPr>
              <w:t xml:space="preserve">教室　</w:t>
            </w:r>
            <w:r w:rsidR="001241BB">
              <w:rPr>
                <w:rFonts w:ascii="標楷體" w:hAnsi="標楷體" w:hint="eastAsia"/>
                <w:color w:val="auto"/>
              </w:rPr>
              <w:t>■</w:t>
            </w:r>
            <w:r w:rsidR="001241BB" w:rsidRPr="001F08D0">
              <w:rPr>
                <w:rFonts w:hint="eastAsia"/>
                <w:color w:val="auto"/>
              </w:rPr>
              <w:t>辦公室　□會議室　□健康中心　□盥洗室（含廁所）</w:t>
            </w:r>
          </w:p>
          <w:p w14:paraId="04D7A128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5F4E22F1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539F6638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2521570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0B1545FF" w14:textId="6D7CBEE6" w:rsidR="001241BB" w:rsidRPr="001F08D0" w:rsidRDefault="005D6409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241BB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4A2B0AE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CA46693" w14:textId="575A7021" w:rsidR="001241BB" w:rsidRPr="00F65DF6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專科教室，類別：</w:t>
            </w:r>
            <w:r w:rsidR="00135916">
              <w:rPr>
                <w:rFonts w:hint="eastAsia"/>
                <w:color w:val="auto"/>
                <w:u w:val="single"/>
                <w:lang w:eastAsia="zh-HK"/>
              </w:rPr>
              <w:t>重量訓練</w:t>
            </w:r>
            <w:r>
              <w:rPr>
                <w:rFonts w:hint="eastAsia"/>
                <w:color w:val="auto"/>
                <w:u w:val="single"/>
                <w:lang w:eastAsia="zh-HK"/>
              </w:rPr>
              <w:t>室、</w:t>
            </w:r>
            <w:r w:rsidR="00135916">
              <w:rPr>
                <w:rFonts w:hint="eastAsia"/>
                <w:color w:val="auto"/>
                <w:u w:val="single"/>
                <w:lang w:eastAsia="zh-HK"/>
              </w:rPr>
              <w:t>柔道</w:t>
            </w:r>
            <w:r>
              <w:rPr>
                <w:rFonts w:hint="eastAsia"/>
                <w:color w:val="auto"/>
                <w:u w:val="single"/>
                <w:lang w:eastAsia="zh-HK"/>
              </w:rPr>
              <w:t>教室</w:t>
            </w:r>
            <w:r w:rsidR="00135916">
              <w:rPr>
                <w:rFonts w:hint="eastAsia"/>
                <w:color w:val="auto"/>
                <w:u w:val="single"/>
              </w:rPr>
              <w:t xml:space="preserve">                  </w:t>
            </w:r>
          </w:p>
          <w:p w14:paraId="69FFE5F3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19257F3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E8EE01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1241BB" w:rsidRPr="001F08D0" w14:paraId="28A528A8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460408F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B999101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0D5CB227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2B2D07" w14:textId="01C23C81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776E28">
              <w:rPr>
                <w:rFonts w:ascii="標楷體" w:hAnsi="標楷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76E28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6B6B3B7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0BD5EB00" w14:textId="7CA632F1" w:rsidR="001241BB" w:rsidRPr="001F08D0" w:rsidRDefault="001241BB" w:rsidP="00776E2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776E28">
              <w:rPr>
                <w:rFonts w:ascii="標楷體" w:hAnsi="標楷體" w:hint="eastAsia"/>
                <w:color w:val="auto"/>
              </w:rPr>
              <w:t>■</w:t>
            </w:r>
            <w:r w:rsidR="00776E28" w:rsidRPr="001F08D0">
              <w:rPr>
                <w:rFonts w:hint="eastAsia"/>
                <w:color w:val="auto"/>
              </w:rPr>
              <w:t>其他：</w:t>
            </w:r>
            <w:r w:rsidR="00776E28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76E28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776E28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76E28">
              <w:rPr>
                <w:rFonts w:hint="eastAsia"/>
                <w:color w:val="auto"/>
                <w:u w:val="single"/>
              </w:rPr>
              <w:t>10</w:t>
            </w:r>
            <w:r w:rsidR="00776E28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776E28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241BB" w:rsidRPr="001F08D0" w14:paraId="2348E72E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157DB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84904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AA0A400" w14:textId="324DBA7F" w:rsidR="001241BB" w:rsidRPr="001F08D0" w:rsidRDefault="001241BB" w:rsidP="0035330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53301">
              <w:rPr>
                <w:rFonts w:hint="eastAsia"/>
                <w:color w:val="auto"/>
                <w:u w:val="single"/>
              </w:rPr>
              <w:t>10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FC07F85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6E90441" w14:textId="5A5773A3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F1679"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45523E1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14E48BA" w14:textId="08BABA2B" w:rsidR="001241BB" w:rsidRPr="001F08D0" w:rsidRDefault="001241BB" w:rsidP="005B67E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B67EE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241BB" w:rsidRPr="001F08D0" w14:paraId="73C9A7C8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ED9A0D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FCE6E6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A32CA44" w14:textId="3913DEC3" w:rsidR="001241BB" w:rsidRPr="001F08D0" w:rsidRDefault="001241BB" w:rsidP="005B67E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B67EE">
              <w:rPr>
                <w:rFonts w:hint="eastAsia"/>
                <w:color w:val="auto"/>
                <w:u w:val="single"/>
              </w:rPr>
              <w:t>30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9865BD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27DDF02" w14:textId="221A47F5" w:rsidR="001241BB" w:rsidRPr="001F08D0" w:rsidRDefault="001241BB" w:rsidP="00B8517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85172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1E12778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5B3F4F8" w14:textId="4A55BDB3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="005B67EE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241BB" w:rsidRPr="001F08D0" w14:paraId="3CAE5B2A" w14:textId="77777777" w:rsidTr="0017045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A368DC2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9E906BF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3BB49AD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1AA5E315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9056B7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FF81E48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241BB" w:rsidRPr="001F08D0" w14:paraId="50CF919D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7EC3E24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D18A36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54256DB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D0AC342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F1A18F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241BB" w:rsidRPr="001F08D0" w14:paraId="1D4CE9F0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120363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C18B99E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B95B546" w14:textId="2E959438" w:rsidR="001241BB" w:rsidRPr="001F08D0" w:rsidRDefault="00D3257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1241BB" w:rsidRPr="001F08D0">
              <w:rPr>
                <w:rFonts w:hint="eastAsia"/>
                <w:color w:val="auto"/>
              </w:rPr>
              <w:t>小於</w:t>
            </w:r>
            <w:r w:rsidR="001241BB" w:rsidRPr="001F08D0">
              <w:rPr>
                <w:color w:val="auto"/>
              </w:rPr>
              <w:t>7</w:t>
            </w:r>
            <w:r w:rsidR="001241BB" w:rsidRPr="001F08D0">
              <w:rPr>
                <w:rFonts w:hint="eastAsia"/>
                <w:color w:val="auto"/>
              </w:rPr>
              <w:t>公分乘上樓層數</w:t>
            </w:r>
          </w:p>
          <w:p w14:paraId="5957EDDC" w14:textId="17F1B410" w:rsidR="001241BB" w:rsidRPr="001F08D0" w:rsidRDefault="00D3257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241BB" w:rsidRPr="001F08D0">
              <w:rPr>
                <w:rFonts w:hint="eastAsia"/>
                <w:color w:val="auto"/>
              </w:rPr>
              <w:t>大於等於</w:t>
            </w:r>
            <w:r w:rsidR="001241BB" w:rsidRPr="001F08D0">
              <w:rPr>
                <w:color w:val="auto"/>
              </w:rPr>
              <w:t>7</w:t>
            </w:r>
            <w:r w:rsidR="001241BB" w:rsidRPr="001F08D0">
              <w:rPr>
                <w:rFonts w:hint="eastAsia"/>
                <w:color w:val="auto"/>
              </w:rPr>
              <w:t>公分乘上樓層數；或間距大於</w:t>
            </w:r>
            <w:r w:rsidR="001241BB" w:rsidRPr="001F08D0">
              <w:rPr>
                <w:color w:val="auto"/>
              </w:rPr>
              <w:t>50</w:t>
            </w:r>
            <w:r w:rsidR="001241BB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241BB" w:rsidRPr="001F08D0" w14:paraId="378B2BD7" w14:textId="77777777" w:rsidTr="0017045C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AB76DF0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A014A2E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87B72D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241BB" w:rsidRPr="001F08D0" w14:paraId="7051D106" w14:textId="77777777" w:rsidTr="00102A37">
        <w:trPr>
          <w:trHeight w:val="400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1D9F8F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87F2398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60852E65" w14:textId="75F5F433" w:rsidR="001241BB" w:rsidRPr="001F08D0" w:rsidRDefault="00340E07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340E07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05C5C296" wp14:editId="2BF670CD">
                  <wp:extent cx="4426003" cy="3019425"/>
                  <wp:effectExtent l="0" t="0" r="0" b="0"/>
                  <wp:docPr id="22" name="圖片 22" descr="C:\Users\User\Desktop\S__2818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S__2818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604" cy="30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1BB" w:rsidRPr="001F08D0" w14:paraId="7ED898CC" w14:textId="77777777" w:rsidTr="00A775F5">
        <w:trPr>
          <w:trHeight w:val="4093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CCC872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4327B3C" w14:textId="77777777" w:rsidR="001241BB" w:rsidRPr="001F08D0" w:rsidRDefault="001241BB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FAE5AA8" w14:textId="22D5385B" w:rsidR="001241BB" w:rsidRPr="001F08D0" w:rsidRDefault="00340E07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40E07">
              <w:rPr>
                <w:noProof/>
                <w:color w:val="auto"/>
              </w:rPr>
              <w:drawing>
                <wp:inline distT="0" distB="0" distL="0" distR="0" wp14:anchorId="6A0149A2" wp14:editId="7F0356E5">
                  <wp:extent cx="4448196" cy="3493135"/>
                  <wp:effectExtent l="0" t="0" r="9525" b="0"/>
                  <wp:docPr id="23" name="圖片 23" descr="C:\Users\User\Desktop\S__2818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S__2818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272" cy="3498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5E2" w:rsidRPr="001F08D0" w14:paraId="1CA9B79C" w14:textId="7F09E496" w:rsidTr="005A05E2">
        <w:trPr>
          <w:trHeight w:val="4296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6ACC09" w14:textId="77777777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A224DE9" w14:textId="77777777" w:rsidR="005A05E2" w:rsidRPr="001F08D0" w:rsidRDefault="005A05E2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817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13B8E9" w14:textId="30A1F814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02A37">
              <w:rPr>
                <w:noProof/>
                <w:color w:val="auto"/>
              </w:rPr>
              <w:drawing>
                <wp:inline distT="0" distB="0" distL="0" distR="0" wp14:anchorId="18670A89" wp14:editId="4F327F25">
                  <wp:extent cx="3938270" cy="2274474"/>
                  <wp:effectExtent l="0" t="0" r="5080" b="0"/>
                  <wp:docPr id="80" name="圖片 80" descr="C:\Users\User\Desktop\樂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User\Desktop\樂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9718" cy="230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9D980F6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48351590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78917FE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39934F72" w14:textId="216A4D95" w:rsidR="005A05E2" w:rsidRPr="001F08D0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5A05E2" w:rsidRPr="001F08D0" w14:paraId="3054109B" w14:textId="6221FC3A" w:rsidTr="005A05E2">
        <w:trPr>
          <w:trHeight w:val="41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B37068" w14:textId="77777777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6EC039A" w14:textId="4E4C15AC" w:rsidR="005A05E2" w:rsidRPr="001F08D0" w:rsidRDefault="005A05E2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817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752D8CE" w14:textId="45122AC1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353A1">
              <w:rPr>
                <w:noProof/>
                <w:color w:val="auto"/>
              </w:rPr>
              <w:drawing>
                <wp:inline distT="0" distB="0" distL="0" distR="0" wp14:anchorId="6C0A21E8" wp14:editId="2A8C86DD">
                  <wp:extent cx="3947423" cy="2358998"/>
                  <wp:effectExtent l="0" t="0" r="0" b="3810"/>
                  <wp:docPr id="9" name="圖片 9" descr="C:\Users\User\Desktop\樂２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樂２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240" cy="2373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62F0C99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5602F74A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4AD5A414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4CD61C14" w14:textId="01047713" w:rsidR="005A05E2" w:rsidRPr="001F08D0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5A05E2" w:rsidRPr="001F08D0" w14:paraId="7C18AF60" w14:textId="77504F41" w:rsidTr="005A05E2">
        <w:trPr>
          <w:trHeight w:val="14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FE427C0" w14:textId="77777777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ED5F5AC" w14:textId="52443162" w:rsidR="005A05E2" w:rsidRPr="001F08D0" w:rsidRDefault="005A05E2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817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13EAA51" w14:textId="4E6E497C" w:rsidR="005A05E2" w:rsidRPr="001F08D0" w:rsidRDefault="005A05E2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775F5">
              <w:rPr>
                <w:noProof/>
                <w:color w:val="auto"/>
              </w:rPr>
              <w:drawing>
                <wp:inline distT="0" distB="0" distL="0" distR="0" wp14:anchorId="05A6EACC" wp14:editId="13941E5E">
                  <wp:extent cx="3904731" cy="2612572"/>
                  <wp:effectExtent l="0" t="0" r="635" b="0"/>
                  <wp:docPr id="12" name="圖片 12" descr="C:\Users\User\Desktop\樂３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樂３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743" cy="262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358C548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1F952989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8672B99" w14:textId="77777777" w:rsidR="004241AC" w:rsidRPr="007B59E9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5EFD5FBB" w14:textId="69005EF7" w:rsidR="005A05E2" w:rsidRPr="001F08D0" w:rsidRDefault="004241AC" w:rsidP="004241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084CE8A1" w14:textId="77777777" w:rsidR="00072274" w:rsidRDefault="00072274">
      <w:r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898"/>
        <w:gridCol w:w="510"/>
      </w:tblGrid>
      <w:tr w:rsidR="009D258D" w:rsidRPr="001F08D0" w14:paraId="795D5B97" w14:textId="77777777" w:rsidTr="0017045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5B47906" w14:textId="345DA9EE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793970D" w14:textId="55E0E233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貴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山左棟</w:t>
            </w:r>
            <w:proofErr w:type="gramEnd"/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4168639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F27EA89" w14:textId="0EA93FF4" w:rsidR="009D258D" w:rsidRPr="001F08D0" w:rsidRDefault="009D258D" w:rsidP="009D258D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9D258D" w:rsidRPr="001F08D0" w14:paraId="0BE10953" w14:textId="77777777" w:rsidTr="0017045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D8F972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8A7AC2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38367D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332CA77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E8E15A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9D258D" w:rsidRPr="001F08D0" w14:paraId="40985631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32F795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F4EBD5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AC1CDE6" w14:textId="24D3CDDC" w:rsidR="009D258D" w:rsidRPr="001F08D0" w:rsidRDefault="00597B2D" w:rsidP="00597B2D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9D258D" w:rsidRPr="001F08D0">
              <w:rPr>
                <w:rFonts w:hint="eastAsia"/>
                <w:color w:val="auto"/>
              </w:rPr>
              <w:t>否</w:t>
            </w:r>
            <w:proofErr w:type="gramEnd"/>
            <w:r w:rsidR="009D258D" w:rsidRPr="001F08D0">
              <w:rPr>
                <w:rFonts w:hint="eastAsia"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="009D258D" w:rsidRPr="001F08D0">
              <w:rPr>
                <w:rFonts w:hint="eastAsia"/>
                <w:color w:val="auto"/>
              </w:rPr>
              <w:t>是，類別：</w:t>
            </w:r>
            <w:r w:rsidR="009D258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04EBF7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FDD1C6C" w14:textId="022FAE13" w:rsidR="009D258D" w:rsidRPr="001F08D0" w:rsidRDefault="009D258D" w:rsidP="009D258D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color w:val="auto"/>
                <w:u w:val="single"/>
              </w:rPr>
              <w:t xml:space="preserve"> 89 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9D258D" w:rsidRPr="001F08D0" w14:paraId="5E826B5F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2F726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A451377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57089698" w14:textId="3C24DE06" w:rsidR="009D258D" w:rsidRPr="001F08D0" w:rsidRDefault="00597B2D" w:rsidP="00597B2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9D258D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9D258D" w:rsidRPr="001F08D0">
              <w:rPr>
                <w:rFonts w:hint="eastAsia"/>
                <w:color w:val="auto"/>
              </w:rPr>
              <w:t>有，放置地點：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</w:t>
            </w:r>
            <w:r w:rsidR="009D258D">
              <w:rPr>
                <w:color w:val="auto"/>
                <w:u w:val="single"/>
              </w:rPr>
              <w:t xml:space="preserve">  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86214D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7B8903D" w14:textId="7959D027" w:rsidR="009D258D" w:rsidRPr="001F08D0" w:rsidRDefault="009D258D" w:rsidP="00B85172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B85172">
              <w:rPr>
                <w:rFonts w:hint="eastAsia"/>
                <w:color w:val="auto"/>
                <w:u w:val="single"/>
              </w:rPr>
              <w:t>2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9D258D" w:rsidRPr="001F08D0" w14:paraId="43B2E2CB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5DF4F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B8BF00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2839115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1C61C559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DDC9E54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9D258D" w:rsidRPr="001F08D0" w14:paraId="2A0BE373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0B35D5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C10930B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E5EEED" w14:textId="1D3EE24F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9727D9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727D9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727D9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727D9"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9D258D" w:rsidRPr="001F08D0" w14:paraId="08500B05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217517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F95C3A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80B942" w14:textId="4BEB596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F92BB7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F92BB7">
              <w:rPr>
                <w:rFonts w:hint="eastAsia"/>
                <w:color w:val="auto"/>
                <w:u w:val="single"/>
              </w:rPr>
              <w:t>105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9D258D" w:rsidRPr="001F08D0" w14:paraId="4A79CE4F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C383FB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AADA6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98946F5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27415EC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9D258D" w:rsidRPr="001F08D0" w14:paraId="01822381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DEC82CB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562744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1D1362B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BE0229" w14:textId="720C2C85" w:rsidR="009D258D" w:rsidRPr="001F08D0" w:rsidRDefault="00865425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9D258D" w:rsidRPr="001F08D0">
              <w:rPr>
                <w:rFonts w:hint="eastAsia"/>
                <w:color w:val="auto"/>
              </w:rPr>
              <w:t xml:space="preserve">教室　</w:t>
            </w:r>
            <w:r w:rsidRPr="001F08D0">
              <w:rPr>
                <w:rFonts w:hint="eastAsia"/>
                <w:color w:val="auto"/>
              </w:rPr>
              <w:t>□</w:t>
            </w:r>
            <w:r w:rsidR="009D258D" w:rsidRPr="001F08D0">
              <w:rPr>
                <w:rFonts w:hint="eastAsia"/>
                <w:color w:val="auto"/>
              </w:rPr>
              <w:t>辦公室　□會議室　□健康中心　□盥洗室（含廁所）</w:t>
            </w:r>
          </w:p>
          <w:p w14:paraId="13659AE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BF4C971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38E0C400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21CC069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2B24EF5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42FE064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26441522" w14:textId="4AA5ABEF" w:rsidR="009D258D" w:rsidRPr="00F65DF6" w:rsidRDefault="00865425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9D258D" w:rsidRPr="001F08D0">
              <w:rPr>
                <w:rFonts w:hint="eastAsia"/>
                <w:color w:val="auto"/>
              </w:rPr>
              <w:t>專科教室，類別：</w:t>
            </w:r>
            <w:r w:rsidR="009D258D"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                </w:t>
            </w:r>
            <w:r w:rsidR="009D258D">
              <w:rPr>
                <w:rFonts w:hint="eastAsia"/>
                <w:color w:val="auto"/>
                <w:u w:val="single"/>
              </w:rPr>
              <w:t xml:space="preserve">                 </w:t>
            </w:r>
          </w:p>
          <w:p w14:paraId="1CEB816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11D14F20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25D54343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9D258D" w:rsidRPr="001F08D0" w14:paraId="57780074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98CE3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92D448C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78AB5F09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169D49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340E0D5C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1A234E1A" w14:textId="7632E740" w:rsidR="009D258D" w:rsidRPr="001F08D0" w:rsidRDefault="00535D0B" w:rsidP="0072139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="009D258D" w:rsidRPr="001F08D0">
              <w:rPr>
                <w:rFonts w:hint="eastAsia"/>
                <w:bCs/>
                <w:color w:val="auto"/>
              </w:rPr>
              <w:t>無障礙斜坡道（</w:t>
            </w:r>
            <w:r w:rsidR="009D258D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 w:rsidR="009D258D">
              <w:rPr>
                <w:color w:val="auto"/>
                <w:u w:val="single"/>
              </w:rPr>
              <w:t xml:space="preserve"> </w:t>
            </w:r>
            <w:r w:rsidR="009D258D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72139F">
              <w:rPr>
                <w:rFonts w:ascii="標楷體" w:hAnsi="標楷體" w:hint="eastAsia"/>
                <w:color w:val="auto"/>
              </w:rPr>
              <w:t>■</w:t>
            </w:r>
            <w:r w:rsidR="0072139F" w:rsidRPr="001F08D0">
              <w:rPr>
                <w:rFonts w:hint="eastAsia"/>
                <w:color w:val="auto"/>
              </w:rPr>
              <w:t>其他：</w:t>
            </w:r>
            <w:r w:rsidR="0072139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2139F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72139F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2139F">
              <w:rPr>
                <w:rFonts w:hint="eastAsia"/>
                <w:color w:val="auto"/>
                <w:u w:val="single"/>
              </w:rPr>
              <w:t>1</w:t>
            </w:r>
            <w:r w:rsidR="0072139F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72139F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9D258D" w:rsidRPr="001F08D0" w14:paraId="0B05338B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1B64725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8D42A9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E7295A8" w14:textId="12F5E680" w:rsidR="009D258D" w:rsidRPr="001F08D0" w:rsidRDefault="009D258D" w:rsidP="007E54A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E54A2">
              <w:rPr>
                <w:rFonts w:hint="eastAsia"/>
                <w:color w:val="auto"/>
                <w:u w:val="single"/>
              </w:rPr>
              <w:t>12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CE42DB7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8BA9D98" w14:textId="460EF46B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F5D26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A3CC16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D5AAC5" w14:textId="3AA4C921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E54A2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9D258D" w:rsidRPr="001F08D0" w14:paraId="7AAF70A4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1970528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9ADA911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63BF3B4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300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501040E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3054162" w14:textId="46C388A8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F5D26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BAA448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151ABC" w14:textId="0E15AD99" w:rsidR="009D258D" w:rsidRPr="001F08D0" w:rsidRDefault="009D258D" w:rsidP="007E54A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7E54A2">
              <w:rPr>
                <w:rFonts w:hint="eastAsia"/>
                <w:color w:val="auto"/>
                <w:u w:val="single"/>
              </w:rPr>
              <w:t>0</w:t>
            </w:r>
            <w:r w:rsidR="007E54A2"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9D258D" w:rsidRPr="001F08D0" w14:paraId="022D6F30" w14:textId="77777777" w:rsidTr="0017045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781355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E75A6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308557C0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6842B4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77E1EE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74A6BC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9D258D" w:rsidRPr="001F08D0" w14:paraId="5595B58B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40F45B4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8F1C5E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E41687C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E5240C6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48BE325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9D258D" w:rsidRPr="001F08D0" w14:paraId="7148A507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B626AB0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9A3CFEF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C6CD02D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557B2BB5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9D258D" w:rsidRPr="001F08D0" w14:paraId="3D49B20C" w14:textId="77777777" w:rsidTr="007F358F">
        <w:trPr>
          <w:trHeight w:val="61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EFFB6D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8D3E12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C92F83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D258D" w:rsidRPr="001F08D0" w14:paraId="2E87FE9C" w14:textId="77777777" w:rsidTr="0017045C">
        <w:trPr>
          <w:trHeight w:val="3154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403C31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E5208BA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5C25BB1C" w14:textId="1605002C" w:rsidR="009D258D" w:rsidRPr="001F08D0" w:rsidRDefault="00264D9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E010F2C" wp14:editId="1BA7F276">
                  <wp:extent cx="2350770" cy="1775011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56" cy="178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58D" w:rsidRPr="001F08D0" w14:paraId="3B5ED2DC" w14:textId="77777777" w:rsidTr="0017045C">
        <w:trPr>
          <w:trHeight w:val="3516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3F6D8E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65AB3FB" w14:textId="77777777" w:rsidR="009D258D" w:rsidRPr="001F08D0" w:rsidRDefault="009D258D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B78465" w14:textId="15E45FB8" w:rsidR="009D258D" w:rsidRPr="001F08D0" w:rsidRDefault="00264D9E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B7CA238" wp14:editId="7E44E369">
                  <wp:extent cx="2312894" cy="1717627"/>
                  <wp:effectExtent l="0" t="0" r="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95" cy="174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994" w:rsidRPr="001F08D0" w14:paraId="1FD03F9C" w14:textId="030BE2E9" w:rsidTr="00333688">
        <w:trPr>
          <w:trHeight w:val="2274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CC164B" w14:textId="77777777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38002F5" w14:textId="77777777" w:rsidR="00494994" w:rsidRPr="001F08D0" w:rsidRDefault="00494994" w:rsidP="0049499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BE698C8" w14:textId="77777777" w:rsidR="00494994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43EDA">
              <w:rPr>
                <w:noProof/>
                <w:color w:val="auto"/>
              </w:rPr>
              <w:drawing>
                <wp:inline distT="0" distB="0" distL="0" distR="0" wp14:anchorId="4773F5E5" wp14:editId="1A8B1C66">
                  <wp:extent cx="3088981" cy="629903"/>
                  <wp:effectExtent l="0" t="0" r="0" b="0"/>
                  <wp:docPr id="63" name="圖片 63" descr="C:\Users\User\Desktop\1607060045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1607060045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999" cy="63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E1DF6" w14:textId="56D9FEF9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F358F">
              <w:rPr>
                <w:noProof/>
                <w:color w:val="auto"/>
              </w:rPr>
              <w:drawing>
                <wp:inline distT="0" distB="0" distL="0" distR="0" wp14:anchorId="2039C94A" wp14:editId="5D855B8C">
                  <wp:extent cx="4201090" cy="660827"/>
                  <wp:effectExtent l="0" t="0" r="0" b="6350"/>
                  <wp:docPr id="81" name="圖片 81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8636" cy="669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0885F23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2AB69184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8F93997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7A0CBF89" w14:textId="4C231804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  <w:tr w:rsidR="00494994" w:rsidRPr="001F08D0" w14:paraId="47475204" w14:textId="2A7B3BB1" w:rsidTr="00333688">
        <w:trPr>
          <w:trHeight w:val="252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32503F7" w14:textId="77777777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E15C85D" w14:textId="387F0896" w:rsidR="00494994" w:rsidRPr="001F08D0" w:rsidRDefault="00494994" w:rsidP="0049499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7931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87FE58E" w14:textId="77777777" w:rsidR="00494994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62910">
              <w:rPr>
                <w:noProof/>
                <w:color w:val="auto"/>
              </w:rPr>
              <w:drawing>
                <wp:inline distT="0" distB="0" distL="0" distR="0" wp14:anchorId="71398349" wp14:editId="33E7D157">
                  <wp:extent cx="3066678" cy="598805"/>
                  <wp:effectExtent l="0" t="0" r="635" b="0"/>
                  <wp:docPr id="64" name="圖片 64" descr="C:\Users\User\Desktop\1607060058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1607060058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929" cy="60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46303" w14:textId="2DCB1F9E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F358F">
              <w:rPr>
                <w:noProof/>
                <w:color w:val="auto"/>
              </w:rPr>
              <w:drawing>
                <wp:inline distT="0" distB="0" distL="0" distR="0" wp14:anchorId="5BAF5581" wp14:editId="7E5F4E26">
                  <wp:extent cx="4149378" cy="675640"/>
                  <wp:effectExtent l="0" t="0" r="3810" b="0"/>
                  <wp:docPr id="82" name="圖片 82" descr="C:\User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186" cy="68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DFDA83F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672C7005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2ED268AD" w14:textId="77777777" w:rsidR="00494994" w:rsidRPr="007B59E9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54ADC8D8" w14:textId="59068E29" w:rsidR="00494994" w:rsidRPr="001F08D0" w:rsidRDefault="00494994" w:rsidP="0049499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13790B55" w14:textId="77777777" w:rsidR="009D258D" w:rsidRDefault="009D258D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760"/>
        <w:gridCol w:w="648"/>
      </w:tblGrid>
      <w:tr w:rsidR="002B7801" w:rsidRPr="001F08D0" w14:paraId="15A0E7C4" w14:textId="77777777" w:rsidTr="0017045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C70E41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1EA2C01" w14:textId="0EBFBBC8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警衛室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FA6F54F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31DB476" w14:textId="1E9F3AFC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2B7801" w:rsidRPr="001F08D0" w14:paraId="038CABBB" w14:textId="77777777" w:rsidTr="0017045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8E7F5F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D3BB34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36C195C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B9ADB1D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ED4C4BF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2B7801" w:rsidRPr="001F08D0" w14:paraId="6AD20FD1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6A4DE54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DF21B9A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C19A9A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F8F3DA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53DB192" w14:textId="7FEB4B40" w:rsidR="002B7801" w:rsidRPr="001F08D0" w:rsidRDefault="005F282A" w:rsidP="005F282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不詳</w:t>
            </w:r>
          </w:p>
        </w:tc>
      </w:tr>
      <w:tr w:rsidR="002B7801" w:rsidRPr="001F08D0" w14:paraId="1B392D98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B5C6B4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394B1F2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6A7B607C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□有，放置地點：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A31718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5DC3063" w14:textId="64EE9383" w:rsidR="002B7801" w:rsidRPr="001F08D0" w:rsidRDefault="002B7801" w:rsidP="005F282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F282A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2B7801" w:rsidRPr="001F08D0" w14:paraId="322D8319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96DBC9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57A975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2B0DD9FA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D7003B7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D4B70A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BA2444" w:rsidRPr="001F08D0" w14:paraId="4B74FFC8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0B140D" w14:textId="77777777" w:rsidR="00BA2444" w:rsidRPr="001F08D0" w:rsidRDefault="00BA2444" w:rsidP="00BA244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F0CF285" w14:textId="77777777" w:rsidR="00BA2444" w:rsidRPr="001F08D0" w:rsidRDefault="00BA2444" w:rsidP="00BA244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EC089D8" w14:textId="499E6378" w:rsidR="00BA2444" w:rsidRPr="001F08D0" w:rsidRDefault="00BA2444" w:rsidP="00BA244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2B7801" w:rsidRPr="001F08D0" w14:paraId="60DDA85E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856D1A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B7694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E4F3CD6" w14:textId="51C0C488" w:rsidR="002B7801" w:rsidRPr="001F08D0" w:rsidRDefault="0081750A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2B7801" w:rsidRPr="001F08D0">
              <w:rPr>
                <w:rFonts w:hint="eastAsia"/>
                <w:color w:val="auto"/>
              </w:rPr>
              <w:t>無　□有，補強日期：</w:t>
            </w:r>
            <w:r w:rsidR="002B7801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2B7801" w:rsidRPr="001F08D0">
              <w:rPr>
                <w:rFonts w:hint="eastAsia"/>
                <w:color w:val="auto"/>
              </w:rPr>
              <w:t>年</w:t>
            </w:r>
            <w:r w:rsidR="002B7801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2B7801" w:rsidRPr="001F08D0">
              <w:rPr>
                <w:rFonts w:hint="eastAsia"/>
                <w:color w:val="auto"/>
              </w:rPr>
              <w:t>月</w:t>
            </w:r>
            <w:r w:rsidR="002B7801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2B7801" w:rsidRPr="001F08D0">
              <w:rPr>
                <w:rFonts w:hint="eastAsia"/>
                <w:color w:val="auto"/>
              </w:rPr>
              <w:t>日</w:t>
            </w:r>
          </w:p>
        </w:tc>
      </w:tr>
      <w:tr w:rsidR="002B7801" w:rsidRPr="001F08D0" w14:paraId="109F47F1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911B0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3C7BA10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39A05A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DC95A6F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2B7801" w:rsidRPr="001F08D0" w14:paraId="223972BD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97A67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9D9183D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7883B82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03D4BEB" w14:textId="58C76FE0" w:rsidR="002B7801" w:rsidRPr="001F08D0" w:rsidRDefault="005F282A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2B7801" w:rsidRPr="001F08D0">
              <w:rPr>
                <w:rFonts w:hint="eastAsia"/>
                <w:color w:val="auto"/>
              </w:rPr>
              <w:t>教室　□辦公室　□會議室　□健康中心　□盥洗室（含廁所）</w:t>
            </w:r>
          </w:p>
          <w:p w14:paraId="7A9671C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7897BF6C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7097943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021EA15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6C20042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234B666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EA4EE2A" w14:textId="77777777" w:rsidR="002B7801" w:rsidRPr="00F65DF6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                </w:t>
            </w:r>
            <w:r>
              <w:rPr>
                <w:rFonts w:hint="eastAsia"/>
                <w:color w:val="auto"/>
                <w:u w:val="single"/>
              </w:rPr>
              <w:t xml:space="preserve">                 </w:t>
            </w:r>
          </w:p>
          <w:p w14:paraId="38518C30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2B7BD97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9537843" w14:textId="6514C9C9" w:rsidR="002B7801" w:rsidRPr="001F08D0" w:rsidRDefault="002B7801" w:rsidP="005F282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 w:rsidR="005F282A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5F282A">
              <w:rPr>
                <w:rFonts w:hint="eastAsia"/>
                <w:color w:val="auto"/>
                <w:u w:val="single"/>
                <w:lang w:eastAsia="zh-HK"/>
              </w:rPr>
              <w:t>警衛室</w:t>
            </w:r>
            <w:r w:rsidR="005F282A">
              <w:rPr>
                <w:rFonts w:hint="eastAsia"/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</w:t>
            </w:r>
          </w:p>
        </w:tc>
      </w:tr>
      <w:tr w:rsidR="002B7801" w:rsidRPr="001F08D0" w14:paraId="6FDB1345" w14:textId="77777777" w:rsidTr="0017045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0F392A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B4EE4C4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CAB1EF3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CF31E8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36BA851F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2C91C90F" w14:textId="375E7906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84000E">
              <w:rPr>
                <w:rFonts w:ascii="標楷體" w:hAnsi="標楷體" w:hint="eastAsia"/>
                <w:color w:val="auto"/>
              </w:rPr>
              <w:t>■</w:t>
            </w:r>
            <w:r w:rsidR="0084000E" w:rsidRPr="001F08D0">
              <w:rPr>
                <w:rFonts w:hint="eastAsia"/>
                <w:color w:val="auto"/>
              </w:rPr>
              <w:t>其他：</w:t>
            </w:r>
            <w:r w:rsidR="0084000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4000E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84000E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4000E">
              <w:rPr>
                <w:rFonts w:hint="eastAsia"/>
                <w:color w:val="auto"/>
                <w:u w:val="single"/>
              </w:rPr>
              <w:t>1</w:t>
            </w:r>
            <w:r w:rsidR="0084000E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84000E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B7801" w:rsidRPr="001F08D0" w14:paraId="23DE0CD7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27F419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032920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F4D751C" w14:textId="36EF27AA" w:rsidR="002B7801" w:rsidRPr="001F08D0" w:rsidRDefault="002B7801" w:rsidP="00AA67A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A67AD">
              <w:rPr>
                <w:rFonts w:hint="eastAsia"/>
                <w:color w:val="auto"/>
                <w:u w:val="single"/>
              </w:rPr>
              <w:t>1</w:t>
            </w:r>
            <w:r w:rsidR="00AA67AD">
              <w:rPr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9928DC3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6553C78" w14:textId="1962BD5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1750A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EFD9E23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A876B0" w14:textId="6ED4F6F2" w:rsidR="002B7801" w:rsidRPr="001F08D0" w:rsidRDefault="002B7801" w:rsidP="00AA67A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A67AD">
              <w:rPr>
                <w:rFonts w:hint="eastAsia"/>
                <w:color w:val="auto"/>
                <w:u w:val="single"/>
              </w:rPr>
              <w:t>0</w:t>
            </w:r>
            <w:r w:rsidR="00AA67AD"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2B7801" w:rsidRPr="001F08D0" w14:paraId="5AB4CE34" w14:textId="77777777" w:rsidTr="0017045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9F51D9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13BF1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7966CE3" w14:textId="3793D174" w:rsidR="002B7801" w:rsidRPr="001F08D0" w:rsidRDefault="002B7801" w:rsidP="00AA67A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A67AD">
              <w:rPr>
                <w:rFonts w:hint="eastAsia"/>
                <w:color w:val="auto"/>
                <w:u w:val="single"/>
              </w:rPr>
              <w:t>2</w:t>
            </w:r>
            <w:r w:rsidR="00AA67AD"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0DBF54B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15DF3E6" w14:textId="7C06808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81750A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C62742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80DF675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2B7801" w:rsidRPr="001F08D0" w14:paraId="1473138D" w14:textId="77777777" w:rsidTr="0017045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5789B7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A4B0FBD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5CA7B2D4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288461CF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9A90029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3782D69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2B7801" w:rsidRPr="001F08D0" w14:paraId="25B36A3B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C1CC1C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EC0176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1A4DA97A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06B5A81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17BCEA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2B7801" w:rsidRPr="001F08D0" w14:paraId="54BFBE7D" w14:textId="77777777" w:rsidTr="0017045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FF2E8D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EA9BE40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F46DCC" w14:textId="59242311" w:rsidR="002B7801" w:rsidRPr="001F08D0" w:rsidRDefault="00D3257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2B7801" w:rsidRPr="001F08D0">
              <w:rPr>
                <w:rFonts w:hint="eastAsia"/>
                <w:color w:val="auto"/>
              </w:rPr>
              <w:t>小於</w:t>
            </w:r>
            <w:r w:rsidR="002B7801" w:rsidRPr="001F08D0">
              <w:rPr>
                <w:color w:val="auto"/>
              </w:rPr>
              <w:t>7</w:t>
            </w:r>
            <w:r w:rsidR="002B7801" w:rsidRPr="001F08D0">
              <w:rPr>
                <w:rFonts w:hint="eastAsia"/>
                <w:color w:val="auto"/>
              </w:rPr>
              <w:t>公分乘上樓層數</w:t>
            </w:r>
          </w:p>
          <w:p w14:paraId="1C250F11" w14:textId="2C231688" w:rsidR="002B7801" w:rsidRPr="001F08D0" w:rsidRDefault="00D3257D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2B7801" w:rsidRPr="001F08D0">
              <w:rPr>
                <w:rFonts w:hint="eastAsia"/>
                <w:color w:val="auto"/>
              </w:rPr>
              <w:t>大於等於</w:t>
            </w:r>
            <w:r w:rsidR="002B7801" w:rsidRPr="001F08D0">
              <w:rPr>
                <w:color w:val="auto"/>
              </w:rPr>
              <w:t>7</w:t>
            </w:r>
            <w:r w:rsidR="002B7801" w:rsidRPr="001F08D0">
              <w:rPr>
                <w:rFonts w:hint="eastAsia"/>
                <w:color w:val="auto"/>
              </w:rPr>
              <w:t>公分乘上樓層數；或間距大於</w:t>
            </w:r>
            <w:r w:rsidR="002B7801" w:rsidRPr="001F08D0">
              <w:rPr>
                <w:color w:val="auto"/>
              </w:rPr>
              <w:t>50</w:t>
            </w:r>
            <w:r w:rsidR="002B7801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2B7801" w:rsidRPr="001F08D0" w14:paraId="595B4656" w14:textId="77777777" w:rsidTr="00627918">
        <w:trPr>
          <w:trHeight w:val="1744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FBADE8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44B77B9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3CB0E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B7801" w:rsidRPr="001F08D0" w14:paraId="57BBDB82" w14:textId="77777777" w:rsidTr="008D18DE">
        <w:trPr>
          <w:trHeight w:val="366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A648D5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F44C2F6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5BF817F4" w14:textId="571268F2" w:rsidR="002B7801" w:rsidRPr="001F08D0" w:rsidRDefault="0028622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28622D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51D63A81" wp14:editId="34803281">
                  <wp:extent cx="2846026" cy="1928693"/>
                  <wp:effectExtent l="0" t="0" r="0" b="0"/>
                  <wp:docPr id="70" name="圖片 70" descr="C:\Users\User\Desktop\S__2818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S__2818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003" cy="1944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801" w:rsidRPr="001F08D0" w14:paraId="5EAC5B99" w14:textId="77777777" w:rsidTr="008D18DE">
        <w:trPr>
          <w:trHeight w:val="381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E0EB55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BB1054E" w14:textId="77777777" w:rsidR="002B7801" w:rsidRPr="001F08D0" w:rsidRDefault="002B7801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1254A9E" w14:textId="45F02767" w:rsidR="002B7801" w:rsidRPr="001F08D0" w:rsidRDefault="0028622D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924704A" wp14:editId="3CB2B0A2">
                  <wp:extent cx="2864472" cy="1982481"/>
                  <wp:effectExtent l="0" t="0" r="0" b="0"/>
                  <wp:docPr id="69" name="圖片 69" descr="https://school.ncree.org.tw/files/generalSurvey/034528/5/034528.5.appearance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chool.ncree.org.tw/files/generalSurvey/034528/5/034528.5.appearance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851" cy="200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AD3" w:rsidRPr="001F08D0" w14:paraId="1134A758" w14:textId="0E54E0AA" w:rsidTr="00270AD3">
        <w:trPr>
          <w:trHeight w:val="3250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42F25F" w14:textId="77777777" w:rsidR="00270AD3" w:rsidRPr="001F08D0" w:rsidRDefault="00270AD3" w:rsidP="0017045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458EEAB" w14:textId="77777777" w:rsidR="00270AD3" w:rsidRPr="001F08D0" w:rsidRDefault="00270AD3" w:rsidP="0017045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793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2C8ECE4" w14:textId="01AAB2DF" w:rsidR="00270AD3" w:rsidRPr="001F08D0" w:rsidRDefault="00A8797B" w:rsidP="0017045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8797B">
              <w:rPr>
                <w:noProof/>
                <w:color w:val="auto"/>
              </w:rPr>
              <w:drawing>
                <wp:inline distT="0" distB="0" distL="0" distR="0" wp14:anchorId="4121000B" wp14:editId="19642758">
                  <wp:extent cx="2355378" cy="1452282"/>
                  <wp:effectExtent l="0" t="0" r="6985" b="0"/>
                  <wp:docPr id="27" name="圖片 27" descr="C:\Users\User\Desktop\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180" cy="146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52A54B7" w14:textId="3D8D0482" w:rsidR="00536751" w:rsidRPr="007B59E9" w:rsidRDefault="00536751" w:rsidP="00536751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  <w:r w:rsidR="00A8797B">
              <w:rPr>
                <w:rFonts w:ascii="標楷體" w:hAnsi="標楷體"/>
                <w:color w:val="FF0000"/>
              </w:rPr>
              <w:t xml:space="preserve"> </w:t>
            </w:r>
          </w:p>
          <w:p w14:paraId="5400CB5E" w14:textId="77777777" w:rsidR="00536751" w:rsidRPr="007B59E9" w:rsidRDefault="00536751" w:rsidP="00536751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3D86BBA7" w14:textId="77777777" w:rsidR="00536751" w:rsidRPr="007B59E9" w:rsidRDefault="00536751" w:rsidP="00536751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693B940D" w14:textId="74D9BBB9" w:rsidR="00270AD3" w:rsidRPr="001F08D0" w:rsidRDefault="00536751" w:rsidP="0053675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6B6C74B4" w14:textId="77777777" w:rsidR="00176BCB" w:rsidRDefault="00176BCB">
      <w:pPr>
        <w:widowControl/>
        <w:adjustRightInd/>
        <w:snapToGrid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687"/>
        <w:gridCol w:w="721"/>
      </w:tblGrid>
      <w:tr w:rsidR="00176BCB" w:rsidRPr="001F08D0" w14:paraId="1A632581" w14:textId="77777777" w:rsidTr="00F22A20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65891F5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EE4457C" w14:textId="0ED7CADB" w:rsidR="00176BCB" w:rsidRPr="001F08D0" w:rsidRDefault="00176BCB" w:rsidP="00176BC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教具室（含合作社）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64A8BF4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4E7C451" w14:textId="73605240" w:rsidR="00176BCB" w:rsidRPr="001F08D0" w:rsidRDefault="00176BCB" w:rsidP="00176BCB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176BCB" w:rsidRPr="001F08D0" w14:paraId="24243FA3" w14:textId="77777777" w:rsidTr="00F22A20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A283A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DA27E6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1DD9221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12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DFDCE48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3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CDF78A5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176BCB" w:rsidRPr="001F08D0" w14:paraId="1E50B7B6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DAA270F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3A931EF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ED5C3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F875C4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ECA9F5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不詳</w:t>
            </w:r>
          </w:p>
        </w:tc>
      </w:tr>
      <w:tr w:rsidR="00176BCB" w:rsidRPr="001F08D0" w14:paraId="16AE5CB0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A47D7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66CEDA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BE51F5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□有，放置地點：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 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FEF3A8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3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67A3EC55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176BCB" w:rsidRPr="001F08D0" w14:paraId="7FB7BA84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267D5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1A25AC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7C82442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C7DC312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3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FB14BD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BA2444" w:rsidRPr="001F08D0" w14:paraId="57568B13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7B4F5E" w14:textId="77777777" w:rsidR="00BA2444" w:rsidRPr="001F08D0" w:rsidRDefault="00BA2444" w:rsidP="00BA244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3A094E8" w14:textId="77777777" w:rsidR="00BA2444" w:rsidRPr="001F08D0" w:rsidRDefault="00BA2444" w:rsidP="00BA2444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27D2DE5" w14:textId="12821C53" w:rsidR="00BA2444" w:rsidRPr="001F08D0" w:rsidRDefault="00BA2444" w:rsidP="00BA244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28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76BCB" w:rsidRPr="001F08D0" w14:paraId="71246610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222C6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0F00E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AA182D2" w14:textId="7A4E0F44" w:rsidR="00176BCB" w:rsidRPr="001F08D0" w:rsidRDefault="002D6F47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76BCB" w:rsidRPr="001F08D0">
              <w:rPr>
                <w:rFonts w:hint="eastAsia"/>
                <w:color w:val="auto"/>
              </w:rPr>
              <w:t>無　□有，補強日期：</w:t>
            </w:r>
            <w:r w:rsidR="00176BC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76BCB" w:rsidRPr="001F08D0">
              <w:rPr>
                <w:rFonts w:hint="eastAsia"/>
                <w:color w:val="auto"/>
              </w:rPr>
              <w:t>年</w:t>
            </w:r>
            <w:r w:rsidR="00176BC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76BCB" w:rsidRPr="001F08D0">
              <w:rPr>
                <w:rFonts w:hint="eastAsia"/>
                <w:color w:val="auto"/>
              </w:rPr>
              <w:t>月</w:t>
            </w:r>
            <w:r w:rsidR="00176BC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176BCB" w:rsidRPr="001F08D0">
              <w:rPr>
                <w:rFonts w:hint="eastAsia"/>
                <w:color w:val="auto"/>
              </w:rPr>
              <w:t>日</w:t>
            </w:r>
          </w:p>
        </w:tc>
      </w:tr>
      <w:tr w:rsidR="00176BCB" w:rsidRPr="00072274" w14:paraId="6E33C77D" w14:textId="77777777" w:rsidTr="00F22A20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C6C615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4DFCF7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92758F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158D70F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76BCB" w:rsidRPr="001F08D0" w14:paraId="4A5D2A6C" w14:textId="77777777" w:rsidTr="00F22A20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78E7B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5F3C1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40901C1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915B04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□教室　□辦公室　□會議室　□健康中心　□盥洗室（含廁所）</w:t>
            </w:r>
          </w:p>
          <w:p w14:paraId="2A5D940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63058A44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669640D8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2D429F1F" w14:textId="6A46DB7D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□室內遊戲空間　</w:t>
            </w:r>
            <w:r w:rsidR="006E37DF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6FDF3D6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2429943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2FFE9641" w14:textId="77777777" w:rsidR="00176BCB" w:rsidRPr="00F65DF6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                   </w:t>
            </w:r>
            <w:r>
              <w:rPr>
                <w:rFonts w:hint="eastAsia"/>
                <w:color w:val="auto"/>
                <w:u w:val="single"/>
              </w:rPr>
              <w:t xml:space="preserve">                 </w:t>
            </w:r>
          </w:p>
          <w:p w14:paraId="54D6F934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             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</w:t>
            </w:r>
          </w:p>
          <w:p w14:paraId="5623259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1D65182D" w14:textId="58407F2A" w:rsidR="00176BCB" w:rsidRPr="001F08D0" w:rsidRDefault="00176BCB" w:rsidP="006E37D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6E37DF">
              <w:rPr>
                <w:rFonts w:hint="eastAsia"/>
                <w:color w:val="auto"/>
                <w:u w:val="single"/>
                <w:lang w:eastAsia="zh-HK"/>
              </w:rPr>
              <w:t>教具</w:t>
            </w:r>
            <w:r>
              <w:rPr>
                <w:rFonts w:hint="eastAsia"/>
                <w:color w:val="auto"/>
                <w:u w:val="single"/>
                <w:lang w:eastAsia="zh-HK"/>
              </w:rPr>
              <w:t>室</w:t>
            </w:r>
            <w:r w:rsidR="006E37DF">
              <w:rPr>
                <w:rFonts w:hint="eastAsia"/>
                <w:color w:val="auto"/>
                <w:u w:val="single"/>
                <w:lang w:eastAsia="zh-HK"/>
              </w:rPr>
              <w:t>、合作社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76BCB" w:rsidRPr="001F08D0" w14:paraId="471DD757" w14:textId="77777777" w:rsidTr="00F22A20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31544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67B79A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09F7666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20F3C8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5235227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5B78DF5D" w14:textId="59329D9C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 xml:space="preserve"> 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966E91">
              <w:rPr>
                <w:rFonts w:ascii="標楷體" w:hAnsi="標楷體" w:hint="eastAsia"/>
                <w:color w:val="auto"/>
              </w:rPr>
              <w:t>■</w:t>
            </w:r>
            <w:r w:rsidR="00966E91" w:rsidRPr="001F08D0">
              <w:rPr>
                <w:rFonts w:hint="eastAsia"/>
                <w:color w:val="auto"/>
              </w:rPr>
              <w:t>其他：</w:t>
            </w:r>
            <w:r w:rsidR="00966E91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66E91">
              <w:rPr>
                <w:rFonts w:hint="eastAsia"/>
                <w:color w:val="auto"/>
                <w:u w:val="single"/>
                <w:lang w:eastAsia="zh-HK"/>
              </w:rPr>
              <w:t>滅火器</w:t>
            </w:r>
            <w:r w:rsidR="00966E91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966E91">
              <w:rPr>
                <w:rFonts w:hint="eastAsia"/>
                <w:color w:val="auto"/>
                <w:u w:val="single"/>
              </w:rPr>
              <w:t>1</w:t>
            </w:r>
            <w:r w:rsidR="00966E91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966E91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76BCB" w:rsidRPr="001F08D0" w14:paraId="54091B69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DAF54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1017CD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12007BA" w14:textId="170AD09D" w:rsidR="00176BCB" w:rsidRPr="001F08D0" w:rsidRDefault="00176BCB" w:rsidP="00AB300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B300E">
              <w:rPr>
                <w:rFonts w:hint="eastAsia"/>
                <w:color w:val="auto"/>
                <w:u w:val="single"/>
              </w:rPr>
              <w:t>3</w:t>
            </w:r>
            <w:r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4D50B17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C1744C1" w14:textId="1FAC960C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D6F47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3B5656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100BABF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76BCB" w:rsidRPr="001F08D0" w14:paraId="1B6C5508" w14:textId="77777777" w:rsidTr="00F22A20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C6D65C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BE787C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C516F9B" w14:textId="212C4EAB" w:rsidR="00176BCB" w:rsidRPr="001F08D0" w:rsidRDefault="00176BCB" w:rsidP="00AB300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AB300E">
              <w:rPr>
                <w:rFonts w:hint="eastAsia"/>
                <w:color w:val="auto"/>
                <w:u w:val="single"/>
              </w:rPr>
              <w:t>100</w:t>
            </w:r>
            <w:r>
              <w:rPr>
                <w:color w:val="auto"/>
                <w:u w:val="single"/>
              </w:rPr>
              <w:t xml:space="preserve">  </w:t>
            </w:r>
            <w:r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B33669F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DF4CF62" w14:textId="3B05050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2D6F47">
              <w:rPr>
                <w:rFonts w:hint="eastAsia"/>
                <w:color w:val="auto"/>
                <w:u w:val="single"/>
              </w:rPr>
              <w:t>0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3C4B28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C029DC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0</w:t>
            </w:r>
            <w:r>
              <w:rPr>
                <w:color w:val="auto"/>
                <w:u w:val="single"/>
              </w:rPr>
              <w:t xml:space="preserve"> 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176BCB" w:rsidRPr="001F08D0" w14:paraId="14F5613F" w14:textId="77777777" w:rsidTr="00F22A20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06D70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F74913E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65F4E5F7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7F272B0A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CAB1792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B3F61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76BCB" w:rsidRPr="001F08D0" w14:paraId="5505C048" w14:textId="77777777" w:rsidTr="00F22A20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4A075E5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AD79B06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C62FDEF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CB4A1F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6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B6B9E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76BCB" w:rsidRPr="001F08D0" w14:paraId="1C9387E2" w14:textId="77777777" w:rsidTr="00F22A20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8AE784D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849FC43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95F6B76" w14:textId="0BDBEAE3" w:rsidR="00176BCB" w:rsidRPr="001F08D0" w:rsidRDefault="00D3257D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176BCB" w:rsidRPr="001F08D0">
              <w:rPr>
                <w:rFonts w:hint="eastAsia"/>
                <w:color w:val="auto"/>
              </w:rPr>
              <w:t>小於</w:t>
            </w:r>
            <w:r w:rsidR="00176BCB" w:rsidRPr="001F08D0">
              <w:rPr>
                <w:color w:val="auto"/>
              </w:rPr>
              <w:t>7</w:t>
            </w:r>
            <w:r w:rsidR="00176BCB" w:rsidRPr="001F08D0">
              <w:rPr>
                <w:rFonts w:hint="eastAsia"/>
                <w:color w:val="auto"/>
              </w:rPr>
              <w:t>公分乘上樓層數</w:t>
            </w:r>
          </w:p>
          <w:p w14:paraId="2CAA4E88" w14:textId="0ECEBF0A" w:rsidR="00176BCB" w:rsidRPr="001F08D0" w:rsidRDefault="00D3257D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176BCB" w:rsidRPr="001F08D0">
              <w:rPr>
                <w:rFonts w:hint="eastAsia"/>
                <w:color w:val="auto"/>
              </w:rPr>
              <w:t>大於等於</w:t>
            </w:r>
            <w:r w:rsidR="00176BCB" w:rsidRPr="001F08D0">
              <w:rPr>
                <w:color w:val="auto"/>
              </w:rPr>
              <w:t>7</w:t>
            </w:r>
            <w:r w:rsidR="00176BCB" w:rsidRPr="001F08D0">
              <w:rPr>
                <w:rFonts w:hint="eastAsia"/>
                <w:color w:val="auto"/>
              </w:rPr>
              <w:t>公分乘上樓層數；或間距大於</w:t>
            </w:r>
            <w:r w:rsidR="00176BCB" w:rsidRPr="001F08D0">
              <w:rPr>
                <w:color w:val="auto"/>
              </w:rPr>
              <w:t>50</w:t>
            </w:r>
            <w:r w:rsidR="00176BCB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76BCB" w:rsidRPr="001F08D0" w14:paraId="47151315" w14:textId="77777777" w:rsidTr="00F22A20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D09FB9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88C6601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32207C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76BCB" w:rsidRPr="001F08D0" w14:paraId="2A91E7B0" w14:textId="77777777" w:rsidTr="0077622C">
        <w:trPr>
          <w:trHeight w:val="3440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89E4E6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B1EFDF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</w:tcPr>
          <w:p w14:paraId="4F026963" w14:textId="57A94A7C" w:rsidR="00176BCB" w:rsidRPr="001F08D0" w:rsidRDefault="00DA7A14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B877B6" wp14:editId="5C7D0015">
                  <wp:extent cx="2920814" cy="1944060"/>
                  <wp:effectExtent l="0" t="0" r="0" b="0"/>
                  <wp:docPr id="75" name="圖片 75" descr="https://school.ncree.org.tw/files/generalSurvey/034528/7/034528.7.appearance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chool.ncree.org.tw/files/generalSurvey/034528/7/034528.7.appearance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962" cy="19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BCB" w:rsidRPr="001F08D0" w14:paraId="6515EDDD" w14:textId="77777777" w:rsidTr="0077622C">
        <w:trPr>
          <w:trHeight w:val="3674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7213EB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572F510" w14:textId="77777777" w:rsidR="00176BCB" w:rsidRPr="001F08D0" w:rsidRDefault="00176BCB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9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63046B8" w14:textId="28BAFBFB" w:rsidR="00176BCB" w:rsidRPr="001F08D0" w:rsidRDefault="00DA7A14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03628">
              <w:fldChar w:fldCharType="begin"/>
            </w:r>
            <w:r w:rsidRPr="00B03628">
              <w:instrText xml:space="preserve"> INCLUDEPICTURE "https://school.ncree.org.tw/files/generalSurvey/034528/7/034528.7.appearance.2.jpg" \* MERGEFORMATINET </w:instrText>
            </w:r>
            <w:r w:rsidRPr="00B03628"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"https://school.ncree.org.tw/files/generalSurvey/034528/7/034528.7.appearance.2.jpg" \* MERGEFORMATINET </w:instrText>
            </w:r>
            <w:r>
              <w:fldChar w:fldCharType="separate"/>
            </w:r>
            <w:r w:rsidR="006552E1">
              <w:fldChar w:fldCharType="begin"/>
            </w:r>
            <w:r w:rsidR="006552E1">
              <w:instrText xml:space="preserve"> INCLUDEPICTURE  "https://school.ncree.org.tw/files/generalSurvey/034528/7/034528.7.appearance.2.jpg" \* MERGEFORMATINET </w:instrText>
            </w:r>
            <w:r w:rsidR="006552E1">
              <w:fldChar w:fldCharType="separate"/>
            </w:r>
            <w:r w:rsidR="00194241">
              <w:fldChar w:fldCharType="begin"/>
            </w:r>
            <w:r w:rsidR="00194241">
              <w:instrText xml:space="preserve"> INCLUDEPICTURE  "https://school.ncree.org.tw/files/generalSurvey/034528/7/034528.7.appearance.2.jpg" \* MERGEFORMATINET </w:instrText>
            </w:r>
            <w:r w:rsidR="00194241">
              <w:fldChar w:fldCharType="separate"/>
            </w:r>
            <w:r w:rsidR="00587DEA">
              <w:fldChar w:fldCharType="begin"/>
            </w:r>
            <w:r w:rsidR="00587DEA">
              <w:instrText xml:space="preserve"> INCLUDEPICTURE  "https://school.ncree.org.tw/files/generalSurvey/034528/7/034528.7.appearance.2.jpg" \* MERGEFORMATINET </w:instrText>
            </w:r>
            <w:r w:rsidR="00587DEA">
              <w:fldChar w:fldCharType="separate"/>
            </w:r>
            <w:r w:rsidR="00F22A20">
              <w:fldChar w:fldCharType="begin"/>
            </w:r>
            <w:r w:rsidR="00F22A20">
              <w:instrText xml:space="preserve"> INCLUDEPICTURE  "https://school.ncree.org.tw/files/generalSurvey/034528/7/034528.7.appearance.2.jpg" \* MERGEFORMATINET </w:instrText>
            </w:r>
            <w:r w:rsidR="00F22A20">
              <w:fldChar w:fldCharType="separate"/>
            </w:r>
            <w:r w:rsidR="00DF5914">
              <w:fldChar w:fldCharType="begin"/>
            </w:r>
            <w:r w:rsidR="00DF5914">
              <w:instrText xml:space="preserve"> INCLUDEPICTURE  "https://school.ncree.org.tw/files/generalSurvey/034528/7/034528.7.appearance.2.jpg" \* MERGEFORMATINET </w:instrText>
            </w:r>
            <w:r w:rsidR="00DF5914">
              <w:fldChar w:fldCharType="separate"/>
            </w:r>
            <w:r w:rsidR="00F4559E">
              <w:fldChar w:fldCharType="begin"/>
            </w:r>
            <w:r w:rsidR="00F4559E">
              <w:instrText xml:space="preserve"> INCLUDEPICTURE  "https://school.ncree.org.tw/files/generalSurvey/034528/7/034528.7.appearance.2.jpg" \* MERGEFORMATINET </w:instrText>
            </w:r>
            <w:r w:rsidR="00F4559E">
              <w:fldChar w:fldCharType="separate"/>
            </w:r>
            <w:r w:rsidR="007121EC">
              <w:fldChar w:fldCharType="begin"/>
            </w:r>
            <w:r w:rsidR="007121EC">
              <w:instrText xml:space="preserve"> INCLUDEPICTURE  "https://school.ncree.org.tw/files/generalSurvey/034528/7/034528.7.appearance.2.jpg" \* MERGEFORMATINET </w:instrText>
            </w:r>
            <w:r w:rsidR="007121EC">
              <w:fldChar w:fldCharType="separate"/>
            </w:r>
            <w:r w:rsidR="005B6B4C">
              <w:fldChar w:fldCharType="begin"/>
            </w:r>
            <w:r w:rsidR="005B6B4C">
              <w:instrText xml:space="preserve"> INCLUDEPICTURE  "https://school.ncree.org.tw/files/generalSurvey/034528/7/034528.7.appearance.2.jpg" \* MERGEFORMATINET </w:instrText>
            </w:r>
            <w:r w:rsidR="005B6B4C">
              <w:fldChar w:fldCharType="separate"/>
            </w:r>
            <w:r w:rsidR="00812F5D">
              <w:fldChar w:fldCharType="begin"/>
            </w:r>
            <w:r w:rsidR="00812F5D">
              <w:instrText xml:space="preserve"> INCLUDEPICTURE  "https://school.ncree.org.tw/files/generalSurvey/034528/7/034528.7.appearance.2.jpg" \* MERGEFORMATINET </w:instrText>
            </w:r>
            <w:r w:rsidR="00812F5D">
              <w:fldChar w:fldCharType="separate"/>
            </w:r>
            <w:r w:rsidR="00992D72">
              <w:fldChar w:fldCharType="begin"/>
            </w:r>
            <w:r w:rsidR="00992D72">
              <w:instrText xml:space="preserve"> INCLUDEPICTURE  "https://school.ncree.org.tw/files/generalSurvey/034528/7/034528.7.appearance.2.jpg" \* MERGEFORMATINET </w:instrText>
            </w:r>
            <w:r w:rsidR="00992D72">
              <w:fldChar w:fldCharType="separate"/>
            </w:r>
            <w:r w:rsidR="006D6B6E">
              <w:fldChar w:fldCharType="begin"/>
            </w:r>
            <w:r w:rsidR="006D6B6E">
              <w:instrText xml:space="preserve"> INCLUDEPICTURE  "https://school.ncree.org.tw/files/generalSurvey/034528/7/034528.7.appearance.2.jpg" \* MERGEFORMATINET </w:instrText>
            </w:r>
            <w:r w:rsidR="006D6B6E">
              <w:fldChar w:fldCharType="separate"/>
            </w:r>
            <w:r w:rsidR="00FA45C2">
              <w:fldChar w:fldCharType="begin"/>
            </w:r>
            <w:r w:rsidR="00FA45C2">
              <w:instrText xml:space="preserve"> INCLUDEPICTURE  "https://school.ncree.org.tw/files/generalSurvey/034528/7/034528.7.appearance.2.jpg" \* MERGEFORMATINET </w:instrText>
            </w:r>
            <w:r w:rsidR="00FA45C2">
              <w:fldChar w:fldCharType="separate"/>
            </w:r>
            <w:r w:rsidR="00600C8E">
              <w:fldChar w:fldCharType="begin"/>
            </w:r>
            <w:r w:rsidR="00600C8E">
              <w:instrText xml:space="preserve"> INCLUDEPICTURE  "https://school.ncree.org.tw/files/generalSurvey/034528/7/034528.7.appearance.2.jpg" \* MERGEFORMATINET </w:instrText>
            </w:r>
            <w:r w:rsidR="00600C8E">
              <w:fldChar w:fldCharType="separate"/>
            </w:r>
            <w:r w:rsidR="00F503AA">
              <w:fldChar w:fldCharType="begin"/>
            </w:r>
            <w:r w:rsidR="00F503AA">
              <w:instrText xml:space="preserve"> INCLUDEPICTURE  "https://school.ncree.org.tw/files/generalSurvey/034528/7/034528.7.appearance.2.jpg" \* MERGEFORMATINET </w:instrText>
            </w:r>
            <w:r w:rsidR="00F503AA">
              <w:fldChar w:fldCharType="separate"/>
            </w:r>
            <w:r w:rsidR="001F5272">
              <w:fldChar w:fldCharType="begin"/>
            </w:r>
            <w:r w:rsidR="001F5272">
              <w:instrText xml:space="preserve"> INCLUDEPICTURE  "https://school.ncree.org.tw/files/generalSurvey/034528/7/034528.7.appearance.2.jpg" \* MERGEFORMATINET </w:instrText>
            </w:r>
            <w:r w:rsidR="001F5272">
              <w:fldChar w:fldCharType="separate"/>
            </w:r>
            <w:r w:rsidR="00000EFD">
              <w:fldChar w:fldCharType="begin"/>
            </w:r>
            <w:r w:rsidR="00000EFD">
              <w:instrText xml:space="preserve"> INCLUDEPICTURE  "https://school.ncree.org.tw/files/generalSurvey/034528/7/034528.7.appearance.2.jpg" \* MERGEFORMATINET </w:instrText>
            </w:r>
            <w:r w:rsidR="00000EFD">
              <w:fldChar w:fldCharType="separate"/>
            </w:r>
            <w:r w:rsidR="008220E6">
              <w:fldChar w:fldCharType="begin"/>
            </w:r>
            <w:r w:rsidR="008220E6">
              <w:instrText xml:space="preserve"> INCLUDEPICTURE  "https://school.ncree.org.tw/files/generalSurvey/034528/7/034528.7.appearance.2.jpg" \* MERGEFORMATINET </w:instrText>
            </w:r>
            <w:r w:rsidR="008220E6">
              <w:fldChar w:fldCharType="separate"/>
            </w:r>
            <w:r w:rsidR="005D2A0C">
              <w:fldChar w:fldCharType="begin"/>
            </w:r>
            <w:r w:rsidR="005D2A0C">
              <w:instrText xml:space="preserve"> INCLUDEPICTURE  "https://school.ncree.org.tw/files/generalSurvey/034528/7/034528.7.appearance.2.jpg" \* MERGEFORMATINET </w:instrText>
            </w:r>
            <w:r w:rsidR="005D2A0C">
              <w:fldChar w:fldCharType="separate"/>
            </w:r>
            <w:r w:rsidR="00D61BFD">
              <w:fldChar w:fldCharType="begin"/>
            </w:r>
            <w:r w:rsidR="00D61BFD">
              <w:instrText xml:space="preserve"> INCLUDEPICTURE  "https://school.ncree.org.tw/files/generalSurvey/034528/7/034528.7.appearance.2.jpg" \* MERGEFORMATINET </w:instrText>
            </w:r>
            <w:r w:rsidR="00D61BFD">
              <w:fldChar w:fldCharType="separate"/>
            </w:r>
            <w:r w:rsidR="00A2322A">
              <w:fldChar w:fldCharType="begin"/>
            </w:r>
            <w:r w:rsidR="00A2322A">
              <w:instrText xml:space="preserve"> INCLUDEPICTURE  "https://school.ncree.org.tw/files/generalSurvey/034528/7/034528.7.appearance.2.jpg" \* MERGEFORMATINET </w:instrText>
            </w:r>
            <w:r w:rsidR="00A2322A">
              <w:fldChar w:fldCharType="separate"/>
            </w:r>
            <w:r w:rsidR="00D64B98">
              <w:fldChar w:fldCharType="begin"/>
            </w:r>
            <w:r w:rsidR="00D64B98">
              <w:instrText xml:space="preserve"> INCLUDEPICTURE  "https://school.ncree.org.tw/files/generalSurvey/034528/7/034528.7.appearance.2.jpg" \* MERGEFORMATINET </w:instrText>
            </w:r>
            <w:r w:rsidR="00D64B98">
              <w:fldChar w:fldCharType="separate"/>
            </w:r>
            <w:r w:rsidR="006B003E">
              <w:fldChar w:fldCharType="begin"/>
            </w:r>
            <w:r w:rsidR="006B003E">
              <w:instrText xml:space="preserve"> INCLUDEPICTURE  "https://school.ncree.org.tw/files/generalSurvey/034528/7/034528.7.appearance.2.jpg" \* MERGEFORMATINET </w:instrText>
            </w:r>
            <w:r w:rsidR="006B003E">
              <w:fldChar w:fldCharType="separate"/>
            </w:r>
            <w:r w:rsidR="00113656">
              <w:fldChar w:fldCharType="begin"/>
            </w:r>
            <w:r w:rsidR="00113656">
              <w:instrText xml:space="preserve"> INCLUDEPICTURE  "https://school.ncree.org.tw/files/generalSurvey/034528/7/034528.7.appearance.2.jpg" \* MERGEFORMATINET </w:instrText>
            </w:r>
            <w:r w:rsidR="00113656">
              <w:fldChar w:fldCharType="separate"/>
            </w:r>
            <w:r w:rsidR="00B713C1">
              <w:fldChar w:fldCharType="begin"/>
            </w:r>
            <w:r w:rsidR="00B713C1">
              <w:instrText xml:space="preserve"> INCLUDEPICTURE  "https://school.ncree.org.tw/files/generalSurvey/034528/7/034528.7.appearance.2.jpg" \* MERGEFORMATINET </w:instrText>
            </w:r>
            <w:r w:rsidR="00B713C1">
              <w:fldChar w:fldCharType="separate"/>
            </w:r>
            <w:r w:rsidR="00992526">
              <w:fldChar w:fldCharType="begin"/>
            </w:r>
            <w:r w:rsidR="00992526">
              <w:instrText xml:space="preserve"> INCLUDEPICTURE  "https://school.ncree.org.tw/files/generalSurvey/034528/7/034528.7.appearance.2.jpg" \* MERGEFORMATINET </w:instrText>
            </w:r>
            <w:r w:rsidR="00992526">
              <w:fldChar w:fldCharType="separate"/>
            </w:r>
            <w:r w:rsidR="00EC07DA">
              <w:fldChar w:fldCharType="begin"/>
            </w:r>
            <w:r w:rsidR="00EC07DA">
              <w:instrText xml:space="preserve"> INCLUDEPICTURE  "https://school.ncree.org.tw/files/generalSurvey/034528/7/034528.7.appearance.2.jpg" \* MERGEFORMATINET </w:instrText>
            </w:r>
            <w:r w:rsidR="00EC07DA">
              <w:fldChar w:fldCharType="separate"/>
            </w:r>
            <w:r w:rsidR="00020E2A">
              <w:fldChar w:fldCharType="begin"/>
            </w:r>
            <w:r w:rsidR="00020E2A">
              <w:instrText xml:space="preserve"> INCLUDEPICTURE  "https://school.ncree.org.tw/files/generalSurvey/034528/7/034528.7.appearance.2.jpg" \* MERGEFORMATINET </w:instrText>
            </w:r>
            <w:r w:rsidR="00020E2A">
              <w:fldChar w:fldCharType="separate"/>
            </w:r>
            <w:r w:rsidR="00BA4822">
              <w:fldChar w:fldCharType="begin"/>
            </w:r>
            <w:r w:rsidR="00BA4822">
              <w:instrText xml:space="preserve"> INCLUDEPICTURE  "https://school.ncree.org.tw/files/generalSurvey/034528/7/034528.7.appearance.2.jpg" \* MERGEFORMATINET </w:instrText>
            </w:r>
            <w:r w:rsidR="00BA4822">
              <w:fldChar w:fldCharType="separate"/>
            </w:r>
            <w:r w:rsidR="001D7B94">
              <w:fldChar w:fldCharType="begin"/>
            </w:r>
            <w:r w:rsidR="001D7B94">
              <w:instrText xml:space="preserve"> </w:instrText>
            </w:r>
            <w:r w:rsidR="001D7B94">
              <w:instrText>INCLUDEPICTURE  "https:</w:instrText>
            </w:r>
            <w:r w:rsidR="001D7B94">
              <w:instrText>//school.ncree.org.tw/files/generalSurvey/034528/7/034528.7.appearance.2.jpg" \* MERGEFORMATINET</w:instrText>
            </w:r>
            <w:r w:rsidR="001D7B94">
              <w:instrText xml:space="preserve"> </w:instrText>
            </w:r>
            <w:r w:rsidR="001D7B94">
              <w:fldChar w:fldCharType="separate"/>
            </w:r>
            <w:r w:rsidR="00C23370">
              <w:pict w14:anchorId="38456F2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.75pt;height:156.75pt">
                  <v:imagedata r:id="rId69" r:href="rId70"/>
                </v:shape>
              </w:pict>
            </w:r>
            <w:r w:rsidR="001D7B94">
              <w:fldChar w:fldCharType="end"/>
            </w:r>
            <w:r w:rsidR="00BA4822">
              <w:fldChar w:fldCharType="end"/>
            </w:r>
            <w:r w:rsidR="00020E2A">
              <w:fldChar w:fldCharType="end"/>
            </w:r>
            <w:r w:rsidR="00EC07DA">
              <w:fldChar w:fldCharType="end"/>
            </w:r>
            <w:r w:rsidR="00992526">
              <w:fldChar w:fldCharType="end"/>
            </w:r>
            <w:r w:rsidR="00B713C1">
              <w:fldChar w:fldCharType="end"/>
            </w:r>
            <w:r w:rsidR="00113656">
              <w:fldChar w:fldCharType="end"/>
            </w:r>
            <w:r w:rsidR="006B003E">
              <w:fldChar w:fldCharType="end"/>
            </w:r>
            <w:r w:rsidR="00D64B98">
              <w:fldChar w:fldCharType="end"/>
            </w:r>
            <w:r w:rsidR="00A2322A">
              <w:fldChar w:fldCharType="end"/>
            </w:r>
            <w:r w:rsidR="00D61BFD">
              <w:fldChar w:fldCharType="end"/>
            </w:r>
            <w:r w:rsidR="005D2A0C">
              <w:fldChar w:fldCharType="end"/>
            </w:r>
            <w:r w:rsidR="008220E6">
              <w:fldChar w:fldCharType="end"/>
            </w:r>
            <w:r w:rsidR="00000EFD">
              <w:fldChar w:fldCharType="end"/>
            </w:r>
            <w:r w:rsidR="001F5272">
              <w:fldChar w:fldCharType="end"/>
            </w:r>
            <w:r w:rsidR="00F503AA">
              <w:fldChar w:fldCharType="end"/>
            </w:r>
            <w:r w:rsidR="00600C8E">
              <w:fldChar w:fldCharType="end"/>
            </w:r>
            <w:r w:rsidR="00FA45C2">
              <w:fldChar w:fldCharType="end"/>
            </w:r>
            <w:r w:rsidR="006D6B6E">
              <w:fldChar w:fldCharType="end"/>
            </w:r>
            <w:r w:rsidR="00992D72">
              <w:fldChar w:fldCharType="end"/>
            </w:r>
            <w:r w:rsidR="00812F5D">
              <w:fldChar w:fldCharType="end"/>
            </w:r>
            <w:r w:rsidR="005B6B4C">
              <w:fldChar w:fldCharType="end"/>
            </w:r>
            <w:r w:rsidR="007121EC">
              <w:fldChar w:fldCharType="end"/>
            </w:r>
            <w:r w:rsidR="00F4559E">
              <w:fldChar w:fldCharType="end"/>
            </w:r>
            <w:r w:rsidR="00DF5914">
              <w:fldChar w:fldCharType="end"/>
            </w:r>
            <w:r w:rsidR="00F22A20">
              <w:fldChar w:fldCharType="end"/>
            </w:r>
            <w:r w:rsidR="00587DEA">
              <w:fldChar w:fldCharType="end"/>
            </w:r>
            <w:r w:rsidR="00194241">
              <w:fldChar w:fldCharType="end"/>
            </w:r>
            <w:r w:rsidR="006552E1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 w:rsidRPr="00B03628">
              <w:fldChar w:fldCharType="end"/>
            </w:r>
          </w:p>
        </w:tc>
      </w:tr>
      <w:tr w:rsidR="00B22AA3" w:rsidRPr="001F08D0" w14:paraId="285F9F09" w14:textId="1C162004" w:rsidTr="00B22AA3">
        <w:trPr>
          <w:trHeight w:val="3812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5531C24" w14:textId="77777777" w:rsidR="00B22AA3" w:rsidRPr="001F08D0" w:rsidRDefault="00B22AA3" w:rsidP="00F22A20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06B574A" w14:textId="77777777" w:rsidR="00B22AA3" w:rsidRPr="001F08D0" w:rsidRDefault="00B22AA3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7720" w:type="dxa"/>
            <w:gridSpan w:val="8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1006CEE" w14:textId="65104667" w:rsidR="00B22AA3" w:rsidRPr="001F08D0" w:rsidRDefault="0091326B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1326B">
              <w:rPr>
                <w:noProof/>
                <w:color w:val="auto"/>
              </w:rPr>
              <w:drawing>
                <wp:inline distT="0" distB="0" distL="0" distR="0" wp14:anchorId="06637226" wp14:editId="0A3B5A8C">
                  <wp:extent cx="729462" cy="1990165"/>
                  <wp:effectExtent l="0" t="0" r="0" b="0"/>
                  <wp:docPr id="13" name="圖片 13" descr="C:\Users\User\Desktop\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143" cy="2008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" w:type="dxa"/>
            <w:tcBorders>
              <w:left w:val="single" w:sz="4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B7D15F0" w14:textId="7E0F6E47" w:rsidR="00B22AA3" w:rsidRPr="007B59E9" w:rsidRDefault="00B22AA3" w:rsidP="00B22AA3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</w:rPr>
            </w:pPr>
            <w:r w:rsidRPr="007B59E9">
              <w:rPr>
                <w:rFonts w:ascii="標楷體" w:hAnsi="標楷體"/>
                <w:color w:val="FF0000"/>
              </w:rPr>
              <w:fldChar w:fldCharType="begin"/>
            </w:r>
            <w:r w:rsidRPr="007B59E9">
              <w:rPr>
                <w:rFonts w:ascii="標楷體" w:hAnsi="標楷體"/>
                <w:color w:val="FF0000"/>
              </w:rPr>
              <w:instrText xml:space="preserve"> </w:instrText>
            </w:r>
            <w:r w:rsidRPr="007B59E9">
              <w:rPr>
                <w:rFonts w:ascii="標楷體" w:hAnsi="標楷體" w:hint="eastAsia"/>
                <w:color w:val="FF0000"/>
              </w:rPr>
              <w:instrText>eq \o\ac(○,</w:instrText>
            </w:r>
            <w:r w:rsidRPr="007B59E9">
              <w:rPr>
                <w:rFonts w:ascii="標楷體" w:hAnsi="標楷體" w:hint="eastAsia"/>
                <w:color w:val="FF0000"/>
                <w:position w:val="3"/>
                <w:sz w:val="16"/>
              </w:rPr>
              <w:instrText>C</w:instrText>
            </w:r>
            <w:r w:rsidRPr="007B59E9">
              <w:rPr>
                <w:rFonts w:ascii="標楷體" w:hAnsi="標楷體" w:hint="eastAsia"/>
                <w:color w:val="FF0000"/>
              </w:rPr>
              <w:instrText>)</w:instrText>
            </w:r>
            <w:r w:rsidRPr="007B59E9">
              <w:rPr>
                <w:rFonts w:ascii="標楷體" w:hAnsi="標楷體"/>
                <w:color w:val="FF0000"/>
              </w:rPr>
              <w:fldChar w:fldCharType="end"/>
            </w:r>
          </w:p>
          <w:p w14:paraId="78BF51E1" w14:textId="77777777" w:rsidR="00B22AA3" w:rsidRPr="007B59E9" w:rsidRDefault="00B22AA3" w:rsidP="00B22AA3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proofErr w:type="gramStart"/>
            <w:r w:rsidRPr="007B59E9">
              <w:rPr>
                <w:rFonts w:ascii="標楷體" w:hAnsi="標楷體" w:hint="eastAsia"/>
                <w:color w:val="FF0000"/>
                <w:lang w:eastAsia="zh-HK"/>
              </w:rPr>
              <w:t>滅</w:t>
            </w:r>
            <w:proofErr w:type="gramEnd"/>
          </w:p>
          <w:p w14:paraId="5EB51FB2" w14:textId="77777777" w:rsidR="00B22AA3" w:rsidRPr="007B59E9" w:rsidRDefault="00B22AA3" w:rsidP="00B22AA3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FF0000"/>
                <w:lang w:eastAsia="zh-HK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火</w:t>
            </w:r>
          </w:p>
          <w:p w14:paraId="17D6EE35" w14:textId="658DCC59" w:rsidR="00B22AA3" w:rsidRPr="001F08D0" w:rsidRDefault="00B22AA3" w:rsidP="00B22AA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7B59E9">
              <w:rPr>
                <w:rFonts w:ascii="標楷體" w:hAnsi="標楷體" w:hint="eastAsia"/>
                <w:color w:val="FF0000"/>
                <w:lang w:eastAsia="zh-HK"/>
              </w:rPr>
              <w:t>器</w:t>
            </w:r>
          </w:p>
        </w:tc>
      </w:tr>
    </w:tbl>
    <w:p w14:paraId="5558AFAE" w14:textId="77777777" w:rsidR="00176BCB" w:rsidRPr="001F08D0" w:rsidRDefault="00176BCB">
      <w:pPr>
        <w:widowControl/>
        <w:adjustRightInd/>
        <w:snapToGrid/>
      </w:pPr>
    </w:p>
    <w:p w14:paraId="704337A5" w14:textId="37F3A32A" w:rsidR="00252857" w:rsidRPr="00996935" w:rsidRDefault="00252857" w:rsidP="009D6225">
      <w:pPr>
        <w:pStyle w:val="af7"/>
        <w:spacing w:before="180" w:after="36"/>
      </w:pPr>
      <w:bookmarkStart w:id="84" w:name="_Ref21096071"/>
      <w:bookmarkStart w:id="85" w:name="_Ref20402128"/>
      <w:bookmarkStart w:id="86" w:name="_Toc45879695"/>
      <w:r w:rsidRPr="00996935">
        <w:rPr>
          <w:rFonts w:hint="eastAsia"/>
        </w:rPr>
        <w:lastRenderedPageBreak/>
        <w:t>表</w:t>
      </w:r>
      <w:r w:rsidR="00F4559E">
        <w:rPr>
          <w:noProof/>
        </w:rPr>
        <w:fldChar w:fldCharType="begin"/>
      </w:r>
      <w:r w:rsidR="00F4559E">
        <w:rPr>
          <w:noProof/>
        </w:rPr>
        <w:instrText xml:space="preserve"> STYLEREF 1 \s </w:instrText>
      </w:r>
      <w:r w:rsidR="00F4559E">
        <w:rPr>
          <w:noProof/>
        </w:rPr>
        <w:fldChar w:fldCharType="separate"/>
      </w:r>
      <w:r w:rsidR="00215603">
        <w:rPr>
          <w:noProof/>
        </w:rPr>
        <w:t>2</w:t>
      </w:r>
      <w:r w:rsidR="00F4559E">
        <w:rPr>
          <w:noProof/>
        </w:rPr>
        <w:fldChar w:fldCharType="end"/>
      </w:r>
      <w:r w:rsidRPr="00996935">
        <w:t>.</w:t>
      </w:r>
      <w:r w:rsidRPr="00996935">
        <w:fldChar w:fldCharType="begin"/>
      </w:r>
      <w:r w:rsidRPr="00996935">
        <w:instrText xml:space="preserve"> SEQ </w:instrText>
      </w:r>
      <w:r w:rsidRPr="00996935">
        <w:rPr>
          <w:rFonts w:hint="eastAsia"/>
        </w:rPr>
        <w:instrText>表</w:instrText>
      </w:r>
      <w:r w:rsidRPr="00996935">
        <w:instrText xml:space="preserve"> \* ARABIC \s 1 </w:instrText>
      </w:r>
      <w:r w:rsidRPr="00996935">
        <w:fldChar w:fldCharType="separate"/>
      </w:r>
      <w:r w:rsidR="00215603">
        <w:rPr>
          <w:noProof/>
        </w:rPr>
        <w:t>3</w:t>
      </w:r>
      <w:r w:rsidRPr="00996935">
        <w:fldChar w:fldCharType="end"/>
      </w:r>
      <w:bookmarkEnd w:id="80"/>
      <w:bookmarkEnd w:id="84"/>
      <w:r w:rsidRPr="00996935">
        <w:rPr>
          <w:rFonts w:hint="eastAsia"/>
        </w:rPr>
        <w:t xml:space="preserve">　實驗室</w:t>
      </w:r>
      <w:r w:rsidR="006629F6" w:rsidRPr="00996935">
        <w:rPr>
          <w:rFonts w:hint="eastAsia"/>
        </w:rPr>
        <w:t>現況</w:t>
      </w:r>
      <w:r w:rsidR="000642CA" w:rsidRPr="00996935">
        <w:rPr>
          <w:rFonts w:hint="eastAsia"/>
        </w:rPr>
        <w:t>資料</w:t>
      </w:r>
      <w:r w:rsidRPr="00996935">
        <w:rPr>
          <w:rFonts w:hint="eastAsia"/>
        </w:rPr>
        <w:t>表</w:t>
      </w:r>
      <w:bookmarkEnd w:id="81"/>
      <w:bookmarkEnd w:id="85"/>
      <w:bookmarkEnd w:id="86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996935" w:rsidRPr="00996935" w14:paraId="1D0F013E" w14:textId="77777777" w:rsidTr="0051602D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87D99D5" w14:textId="16FFD832" w:rsidR="000A2F9A" w:rsidRPr="00996935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87" w:name="_Hlk32660526"/>
            <w:r w:rsidRPr="00996935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658366F4" w14:textId="43EF07BA" w:rsidR="000A2F9A" w:rsidRPr="00996935" w:rsidRDefault="00281DF9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rFonts w:hint="eastAsia"/>
                <w:color w:val="auto"/>
                <w:u w:val="single"/>
                <w:lang w:eastAsia="zh-HK"/>
              </w:rPr>
              <w:t>生物實驗室</w:t>
            </w:r>
            <w:r w:rsidR="00A51C88" w:rsidRPr="00996935">
              <w:rPr>
                <w:rFonts w:hint="eastAsia"/>
                <w:color w:val="auto"/>
                <w:u w:val="single"/>
                <w:lang w:eastAsia="zh-HK"/>
              </w:rPr>
              <w:t>(</w:t>
            </w:r>
            <w:proofErr w:type="gramStart"/>
            <w:r w:rsidR="00A51C88" w:rsidRPr="00996935">
              <w:rPr>
                <w:rFonts w:hint="eastAsia"/>
                <w:color w:val="auto"/>
                <w:u w:val="single"/>
                <w:lang w:eastAsia="zh-HK"/>
              </w:rPr>
              <w:t>一</w:t>
            </w:r>
            <w:proofErr w:type="gramEnd"/>
            <w:r w:rsidR="00A51C88" w:rsidRPr="00996935">
              <w:rPr>
                <w:rFonts w:hint="eastAsia"/>
                <w:color w:val="auto"/>
                <w:u w:val="single"/>
                <w:lang w:eastAsia="zh-HK"/>
              </w:rPr>
              <w:t>)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119207" w14:textId="24E51ADF" w:rsidR="000A2F9A" w:rsidRPr="00996935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996935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996935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61C0C42" w14:textId="7155E29E" w:rsidR="000A2F9A" w:rsidRPr="00996935" w:rsidRDefault="00DD1F3E" w:rsidP="00281DF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>4</w:t>
            </w:r>
            <w:r w:rsidR="000A2F9A" w:rsidRPr="00996935">
              <w:rPr>
                <w:rFonts w:hint="eastAsia"/>
                <w:color w:val="auto"/>
                <w:u w:val="single"/>
              </w:rPr>
              <w:t>－</w:t>
            </w:r>
            <w:r w:rsidR="00281DF9" w:rsidRPr="00996935">
              <w:rPr>
                <w:rFonts w:hint="eastAsia"/>
                <w:color w:val="auto"/>
                <w:u w:val="single"/>
              </w:rPr>
              <w:t>1</w:t>
            </w:r>
          </w:p>
        </w:tc>
      </w:tr>
      <w:tr w:rsidR="00996935" w:rsidRPr="00996935" w14:paraId="5A188103" w14:textId="77777777" w:rsidTr="0051602D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2955D5E8" w14:textId="3176DB71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CFBF9E0" w14:textId="41AF3406" w:rsidR="00D14D88" w:rsidRPr="00996935" w:rsidRDefault="00281DF9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996935">
              <w:rPr>
                <w:rFonts w:hint="eastAsia"/>
                <w:color w:val="auto"/>
                <w:u w:val="single"/>
                <w:lang w:eastAsia="zh-HK"/>
              </w:rPr>
              <w:t>育勤樓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9ADE2FC" w14:textId="66965CE6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EE9CADE" w14:textId="796B9388" w:rsidR="00D14D88" w:rsidRPr="00996935" w:rsidRDefault="00281DF9" w:rsidP="00281DF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color w:val="auto"/>
                <w:u w:val="single"/>
              </w:rPr>
              <w:t>4</w:t>
            </w:r>
          </w:p>
        </w:tc>
      </w:tr>
      <w:tr w:rsidR="00996935" w:rsidRPr="00996935" w14:paraId="7CDD84C6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DBAB810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F343938" w14:textId="493E9F68" w:rsidR="00D14D88" w:rsidRPr="00996935" w:rsidRDefault="007F1623" w:rsidP="00281DF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281DF9" w:rsidRPr="00996935">
              <w:rPr>
                <w:rFonts w:hint="eastAsia"/>
                <w:color w:val="auto"/>
                <w:u w:val="single"/>
              </w:rPr>
              <w:t>109</w:t>
            </w:r>
            <w:r w:rsidR="00D14D88" w:rsidRPr="00996935">
              <w:rPr>
                <w:rFonts w:hint="eastAsia"/>
                <w:color w:val="auto"/>
              </w:rPr>
              <w:t>年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281DF9" w:rsidRPr="00996935">
              <w:rPr>
                <w:rFonts w:hint="eastAsia"/>
                <w:color w:val="auto"/>
                <w:u w:val="single"/>
              </w:rPr>
              <w:t>12</w:t>
            </w:r>
            <w:r w:rsidR="00D14D88" w:rsidRPr="00996935">
              <w:rPr>
                <w:rFonts w:hint="eastAsia"/>
                <w:color w:val="auto"/>
              </w:rPr>
              <w:t>月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281DF9" w:rsidRPr="00996935">
              <w:rPr>
                <w:rFonts w:hint="eastAsia"/>
                <w:color w:val="auto"/>
                <w:u w:val="single"/>
              </w:rPr>
              <w:t>3</w:t>
            </w:r>
            <w:r w:rsidR="00281DF9" w:rsidRPr="00996935">
              <w:rPr>
                <w:color w:val="auto"/>
                <w:u w:val="single"/>
              </w:rPr>
              <w:t xml:space="preserve"> </w:t>
            </w:r>
            <w:r w:rsidR="00D14D88" w:rsidRPr="00996935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183F966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6F03B902" w14:textId="3DA4D60C" w:rsidR="00D14D88" w:rsidRPr="00996935" w:rsidRDefault="0043199D" w:rsidP="0043199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996935" w:rsidRPr="00996935" w14:paraId="7360AADD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3CA9882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E495FF5" w14:textId="3737B82E" w:rsidR="00D14D88" w:rsidRPr="00996935" w:rsidRDefault="0065537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生物實驗室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FF324B4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DD3DA0A" w14:textId="4863231A" w:rsidR="00D14D88" w:rsidRPr="00996935" w:rsidRDefault="0043199D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90</w:t>
            </w:r>
          </w:p>
        </w:tc>
      </w:tr>
      <w:tr w:rsidR="00996935" w:rsidRPr="00996935" w14:paraId="295570C4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87DC97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D2673E2" w14:textId="55F457F1" w:rsidR="00D14D88" w:rsidRPr="00996935" w:rsidRDefault="0065537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武昕薇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7387593" w14:textId="54F2C39F" w:rsidR="00D14D88" w:rsidRPr="00996935" w:rsidRDefault="00BA3AE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C036563" w14:textId="3A18DADF" w:rsidR="00D14D88" w:rsidRPr="00996935" w:rsidRDefault="00F32D54" w:rsidP="00F32D54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0970-613-136</w:t>
            </w:r>
          </w:p>
        </w:tc>
      </w:tr>
      <w:tr w:rsidR="00996935" w:rsidRPr="00996935" w14:paraId="2B9786CA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DD3D4F6" w14:textId="00477D0A" w:rsidR="007D111A" w:rsidRPr="00996935" w:rsidRDefault="007D111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529DBF54" w14:textId="0D049D96" w:rsidR="007D111A" w:rsidRPr="00996935" w:rsidRDefault="0065537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王湘</w:t>
            </w:r>
            <w:proofErr w:type="gramStart"/>
            <w:r w:rsidRPr="00996935">
              <w:rPr>
                <w:rFonts w:hint="eastAsia"/>
                <w:color w:val="auto"/>
                <w:lang w:eastAsia="zh-HK"/>
              </w:rPr>
              <w:t>佩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8C1CAD1" w14:textId="519486AE" w:rsidR="007D111A" w:rsidRPr="00996935" w:rsidRDefault="007D111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D8E6A7A" w14:textId="22586661" w:rsidR="007D111A" w:rsidRPr="00996935" w:rsidRDefault="00F32D54" w:rsidP="00F32D54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0928-726-882</w:t>
            </w:r>
          </w:p>
        </w:tc>
      </w:tr>
      <w:tr w:rsidR="00996935" w:rsidRPr="00996935" w14:paraId="757456D1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A9F95A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5CFF199" w14:textId="7369E4C4" w:rsidR="00D14D88" w:rsidRPr="00996935" w:rsidRDefault="00D14D88" w:rsidP="00400F8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color w:val="auto"/>
              </w:rPr>
              <w:t>220V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400F80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</w:t>
            </w:r>
            <w:r w:rsidRPr="00996935">
              <w:rPr>
                <w:color w:val="auto"/>
              </w:rPr>
              <w:t>110V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400F80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996935">
              <w:rPr>
                <w:rFonts w:hint="eastAsia"/>
                <w:color w:val="auto"/>
              </w:rPr>
              <w:t>（填列用電量高者）</w:t>
            </w:r>
          </w:p>
        </w:tc>
      </w:tr>
      <w:tr w:rsidR="00996935" w:rsidRPr="00996935" w14:paraId="11FB07F1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3380C5" w14:textId="25734F21" w:rsidR="00F75D8B" w:rsidRPr="00996935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1DFCE52" w14:textId="7D870C8F" w:rsidR="00F75D8B" w:rsidRPr="00996935" w:rsidRDefault="00DD179B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996935">
              <w:rPr>
                <w:rFonts w:hint="eastAsia"/>
                <w:color w:val="auto"/>
              </w:rPr>
              <w:t xml:space="preserve">自然通風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proofErr w:type="gramStart"/>
            <w:r w:rsidR="00F75D8B" w:rsidRPr="00996935">
              <w:rPr>
                <w:rFonts w:hint="eastAsia"/>
                <w:color w:val="auto"/>
              </w:rPr>
              <w:t>窗及排</w:t>
            </w:r>
            <w:proofErr w:type="gramEnd"/>
            <w:r w:rsidR="00F75D8B" w:rsidRPr="00996935">
              <w:rPr>
                <w:rFonts w:hint="eastAsia"/>
                <w:color w:val="auto"/>
              </w:rPr>
              <w:t xml:space="preserve">風機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996935">
              <w:rPr>
                <w:rFonts w:hint="eastAsia"/>
                <w:color w:val="auto"/>
              </w:rPr>
              <w:t>密閉室冷氣　□吊扇　□其他：</w:t>
            </w:r>
            <w:r w:rsidR="00F75D8B"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996935" w:rsidRPr="00996935" w14:paraId="04BCBA7A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6C6E75" w14:textId="77777777" w:rsidR="00F75D8B" w:rsidRPr="00996935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AE64A4A" w14:textId="5E3C7973" w:rsidR="00F75D8B" w:rsidRPr="00996935" w:rsidRDefault="00DD179B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F75D8B" w:rsidRPr="00996935">
              <w:rPr>
                <w:rFonts w:hint="eastAsia"/>
                <w:color w:val="auto"/>
              </w:rPr>
              <w:t xml:space="preserve">窗自然光　</w:t>
            </w:r>
            <w:r w:rsidR="00400F80" w:rsidRPr="00996935">
              <w:rPr>
                <w:rFonts w:hint="eastAsia"/>
                <w:color w:val="auto"/>
              </w:rPr>
              <w:t>□</w:t>
            </w:r>
            <w:r w:rsidR="00F75D8B" w:rsidRPr="00996935">
              <w:rPr>
                <w:rFonts w:hint="eastAsia"/>
                <w:color w:val="auto"/>
              </w:rPr>
              <w:t xml:space="preserve">日光燈　</w:t>
            </w:r>
            <w:r w:rsidR="00400F80">
              <w:rPr>
                <w:rFonts w:ascii="標楷體" w:hAnsi="標楷體" w:hint="eastAsia"/>
                <w:color w:val="auto"/>
              </w:rPr>
              <w:t>■</w:t>
            </w:r>
            <w:r w:rsidR="00F75D8B" w:rsidRPr="00996935">
              <w:rPr>
                <w:rFonts w:hint="eastAsia"/>
                <w:color w:val="auto"/>
              </w:rPr>
              <w:t>LED</w:t>
            </w:r>
            <w:r w:rsidR="00F75D8B" w:rsidRPr="00996935">
              <w:rPr>
                <w:rFonts w:hint="eastAsia"/>
                <w:color w:val="auto"/>
              </w:rPr>
              <w:t>燈　□省電燈管　□</w:t>
            </w:r>
            <w:r w:rsidR="00F75D8B" w:rsidRPr="00996935">
              <w:rPr>
                <w:rFonts w:hint="eastAsia"/>
                <w:color w:val="auto"/>
              </w:rPr>
              <w:t>T5</w:t>
            </w:r>
            <w:r w:rsidR="00F75D8B" w:rsidRPr="00996935">
              <w:rPr>
                <w:rFonts w:hint="eastAsia"/>
                <w:color w:val="auto"/>
              </w:rPr>
              <w:t>燈管</w:t>
            </w:r>
          </w:p>
          <w:p w14:paraId="68D66A66" w14:textId="6CFD8C83" w:rsidR="00F75D8B" w:rsidRPr="00996935" w:rsidRDefault="00F75D8B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996935" w:rsidRPr="00996935" w14:paraId="60C15AED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4A919E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2C1362F" w14:textId="56C73C40" w:rsidR="00D14D88" w:rsidRPr="00996935" w:rsidRDefault="00DD179B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D14D88" w:rsidRPr="00996935">
              <w:rPr>
                <w:rFonts w:hint="eastAsia"/>
                <w:color w:val="auto"/>
              </w:rPr>
              <w:t>滅火器：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763E42">
              <w:rPr>
                <w:rFonts w:hint="eastAsia"/>
                <w:color w:val="auto"/>
                <w:u w:val="single"/>
                <w:lang w:eastAsia="zh-HK"/>
              </w:rPr>
              <w:t>乾粉滅火器</w:t>
            </w:r>
            <w:r w:rsidR="00763E42">
              <w:rPr>
                <w:rFonts w:hint="eastAsia"/>
                <w:color w:val="auto"/>
                <w:u w:val="single"/>
                <w:lang w:eastAsia="zh-HK"/>
              </w:rPr>
              <w:t>1</w:t>
            </w:r>
            <w:r w:rsidR="00763E42"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　　　　　　　　　</w:t>
            </w:r>
            <w:r w:rsidR="00D14D88" w:rsidRPr="00996935">
              <w:rPr>
                <w:rFonts w:hint="eastAsia"/>
                <w:color w:val="auto"/>
              </w:rPr>
              <w:t>（型式、數量）</w:t>
            </w:r>
          </w:p>
          <w:p w14:paraId="29489679" w14:textId="3E63587A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□火警自動警報系統　□手動警報系統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996935" w:rsidRPr="00996935" w14:paraId="056EE920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CA0E10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8A5F19" w14:textId="74419F6E" w:rsidR="00D14D88" w:rsidRPr="00996935" w:rsidRDefault="00DD179B" w:rsidP="008138C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D14D88" w:rsidRPr="00996935">
              <w:rPr>
                <w:rFonts w:hint="eastAsia"/>
                <w:color w:val="auto"/>
              </w:rPr>
              <w:t>急救箱　□</w:t>
            </w:r>
            <w:proofErr w:type="gramStart"/>
            <w:r w:rsidR="00D14D88" w:rsidRPr="00996935">
              <w:rPr>
                <w:rFonts w:hint="eastAsia"/>
                <w:color w:val="auto"/>
              </w:rPr>
              <w:t>沖身洗眼器</w:t>
            </w:r>
            <w:proofErr w:type="gramEnd"/>
            <w:r w:rsidR="00D14D88" w:rsidRPr="00996935">
              <w:rPr>
                <w:rFonts w:hint="eastAsia"/>
                <w:color w:val="auto"/>
              </w:rPr>
              <w:t xml:space="preserve">　□</w:t>
            </w:r>
            <w:r w:rsidR="007D111A" w:rsidRPr="00996935">
              <w:rPr>
                <w:rFonts w:hint="eastAsia"/>
                <w:color w:val="auto"/>
              </w:rPr>
              <w:t>個人防護具</w:t>
            </w:r>
            <w:r w:rsidR="00D14D88" w:rsidRPr="00996935">
              <w:rPr>
                <w:rFonts w:hint="eastAsia"/>
                <w:color w:val="auto"/>
              </w:rPr>
              <w:t>：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996935" w:rsidRPr="00996935" w14:paraId="0586EA79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F1ABD42" w14:textId="01F9AC43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53A8FE" w14:textId="2E7C12A1" w:rsidR="00D14D88" w:rsidRPr="00996935" w:rsidRDefault="00DD179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D14D88" w:rsidRPr="00996935">
              <w:rPr>
                <w:rFonts w:hint="eastAsia"/>
                <w:color w:val="auto"/>
              </w:rPr>
              <w:t>否</w:t>
            </w:r>
            <w:proofErr w:type="gramEnd"/>
            <w:r w:rsidR="00D14D88" w:rsidRPr="00996935">
              <w:rPr>
                <w:rFonts w:hint="eastAsia"/>
                <w:color w:val="auto"/>
              </w:rPr>
              <w:t xml:space="preserve">　□是</w:t>
            </w:r>
            <w:r w:rsidR="002F4A78" w:rsidRPr="00996935">
              <w:rPr>
                <w:rFonts w:hint="eastAsia"/>
                <w:color w:val="auto"/>
              </w:rPr>
              <w:t>，</w:t>
            </w:r>
            <w:r w:rsidR="00D14D88" w:rsidRPr="00996935">
              <w:rPr>
                <w:rFonts w:hint="eastAsia"/>
                <w:color w:val="auto"/>
              </w:rPr>
              <w:t>放置地點：</w:t>
            </w:r>
            <w:r w:rsidR="00D14D88"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996935" w:rsidRPr="00996935" w14:paraId="7875A97B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DDE166" w14:textId="6763BE2E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21CDDCD" w14:textId="7944941C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35878D32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4F3D3BC" w14:textId="5CEDA171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90EBD79" w14:textId="41167BBB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2FD023B7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C408085" w14:textId="48F2C5D9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18F417D" w14:textId="005CCD15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576B6F83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F6EC02" w14:textId="79C67F28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1C90256" w14:textId="0A1BFD87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55825288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A1DF5D" w14:textId="7858E9CF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002C669" w14:textId="36B481EF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10CBE9B3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A50194" w14:textId="6284FEFC" w:rsidR="00D14D88" w:rsidRPr="00996935" w:rsidRDefault="00D14D88" w:rsidP="008138C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C3A39E5" w14:textId="2962A950" w:rsidR="00D14D88" w:rsidRPr="00996935" w:rsidRDefault="00D14D8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 w:rsidR="00DD179B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96935" w:rsidRPr="00996935" w14:paraId="2A60D6B1" w14:textId="77777777" w:rsidTr="002B5E18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4EEEB9" w14:textId="77777777" w:rsidR="00D14D88" w:rsidRPr="00996935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829103E" w14:textId="56EAE2B8" w:rsidR="00D14D88" w:rsidRPr="00996935" w:rsidRDefault="00307F43" w:rsidP="00307F4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7F43">
              <w:rPr>
                <w:noProof/>
                <w:color w:val="auto"/>
              </w:rPr>
              <w:drawing>
                <wp:inline distT="0" distB="0" distL="0" distR="0" wp14:anchorId="0D32571E" wp14:editId="39B1A63D">
                  <wp:extent cx="4539970" cy="3406328"/>
                  <wp:effectExtent l="0" t="0" r="0" b="3810"/>
                  <wp:docPr id="37" name="圖片 37" descr="C:\Users\User\Desktop\S__2818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S__2818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896" cy="341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E60E7B" w14:paraId="6D201380" w14:textId="77777777" w:rsidTr="002B5E18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DD44631" w14:textId="77777777" w:rsidR="00D14D88" w:rsidRPr="00E60E7B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3959920" w14:textId="79B69625" w:rsidR="00D14D88" w:rsidRPr="00E60E7B" w:rsidRDefault="001F7259" w:rsidP="008138C5">
            <w:pPr>
              <w:pStyle w:val="afe"/>
              <w:spacing w:before="36" w:after="36"/>
              <w:ind w:left="48" w:right="48"/>
              <w:jc w:val="left"/>
              <w:rPr>
                <w:color w:val="FF0000"/>
              </w:rPr>
            </w:pPr>
            <w:r w:rsidRPr="001F7259">
              <w:rPr>
                <w:noProof/>
                <w:color w:val="FF0000"/>
              </w:rPr>
              <w:drawing>
                <wp:inline distT="0" distB="0" distL="0" distR="0" wp14:anchorId="3355117E" wp14:editId="2481C2E9">
                  <wp:extent cx="5370039" cy="3542339"/>
                  <wp:effectExtent l="0" t="0" r="2540" b="1270"/>
                  <wp:docPr id="83" name="圖片 83" descr="C:\Users\User\Desktop\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654" cy="355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82"/>
      <w:bookmarkEnd w:id="87"/>
    </w:tbl>
    <w:p w14:paraId="4E94D98E" w14:textId="18EAFD0C" w:rsidR="000A2F9A" w:rsidRDefault="000A2F9A" w:rsidP="00FA3387">
      <w:pPr>
        <w:pStyle w:val="af2"/>
        <w:ind w:left="480" w:hanging="480"/>
      </w:pPr>
      <w:r w:rsidRPr="001F08D0">
        <w:br w:type="page"/>
      </w: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996935" w:rsidRPr="00996935" w14:paraId="601B42EF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FDA814C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7C9F3E69" w14:textId="309AA6E1" w:rsidR="00A51C88" w:rsidRPr="00996935" w:rsidRDefault="00A51C88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rFonts w:hint="eastAsia"/>
                <w:color w:val="auto"/>
                <w:u w:val="single"/>
                <w:lang w:eastAsia="zh-HK"/>
              </w:rPr>
              <w:t>生物實驗室</w:t>
            </w:r>
            <w:r w:rsidR="00DD1F3E" w:rsidRPr="00996935">
              <w:rPr>
                <w:rFonts w:hint="eastAsia"/>
                <w:color w:val="auto"/>
                <w:u w:val="single"/>
                <w:lang w:eastAsia="zh-HK"/>
              </w:rPr>
              <w:t>(</w:t>
            </w:r>
            <w:r w:rsidR="00DD1F3E" w:rsidRPr="00996935">
              <w:rPr>
                <w:rFonts w:hint="eastAsia"/>
                <w:color w:val="auto"/>
                <w:u w:val="single"/>
                <w:lang w:eastAsia="zh-HK"/>
              </w:rPr>
              <w:t>二</w:t>
            </w:r>
            <w:r w:rsidR="00DD1F3E" w:rsidRPr="00996935">
              <w:rPr>
                <w:rFonts w:hint="eastAsia"/>
                <w:color w:val="auto"/>
                <w:u w:val="single"/>
                <w:lang w:eastAsia="zh-HK"/>
              </w:rPr>
              <w:t>)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2A4174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996935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996935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41DA3A1" w14:textId="0E96A53C" w:rsidR="00A51C88" w:rsidRPr="00996935" w:rsidRDefault="00DD1F3E" w:rsidP="00DD1F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>4</w:t>
            </w:r>
            <w:r w:rsidR="00A51C88" w:rsidRPr="00996935">
              <w:rPr>
                <w:rFonts w:hint="eastAsia"/>
                <w:color w:val="auto"/>
                <w:u w:val="single"/>
              </w:rPr>
              <w:t>－</w:t>
            </w:r>
            <w:r w:rsidRPr="00996935">
              <w:rPr>
                <w:rFonts w:hint="eastAsia"/>
                <w:color w:val="auto"/>
                <w:u w:val="single"/>
              </w:rPr>
              <w:t>2</w:t>
            </w:r>
          </w:p>
        </w:tc>
      </w:tr>
      <w:tr w:rsidR="00996935" w:rsidRPr="00996935" w14:paraId="1FB9BAC9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0E3B6CD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AE88023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996935">
              <w:rPr>
                <w:rFonts w:hint="eastAsia"/>
                <w:color w:val="auto"/>
                <w:u w:val="single"/>
                <w:lang w:eastAsia="zh-HK"/>
              </w:rPr>
              <w:t>育勤樓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48871E5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18613FD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color w:val="auto"/>
                <w:u w:val="single"/>
              </w:rPr>
              <w:t>4</w:t>
            </w:r>
          </w:p>
        </w:tc>
      </w:tr>
      <w:tr w:rsidR="00400F80" w:rsidRPr="00996935" w14:paraId="699FF6BB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33F7DBF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25C7E23A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109</w:t>
            </w:r>
            <w:r w:rsidRPr="00996935">
              <w:rPr>
                <w:rFonts w:hint="eastAsia"/>
                <w:color w:val="auto"/>
              </w:rPr>
              <w:t>年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12</w:t>
            </w:r>
            <w:r w:rsidRPr="00996935">
              <w:rPr>
                <w:rFonts w:hint="eastAsia"/>
                <w:color w:val="auto"/>
              </w:rPr>
              <w:t>月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3</w:t>
            </w:r>
            <w:r w:rsidRPr="00996935">
              <w:rPr>
                <w:color w:val="auto"/>
                <w:u w:val="single"/>
              </w:rPr>
              <w:t xml:space="preserve"> </w:t>
            </w:r>
            <w:r w:rsidRPr="00996935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03E9CBF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7D0FFE69" w14:textId="4E1D0120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400F80" w:rsidRPr="00996935" w14:paraId="7C6C81BF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C96470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211EE3DF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生物實驗室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918AAEB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261C919" w14:textId="49C10E9A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90</w:t>
            </w:r>
          </w:p>
        </w:tc>
      </w:tr>
      <w:tr w:rsidR="00996935" w:rsidRPr="00996935" w14:paraId="35E9B21F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9BA6908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2F5C575C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武昕薇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4903D24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C8643F4" w14:textId="77777777" w:rsidR="00A51C88" w:rsidRPr="00996935" w:rsidRDefault="00A51C88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0970-613-136</w:t>
            </w:r>
          </w:p>
        </w:tc>
      </w:tr>
      <w:tr w:rsidR="00996935" w:rsidRPr="00996935" w14:paraId="3390D40E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16317DE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319779DD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王湘</w:t>
            </w:r>
            <w:proofErr w:type="gramStart"/>
            <w:r w:rsidRPr="00996935">
              <w:rPr>
                <w:rFonts w:hint="eastAsia"/>
                <w:color w:val="auto"/>
                <w:lang w:eastAsia="zh-HK"/>
              </w:rPr>
              <w:t>佩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B2AE170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7174A78" w14:textId="77777777" w:rsidR="00A51C88" w:rsidRPr="00996935" w:rsidRDefault="00A51C88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0928-726-882</w:t>
            </w:r>
          </w:p>
        </w:tc>
      </w:tr>
      <w:tr w:rsidR="00996935" w:rsidRPr="00996935" w14:paraId="37AC363A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623FD98" w14:textId="77777777" w:rsidR="00A51C88" w:rsidRPr="00996935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DC48843" w14:textId="43622E48" w:rsidR="00A51C88" w:rsidRPr="00996935" w:rsidRDefault="00A51C88" w:rsidP="009557B1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color w:val="auto"/>
              </w:rPr>
              <w:t>220V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9557B1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</w:t>
            </w:r>
            <w:r w:rsidRPr="00996935">
              <w:rPr>
                <w:color w:val="auto"/>
              </w:rPr>
              <w:t>110V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9557B1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996935">
              <w:rPr>
                <w:rFonts w:hint="eastAsia"/>
                <w:color w:val="auto"/>
              </w:rPr>
              <w:t>（填列用電量高者）</w:t>
            </w:r>
          </w:p>
        </w:tc>
      </w:tr>
      <w:tr w:rsidR="004C362C" w:rsidRPr="00996935" w14:paraId="33A0DD17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A91846" w14:textId="77777777" w:rsidR="004C362C" w:rsidRPr="00996935" w:rsidRDefault="004C362C" w:rsidP="004C362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6152107" w14:textId="5C954400" w:rsidR="004C362C" w:rsidRPr="00996935" w:rsidRDefault="004C362C" w:rsidP="004C362C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自然通風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proofErr w:type="gramStart"/>
            <w:r w:rsidRPr="00996935">
              <w:rPr>
                <w:rFonts w:hint="eastAsia"/>
                <w:color w:val="auto"/>
              </w:rPr>
              <w:t>窗及排</w:t>
            </w:r>
            <w:proofErr w:type="gramEnd"/>
            <w:r w:rsidRPr="00996935">
              <w:rPr>
                <w:rFonts w:hint="eastAsia"/>
                <w:color w:val="auto"/>
              </w:rPr>
              <w:t xml:space="preserve">風機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密閉室冷氣　□吊扇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22A3B4B6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4E8323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7C42A01" w14:textId="0DB0D9FA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窗自然光　</w:t>
            </w:r>
            <w:r w:rsidR="009557B1" w:rsidRPr="00996935">
              <w:rPr>
                <w:rFonts w:hint="eastAsia"/>
                <w:color w:val="auto"/>
              </w:rPr>
              <w:t>□</w:t>
            </w:r>
            <w:r w:rsidRPr="00996935">
              <w:rPr>
                <w:rFonts w:hint="eastAsia"/>
                <w:color w:val="auto"/>
              </w:rPr>
              <w:t xml:space="preserve">日光燈　</w:t>
            </w:r>
            <w:r w:rsidR="009557B1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LED</w:t>
            </w:r>
            <w:r w:rsidRPr="00996935">
              <w:rPr>
                <w:rFonts w:hint="eastAsia"/>
                <w:color w:val="auto"/>
              </w:rPr>
              <w:t>燈　□省電燈管　□</w:t>
            </w:r>
            <w:r w:rsidRPr="00996935">
              <w:rPr>
                <w:rFonts w:hint="eastAsia"/>
                <w:color w:val="auto"/>
              </w:rPr>
              <w:t>T5</w:t>
            </w:r>
            <w:r w:rsidRPr="00996935">
              <w:rPr>
                <w:rFonts w:hint="eastAsia"/>
                <w:color w:val="auto"/>
              </w:rPr>
              <w:t>燈管</w:t>
            </w:r>
          </w:p>
          <w:p w14:paraId="76B1EB7B" w14:textId="1B8C449A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15FD1DFD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587AA9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56E2834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滅火器：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  <w:lang w:eastAsia="zh-HK"/>
              </w:rPr>
              <w:t>乾粉滅火器</w:t>
            </w:r>
            <w:r>
              <w:rPr>
                <w:rFonts w:hint="eastAsia"/>
                <w:color w:val="auto"/>
                <w:u w:val="single"/>
                <w:lang w:eastAsia="zh-HK"/>
              </w:rPr>
              <w:t>1</w:t>
            </w:r>
            <w:r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　　</w:t>
            </w:r>
            <w:r w:rsidRPr="00996935">
              <w:rPr>
                <w:rFonts w:hint="eastAsia"/>
                <w:color w:val="auto"/>
              </w:rPr>
              <w:t>（型式、數量）</w:t>
            </w:r>
          </w:p>
          <w:p w14:paraId="6C6FBEF1" w14:textId="5E092D2D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□火警自動警報系統　□手動警報系統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63E42" w:rsidRPr="00996935" w14:paraId="6AB96A89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A741EE5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3D20292" w14:textId="0D3A360C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急救箱　□</w:t>
            </w:r>
            <w:proofErr w:type="gramStart"/>
            <w:r w:rsidRPr="00996935">
              <w:rPr>
                <w:rFonts w:hint="eastAsia"/>
                <w:color w:val="auto"/>
              </w:rPr>
              <w:t>沖身洗眼器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□個人防護具：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696C1003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38FF41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3A559A0" w14:textId="62F2CBFD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□是，放置地點：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729BACE6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AF2877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7B05437" w14:textId="6CFB3B2D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5B0684AC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944FB79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6703DFA" w14:textId="6D83AC4C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4376B1B5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41CA70F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A41A57D" w14:textId="18403E80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4E4BFA58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B8C4BFD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04BFD95" w14:textId="6F3AC743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7223C0FC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CFEB2B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A7DAB5B" w14:textId="0CBDB8E8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09CEEB56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0AF7835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6A3826A" w14:textId="63499B57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A51C88" w:rsidRPr="00E60E7B" w14:paraId="0A368589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26F903" w14:textId="77777777" w:rsidR="00A51C88" w:rsidRPr="00E60E7B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C2BDFD4" w14:textId="760A2D38" w:rsidR="00A51C88" w:rsidRPr="00E60E7B" w:rsidRDefault="001A411A" w:rsidP="001A411A">
            <w:pPr>
              <w:pStyle w:val="afe"/>
              <w:spacing w:before="36" w:after="36"/>
              <w:ind w:left="48" w:right="48"/>
              <w:jc w:val="center"/>
              <w:rPr>
                <w:color w:val="FF0000"/>
              </w:rPr>
            </w:pPr>
            <w:r w:rsidRPr="001A411A">
              <w:rPr>
                <w:noProof/>
                <w:color w:val="FF0000"/>
              </w:rPr>
              <w:drawing>
                <wp:inline distT="0" distB="0" distL="0" distR="0" wp14:anchorId="01A03BDA" wp14:editId="25233C94">
                  <wp:extent cx="4809501" cy="3608556"/>
                  <wp:effectExtent l="0" t="0" r="0" b="0"/>
                  <wp:docPr id="24" name="圖片 24" descr="C:\Users\User\Desktop\S__281814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S__281814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214" cy="361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C88" w:rsidRPr="00E60E7B" w14:paraId="0484103C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8AD911D" w14:textId="77777777" w:rsidR="00A51C88" w:rsidRPr="00E60E7B" w:rsidRDefault="00A51C88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5A4F627" w14:textId="459E571C" w:rsidR="00A51C88" w:rsidRPr="00E60E7B" w:rsidRDefault="001F7259" w:rsidP="00F22A20">
            <w:pPr>
              <w:pStyle w:val="afe"/>
              <w:spacing w:before="36" w:after="36"/>
              <w:ind w:left="48" w:right="48"/>
              <w:jc w:val="left"/>
              <w:rPr>
                <w:color w:val="FF0000"/>
              </w:rPr>
            </w:pPr>
            <w:r w:rsidRPr="001F7259">
              <w:rPr>
                <w:noProof/>
                <w:color w:val="FF0000"/>
              </w:rPr>
              <w:drawing>
                <wp:inline distT="0" distB="0" distL="0" distR="0" wp14:anchorId="6680B1E0" wp14:editId="7234BD02">
                  <wp:extent cx="5370039" cy="3542339"/>
                  <wp:effectExtent l="0" t="0" r="2540" b="1270"/>
                  <wp:docPr id="84" name="圖片 84" descr="C:\Users\User\Desktop\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654" cy="355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6233EB" w14:textId="77777777" w:rsidR="00A51C88" w:rsidRDefault="00A51C88" w:rsidP="00FA3387">
      <w:pPr>
        <w:pStyle w:val="af2"/>
        <w:ind w:left="480" w:hanging="480"/>
      </w:pPr>
    </w:p>
    <w:p w14:paraId="200BFB54" w14:textId="77777777" w:rsidR="00A51C88" w:rsidRDefault="00A51C88" w:rsidP="00FA3387">
      <w:pPr>
        <w:pStyle w:val="af2"/>
        <w:ind w:left="480" w:hanging="480"/>
      </w:pPr>
    </w:p>
    <w:p w14:paraId="507D6F7C" w14:textId="77777777" w:rsidR="004F47E6" w:rsidRDefault="004F47E6" w:rsidP="00FA3387">
      <w:pPr>
        <w:pStyle w:val="af2"/>
        <w:ind w:left="480" w:hanging="480"/>
      </w:pPr>
    </w:p>
    <w:p w14:paraId="772AB85E" w14:textId="77777777" w:rsidR="004F47E6" w:rsidRDefault="004F47E6" w:rsidP="00FA3387">
      <w:pPr>
        <w:pStyle w:val="af2"/>
        <w:ind w:left="480" w:hanging="480"/>
      </w:pPr>
    </w:p>
    <w:p w14:paraId="60BC7327" w14:textId="77777777" w:rsidR="004F47E6" w:rsidRDefault="004F47E6" w:rsidP="00FA3387">
      <w:pPr>
        <w:pStyle w:val="af2"/>
        <w:ind w:left="480" w:hanging="480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996935" w:rsidRPr="00996935" w14:paraId="304C881E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BC77ABB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0EBC3320" w14:textId="2AE38E3C" w:rsidR="009C55B2" w:rsidRPr="00996935" w:rsidRDefault="009C55B2" w:rsidP="009C55B2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rFonts w:hint="eastAsia"/>
                <w:color w:val="auto"/>
                <w:u w:val="single"/>
                <w:lang w:eastAsia="zh-HK"/>
              </w:rPr>
              <w:t>理化實驗室</w:t>
            </w:r>
            <w:r w:rsidRPr="00996935">
              <w:rPr>
                <w:rFonts w:hint="eastAsia"/>
                <w:color w:val="auto"/>
                <w:u w:val="single"/>
                <w:lang w:eastAsia="zh-HK"/>
              </w:rPr>
              <w:t>(</w:t>
            </w:r>
            <w:proofErr w:type="gramStart"/>
            <w:r w:rsidRPr="00996935">
              <w:rPr>
                <w:rFonts w:hint="eastAsia"/>
                <w:color w:val="auto"/>
                <w:u w:val="single"/>
                <w:lang w:eastAsia="zh-HK"/>
              </w:rPr>
              <w:t>一</w:t>
            </w:r>
            <w:proofErr w:type="gramEnd"/>
            <w:r w:rsidRPr="00996935">
              <w:rPr>
                <w:rFonts w:hint="eastAsia"/>
                <w:color w:val="auto"/>
                <w:u w:val="single"/>
                <w:lang w:eastAsia="zh-HK"/>
              </w:rPr>
              <w:t>)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020846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996935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996935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A04415F" w14:textId="497711D3" w:rsidR="009C55B2" w:rsidRPr="00996935" w:rsidRDefault="009C55B2" w:rsidP="009C55B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>4</w:t>
            </w:r>
            <w:r w:rsidRPr="00996935">
              <w:rPr>
                <w:rFonts w:hint="eastAsia"/>
                <w:color w:val="auto"/>
                <w:u w:val="single"/>
              </w:rPr>
              <w:t>－</w:t>
            </w:r>
            <w:r w:rsidRPr="00996935">
              <w:rPr>
                <w:rFonts w:hint="eastAsia"/>
                <w:color w:val="auto"/>
                <w:u w:val="single"/>
              </w:rPr>
              <w:t>3</w:t>
            </w:r>
          </w:p>
        </w:tc>
      </w:tr>
      <w:tr w:rsidR="00996935" w:rsidRPr="00996935" w14:paraId="7E35C29A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30EBFFE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7E825A0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996935">
              <w:rPr>
                <w:rFonts w:hint="eastAsia"/>
                <w:color w:val="auto"/>
                <w:u w:val="single"/>
                <w:lang w:eastAsia="zh-HK"/>
              </w:rPr>
              <w:t>育勤樓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FF8475D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2D69C45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color w:val="auto"/>
                <w:u w:val="single"/>
              </w:rPr>
              <w:t>4</w:t>
            </w:r>
          </w:p>
        </w:tc>
      </w:tr>
      <w:tr w:rsidR="00400F80" w:rsidRPr="00996935" w14:paraId="6FB8B3C3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F778F59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8C32E69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109</w:t>
            </w:r>
            <w:r w:rsidRPr="00996935">
              <w:rPr>
                <w:rFonts w:hint="eastAsia"/>
                <w:color w:val="auto"/>
              </w:rPr>
              <w:t>年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12</w:t>
            </w:r>
            <w:r w:rsidRPr="00996935">
              <w:rPr>
                <w:rFonts w:hint="eastAsia"/>
                <w:color w:val="auto"/>
              </w:rPr>
              <w:t>月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3</w:t>
            </w:r>
            <w:r w:rsidRPr="00996935">
              <w:rPr>
                <w:color w:val="auto"/>
                <w:u w:val="single"/>
              </w:rPr>
              <w:t xml:space="preserve"> </w:t>
            </w:r>
            <w:r w:rsidRPr="00996935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52D84D55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4F1B91E4" w14:textId="30A18EE4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400F80" w:rsidRPr="00996935" w14:paraId="0CD3F61A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D53B2D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E4BE039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生物實驗室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FE5D15C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E9D8A6A" w14:textId="40F387B6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90</w:t>
            </w:r>
          </w:p>
        </w:tc>
      </w:tr>
      <w:tr w:rsidR="00996935" w:rsidRPr="00996935" w14:paraId="34E919BF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A950502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01EDF519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武昕薇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0E06B9E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C8D5455" w14:textId="77777777" w:rsidR="009C55B2" w:rsidRPr="00996935" w:rsidRDefault="009C55B2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0970-613-136</w:t>
            </w:r>
          </w:p>
        </w:tc>
      </w:tr>
      <w:tr w:rsidR="00996935" w:rsidRPr="00996935" w14:paraId="3CA76BB7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8D7832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6748FEC3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王湘</w:t>
            </w:r>
            <w:proofErr w:type="gramStart"/>
            <w:r w:rsidRPr="00996935">
              <w:rPr>
                <w:rFonts w:hint="eastAsia"/>
                <w:color w:val="auto"/>
                <w:lang w:eastAsia="zh-HK"/>
              </w:rPr>
              <w:t>佩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6626E8E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938371F" w14:textId="77777777" w:rsidR="009C55B2" w:rsidRPr="00996935" w:rsidRDefault="009C55B2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0928-726-882</w:t>
            </w:r>
          </w:p>
        </w:tc>
      </w:tr>
      <w:tr w:rsidR="00996935" w:rsidRPr="00996935" w14:paraId="3F08C741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DC21F2" w14:textId="77777777" w:rsidR="009C55B2" w:rsidRPr="00996935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10F3249" w14:textId="6F1065AA" w:rsidR="009C55B2" w:rsidRPr="00996935" w:rsidRDefault="009C55B2" w:rsidP="00293F7A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color w:val="auto"/>
              </w:rPr>
              <w:t>220V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293F7A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</w:t>
            </w:r>
            <w:r w:rsidRPr="00996935">
              <w:rPr>
                <w:color w:val="auto"/>
              </w:rPr>
              <w:t>110V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293F7A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996935">
              <w:rPr>
                <w:rFonts w:hint="eastAsia"/>
                <w:color w:val="auto"/>
              </w:rPr>
              <w:t>（填列用電量高者）</w:t>
            </w:r>
          </w:p>
        </w:tc>
      </w:tr>
      <w:tr w:rsidR="004C362C" w:rsidRPr="00996935" w14:paraId="0859138C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ED0CCF3" w14:textId="77777777" w:rsidR="004C362C" w:rsidRPr="00996935" w:rsidRDefault="004C362C" w:rsidP="004C362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B535E65" w14:textId="5F418073" w:rsidR="004C362C" w:rsidRPr="00996935" w:rsidRDefault="004C362C" w:rsidP="004C362C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自然通風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proofErr w:type="gramStart"/>
            <w:r w:rsidRPr="00996935">
              <w:rPr>
                <w:rFonts w:hint="eastAsia"/>
                <w:color w:val="auto"/>
              </w:rPr>
              <w:t>窗及排</w:t>
            </w:r>
            <w:proofErr w:type="gramEnd"/>
            <w:r w:rsidRPr="00996935">
              <w:rPr>
                <w:rFonts w:hint="eastAsia"/>
                <w:color w:val="auto"/>
              </w:rPr>
              <w:t xml:space="preserve">風機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密閉室冷氣　□吊扇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7555F5ED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C4FA6F1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D9DBEA6" w14:textId="6E594F8A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窗自然光　</w:t>
            </w:r>
            <w:r w:rsidR="00293F7A" w:rsidRPr="00996935">
              <w:rPr>
                <w:rFonts w:hint="eastAsia"/>
                <w:color w:val="auto"/>
              </w:rPr>
              <w:t>□</w:t>
            </w:r>
            <w:r w:rsidRPr="00996935">
              <w:rPr>
                <w:rFonts w:hint="eastAsia"/>
                <w:color w:val="auto"/>
              </w:rPr>
              <w:t xml:space="preserve">日光燈　</w:t>
            </w:r>
            <w:r w:rsidR="00293F7A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LED</w:t>
            </w:r>
            <w:r w:rsidRPr="00996935">
              <w:rPr>
                <w:rFonts w:hint="eastAsia"/>
                <w:color w:val="auto"/>
              </w:rPr>
              <w:t>燈　□省電燈管　□</w:t>
            </w:r>
            <w:r w:rsidRPr="00996935">
              <w:rPr>
                <w:rFonts w:hint="eastAsia"/>
                <w:color w:val="auto"/>
              </w:rPr>
              <w:t>T5</w:t>
            </w:r>
            <w:r w:rsidRPr="00996935">
              <w:rPr>
                <w:rFonts w:hint="eastAsia"/>
                <w:color w:val="auto"/>
              </w:rPr>
              <w:t>燈管</w:t>
            </w:r>
          </w:p>
          <w:p w14:paraId="655E7FB3" w14:textId="27A7EE3A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3080680B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C8879F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12EDD6C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滅火器：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  <w:lang w:eastAsia="zh-HK"/>
              </w:rPr>
              <w:t>乾粉滅火器</w:t>
            </w:r>
            <w:r>
              <w:rPr>
                <w:rFonts w:hint="eastAsia"/>
                <w:color w:val="auto"/>
                <w:u w:val="single"/>
                <w:lang w:eastAsia="zh-HK"/>
              </w:rPr>
              <w:t>1</w:t>
            </w:r>
            <w:r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　　</w:t>
            </w:r>
            <w:r w:rsidRPr="00996935">
              <w:rPr>
                <w:rFonts w:hint="eastAsia"/>
                <w:color w:val="auto"/>
              </w:rPr>
              <w:t>（型式、數量）</w:t>
            </w:r>
          </w:p>
          <w:p w14:paraId="72AEA1C1" w14:textId="0DF164F5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□火警自動警報系統　□手動警報系統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63E42" w:rsidRPr="00996935" w14:paraId="59351284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9243C72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E2FC213" w14:textId="1A63413E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急救箱　□</w:t>
            </w:r>
            <w:proofErr w:type="gramStart"/>
            <w:r w:rsidRPr="00996935">
              <w:rPr>
                <w:rFonts w:hint="eastAsia"/>
                <w:color w:val="auto"/>
              </w:rPr>
              <w:t>沖身洗眼器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□個人防護具：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656FE457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41433F5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61A2E52" w14:textId="4684D0C9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□是，放置地點：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5342E485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97D4D2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BCC2F64" w14:textId="794E309D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229AF4DF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845B050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489B96A" w14:textId="28E88B8D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431F33DE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DB0CEED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2FF319C" w14:textId="7FD597E9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475F9B16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F15B1C7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E51E8E0" w14:textId="4DF08511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2366D263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9CD804C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BBFAD44" w14:textId="35E19C80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054186E3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AA1DAC9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E531B0C" w14:textId="76C6BB99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C55B2" w:rsidRPr="00E60E7B" w14:paraId="09ADB758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E058C1" w14:textId="77777777" w:rsidR="009C55B2" w:rsidRPr="00E60E7B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62B9B6FB" w14:textId="13886ED1" w:rsidR="009C55B2" w:rsidRPr="00E60E7B" w:rsidRDefault="005C6770" w:rsidP="005C6770">
            <w:pPr>
              <w:pStyle w:val="afe"/>
              <w:spacing w:before="36" w:after="36"/>
              <w:ind w:left="48" w:right="48"/>
              <w:jc w:val="center"/>
              <w:rPr>
                <w:color w:val="FF0000"/>
              </w:rPr>
            </w:pPr>
            <w:r w:rsidRPr="005C6770">
              <w:rPr>
                <w:noProof/>
                <w:color w:val="FF0000"/>
              </w:rPr>
              <w:drawing>
                <wp:inline distT="0" distB="0" distL="0" distR="0" wp14:anchorId="3991E384" wp14:editId="5F4ED047">
                  <wp:extent cx="4724343" cy="3544664"/>
                  <wp:effectExtent l="0" t="0" r="635" b="0"/>
                  <wp:docPr id="35" name="圖片 35" descr="C:\Users\User\Desktop\S__2818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S__2818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216" cy="3549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55B2" w:rsidRPr="00E60E7B" w14:paraId="25775196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85F5D9E" w14:textId="77777777" w:rsidR="009C55B2" w:rsidRPr="00E60E7B" w:rsidRDefault="009C55B2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D976E83" w14:textId="6C43DF60" w:rsidR="009C55B2" w:rsidRPr="00E60E7B" w:rsidRDefault="001F7259" w:rsidP="00F22A20">
            <w:pPr>
              <w:pStyle w:val="afe"/>
              <w:spacing w:before="36" w:after="36"/>
              <w:ind w:left="48" w:right="48"/>
              <w:jc w:val="left"/>
              <w:rPr>
                <w:color w:val="FF0000"/>
              </w:rPr>
            </w:pPr>
            <w:r w:rsidRPr="001F7259">
              <w:rPr>
                <w:noProof/>
                <w:color w:val="FF0000"/>
              </w:rPr>
              <w:drawing>
                <wp:inline distT="0" distB="0" distL="0" distR="0" wp14:anchorId="02DD4437" wp14:editId="7D8E9977">
                  <wp:extent cx="5370039" cy="3542339"/>
                  <wp:effectExtent l="0" t="0" r="2540" b="1270"/>
                  <wp:docPr id="85" name="圖片 85" descr="C:\Users\User\Desktop\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654" cy="355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A800D" w14:textId="77777777" w:rsidR="004F47E6" w:rsidRDefault="004F47E6" w:rsidP="00FA3387">
      <w:pPr>
        <w:pStyle w:val="af2"/>
        <w:ind w:left="480" w:hanging="480"/>
      </w:pPr>
    </w:p>
    <w:p w14:paraId="1A2F473F" w14:textId="77777777" w:rsidR="004F47E6" w:rsidRDefault="004F47E6" w:rsidP="00FA3387">
      <w:pPr>
        <w:pStyle w:val="af2"/>
        <w:ind w:left="480" w:hanging="480"/>
      </w:pPr>
    </w:p>
    <w:p w14:paraId="22CCEB2B" w14:textId="77777777" w:rsidR="004F47E6" w:rsidRDefault="004F47E6" w:rsidP="00FA3387">
      <w:pPr>
        <w:pStyle w:val="af2"/>
        <w:ind w:left="480" w:hanging="480"/>
      </w:pPr>
    </w:p>
    <w:p w14:paraId="7A6C86CF" w14:textId="77777777" w:rsidR="009D0FBD" w:rsidRDefault="009D0FBD" w:rsidP="00FA3387">
      <w:pPr>
        <w:pStyle w:val="af2"/>
        <w:ind w:left="480" w:hanging="480"/>
      </w:pPr>
    </w:p>
    <w:p w14:paraId="58FC18B8" w14:textId="77777777" w:rsidR="009D0FBD" w:rsidRDefault="009D0FBD" w:rsidP="00FA3387">
      <w:pPr>
        <w:pStyle w:val="af2"/>
        <w:ind w:left="480" w:hanging="480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996935" w:rsidRPr="00996935" w14:paraId="6C6F1607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B081EA6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318CC682" w14:textId="62524359" w:rsidR="009D0FBD" w:rsidRPr="00996935" w:rsidRDefault="009D0FBD" w:rsidP="009D0FBD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rFonts w:hint="eastAsia"/>
                <w:color w:val="auto"/>
                <w:u w:val="single"/>
                <w:lang w:eastAsia="zh-HK"/>
              </w:rPr>
              <w:t>理化實驗室</w:t>
            </w:r>
            <w:r w:rsidRPr="00996935">
              <w:rPr>
                <w:rFonts w:hint="eastAsia"/>
                <w:color w:val="auto"/>
                <w:u w:val="single"/>
                <w:lang w:eastAsia="zh-HK"/>
              </w:rPr>
              <w:t>(</w:t>
            </w:r>
            <w:r w:rsidRPr="00996935">
              <w:rPr>
                <w:rFonts w:hint="eastAsia"/>
                <w:color w:val="auto"/>
                <w:u w:val="single"/>
                <w:lang w:eastAsia="zh-HK"/>
              </w:rPr>
              <w:t>二</w:t>
            </w:r>
            <w:r w:rsidRPr="00996935">
              <w:rPr>
                <w:rFonts w:hint="eastAsia"/>
                <w:color w:val="auto"/>
                <w:u w:val="single"/>
                <w:lang w:eastAsia="zh-HK"/>
              </w:rPr>
              <w:t>)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A83AFA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996935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996935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0EB42D0" w14:textId="45E36532" w:rsidR="009D0FBD" w:rsidRPr="00996935" w:rsidRDefault="009D0FBD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>4</w:t>
            </w:r>
            <w:r w:rsidRPr="00996935">
              <w:rPr>
                <w:rFonts w:hint="eastAsia"/>
                <w:color w:val="auto"/>
                <w:u w:val="single"/>
              </w:rPr>
              <w:t>－</w:t>
            </w:r>
            <w:r w:rsidRPr="00996935">
              <w:rPr>
                <w:rFonts w:hint="eastAsia"/>
                <w:color w:val="auto"/>
                <w:u w:val="single"/>
              </w:rPr>
              <w:t>4</w:t>
            </w:r>
          </w:p>
        </w:tc>
      </w:tr>
      <w:tr w:rsidR="00996935" w:rsidRPr="00996935" w14:paraId="53066AA7" w14:textId="77777777" w:rsidTr="00F22A20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CAD087E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52BD704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996935">
              <w:rPr>
                <w:rFonts w:hint="eastAsia"/>
                <w:color w:val="auto"/>
                <w:u w:val="single"/>
                <w:lang w:eastAsia="zh-HK"/>
              </w:rPr>
              <w:t>育勤樓</w:t>
            </w:r>
            <w:proofErr w:type="gramEnd"/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DE47710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0B88D02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996935">
              <w:rPr>
                <w:color w:val="auto"/>
                <w:u w:val="single"/>
              </w:rPr>
              <w:t>4</w:t>
            </w:r>
          </w:p>
        </w:tc>
      </w:tr>
      <w:tr w:rsidR="00400F80" w:rsidRPr="00996935" w14:paraId="091D9866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8367C35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1D47DA8B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109</w:t>
            </w:r>
            <w:r w:rsidRPr="00996935">
              <w:rPr>
                <w:rFonts w:hint="eastAsia"/>
                <w:color w:val="auto"/>
              </w:rPr>
              <w:t>年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12</w:t>
            </w:r>
            <w:r w:rsidRPr="00996935">
              <w:rPr>
                <w:rFonts w:hint="eastAsia"/>
                <w:color w:val="auto"/>
              </w:rPr>
              <w:t>月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rFonts w:hint="eastAsia"/>
                <w:color w:val="auto"/>
                <w:u w:val="single"/>
              </w:rPr>
              <w:t>3</w:t>
            </w:r>
            <w:r w:rsidRPr="00996935">
              <w:rPr>
                <w:color w:val="auto"/>
                <w:u w:val="single"/>
              </w:rPr>
              <w:t xml:space="preserve"> </w:t>
            </w:r>
            <w:r w:rsidRPr="00996935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6897BF70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20982DB1" w14:textId="5AE395C2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吳琇芳</w:t>
            </w:r>
          </w:p>
        </w:tc>
      </w:tr>
      <w:tr w:rsidR="00400F80" w:rsidRPr="00996935" w14:paraId="05BE9539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6C4444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0783BBEC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生物實驗室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3CD10B1" w14:textId="77777777" w:rsidR="00400F80" w:rsidRPr="00996935" w:rsidRDefault="00400F80" w:rsidP="00400F8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D064CD6" w14:textId="67F50D17" w:rsidR="00400F80" w:rsidRPr="00996935" w:rsidRDefault="00400F80" w:rsidP="00400F8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90</w:t>
            </w:r>
          </w:p>
        </w:tc>
      </w:tr>
      <w:tr w:rsidR="00996935" w:rsidRPr="00996935" w14:paraId="7D93C0AD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6F5943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79C049F6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武昕薇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0E24E7D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4E9EF71" w14:textId="77777777" w:rsidR="009D0FBD" w:rsidRPr="00996935" w:rsidRDefault="009D0FBD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0970-613-136</w:t>
            </w:r>
          </w:p>
        </w:tc>
      </w:tr>
      <w:tr w:rsidR="00996935" w:rsidRPr="00996935" w14:paraId="3DE55A59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53AC01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2CFA5F48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96935">
              <w:rPr>
                <w:rFonts w:hint="eastAsia"/>
                <w:color w:val="auto"/>
                <w:lang w:eastAsia="zh-HK"/>
              </w:rPr>
              <w:t>王湘</w:t>
            </w:r>
            <w:proofErr w:type="gramStart"/>
            <w:r w:rsidRPr="00996935">
              <w:rPr>
                <w:rFonts w:hint="eastAsia"/>
                <w:color w:val="auto"/>
                <w:lang w:eastAsia="zh-HK"/>
              </w:rPr>
              <w:t>佩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C261A7C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CD2CBE7" w14:textId="77777777" w:rsidR="009D0FBD" w:rsidRPr="00996935" w:rsidRDefault="009D0FBD" w:rsidP="00F22A20">
            <w:pPr>
              <w:widowControl/>
              <w:adjustRightInd/>
              <w:snapToGrid/>
              <w:jc w:val="center"/>
            </w:pPr>
            <w:r w:rsidRPr="00996935">
              <w:rPr>
                <w:rFonts w:hint="eastAsia"/>
              </w:rPr>
              <w:t>0928-726-882</w:t>
            </w:r>
          </w:p>
        </w:tc>
      </w:tr>
      <w:tr w:rsidR="00996935" w:rsidRPr="00996935" w14:paraId="537A817C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2C7E4DF" w14:textId="77777777" w:rsidR="009D0FBD" w:rsidRPr="00996935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9A3FF00" w14:textId="3CCADC0A" w:rsidR="009D0FBD" w:rsidRPr="00996935" w:rsidRDefault="009D0FBD" w:rsidP="00D01CD1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color w:val="auto"/>
              </w:rPr>
              <w:t>220V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D01CD1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</w:t>
            </w:r>
            <w:r w:rsidRPr="00996935">
              <w:rPr>
                <w:color w:val="auto"/>
              </w:rPr>
              <w:t>110V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="00D01CD1">
              <w:rPr>
                <w:rFonts w:hint="eastAsia"/>
                <w:color w:val="auto"/>
                <w:u w:val="single"/>
              </w:rPr>
              <w:t>10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 w:rsidRPr="00996935">
              <w:rPr>
                <w:color w:val="auto"/>
              </w:rPr>
              <w:t>A</w:t>
            </w:r>
            <w:r w:rsidRPr="00996935">
              <w:rPr>
                <w:rFonts w:hint="eastAsia"/>
                <w:color w:val="auto"/>
              </w:rPr>
              <w:t>，其他：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996935">
              <w:rPr>
                <w:rFonts w:hint="eastAsia"/>
                <w:color w:val="auto"/>
              </w:rPr>
              <w:t>（填列用電量高者）</w:t>
            </w:r>
          </w:p>
        </w:tc>
      </w:tr>
      <w:tr w:rsidR="004C362C" w:rsidRPr="00996935" w14:paraId="6ECA105E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C64DC3" w14:textId="77777777" w:rsidR="004C362C" w:rsidRPr="00996935" w:rsidRDefault="004C362C" w:rsidP="004C362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BA1F1E7" w14:textId="2081702A" w:rsidR="004C362C" w:rsidRPr="00996935" w:rsidRDefault="004C362C" w:rsidP="004C362C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自然通風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proofErr w:type="gramStart"/>
            <w:r w:rsidRPr="00996935">
              <w:rPr>
                <w:rFonts w:hint="eastAsia"/>
                <w:color w:val="auto"/>
              </w:rPr>
              <w:t>窗及排</w:t>
            </w:r>
            <w:proofErr w:type="gramEnd"/>
            <w:r w:rsidRPr="00996935">
              <w:rPr>
                <w:rFonts w:hint="eastAsia"/>
                <w:color w:val="auto"/>
              </w:rPr>
              <w:t xml:space="preserve">風機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密閉室冷氣　□吊扇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76150F2A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8E2E41A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803ADF" w14:textId="50E070C6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 xml:space="preserve">窗自然光　</w:t>
            </w:r>
            <w:r w:rsidR="00D01CD1" w:rsidRPr="00996935">
              <w:rPr>
                <w:rFonts w:hint="eastAsia"/>
                <w:color w:val="auto"/>
              </w:rPr>
              <w:t>□</w:t>
            </w:r>
            <w:r w:rsidRPr="00996935">
              <w:rPr>
                <w:rFonts w:hint="eastAsia"/>
                <w:color w:val="auto"/>
              </w:rPr>
              <w:t xml:space="preserve">日光燈　</w:t>
            </w:r>
            <w:r w:rsidR="00D01CD1"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LED</w:t>
            </w:r>
            <w:r w:rsidRPr="00996935">
              <w:rPr>
                <w:rFonts w:hint="eastAsia"/>
                <w:color w:val="auto"/>
              </w:rPr>
              <w:t>燈　□省電燈管　□</w:t>
            </w:r>
            <w:r w:rsidRPr="00996935">
              <w:rPr>
                <w:rFonts w:hint="eastAsia"/>
                <w:color w:val="auto"/>
              </w:rPr>
              <w:t>T5</w:t>
            </w:r>
            <w:r w:rsidRPr="00996935">
              <w:rPr>
                <w:rFonts w:hint="eastAsia"/>
                <w:color w:val="auto"/>
              </w:rPr>
              <w:t>燈管</w:t>
            </w:r>
          </w:p>
          <w:p w14:paraId="56F452B0" w14:textId="555F58F3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763E42" w:rsidRPr="00996935" w14:paraId="4C6E2908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F3A74F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2844FA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滅火器：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  <w:lang w:eastAsia="zh-HK"/>
              </w:rPr>
              <w:t>乾粉滅火器</w:t>
            </w:r>
            <w:r>
              <w:rPr>
                <w:rFonts w:hint="eastAsia"/>
                <w:color w:val="auto"/>
                <w:u w:val="single"/>
                <w:lang w:eastAsia="zh-HK"/>
              </w:rPr>
              <w:t>1</w:t>
            </w:r>
            <w:r>
              <w:rPr>
                <w:rFonts w:hint="eastAsia"/>
                <w:color w:val="auto"/>
                <w:u w:val="single"/>
                <w:lang w:eastAsia="zh-HK"/>
              </w:rPr>
              <w:t>具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　　</w:t>
            </w:r>
            <w:r w:rsidRPr="00996935">
              <w:rPr>
                <w:rFonts w:hint="eastAsia"/>
                <w:color w:val="auto"/>
              </w:rPr>
              <w:t>（型式、數量）</w:t>
            </w:r>
          </w:p>
          <w:p w14:paraId="75E4250C" w14:textId="26EB038A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996935">
              <w:rPr>
                <w:rFonts w:hint="eastAsia"/>
                <w:color w:val="auto"/>
              </w:rPr>
              <w:t>□火警自動警報系統　□手動警報系統　□其他：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63E42" w:rsidRPr="00996935" w14:paraId="58B581BE" w14:textId="77777777" w:rsidTr="00F22A20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928F27F" w14:textId="77777777" w:rsidR="00763E42" w:rsidRPr="00996935" w:rsidRDefault="00763E42" w:rsidP="00763E42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2EBBCC3" w14:textId="37C2C635" w:rsidR="00763E42" w:rsidRPr="00996935" w:rsidRDefault="00763E42" w:rsidP="00763E4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急救箱　□</w:t>
            </w:r>
            <w:proofErr w:type="gramStart"/>
            <w:r w:rsidRPr="00996935">
              <w:rPr>
                <w:rFonts w:hint="eastAsia"/>
                <w:color w:val="auto"/>
              </w:rPr>
              <w:t>沖身洗眼器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□個人防護具：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6AE30DC8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3F4E6F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5B0CE32" w14:textId="620271FD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□是，放置地點：</w:t>
            </w:r>
            <w:r w:rsidRPr="00996935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6437E5" w:rsidRPr="00996935" w14:paraId="5532326E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94A5A6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8A38BAD" w14:textId="1ABDEF8E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270D93EE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1C583DA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15FE62A" w14:textId="0E95A6F3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7966EB2B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EF0E48E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A7D064A" w14:textId="0F3A1E57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669A9186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C58C9DA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44AC80" w14:textId="05D75BF1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690856E0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2CDB897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92F5CD0" w14:textId="328E4FCE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6437E5" w:rsidRPr="00996935" w14:paraId="384E02E9" w14:textId="77777777" w:rsidTr="00F22A20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FF9BBDE" w14:textId="77777777" w:rsidR="006437E5" w:rsidRPr="00996935" w:rsidRDefault="006437E5" w:rsidP="006437E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AA93474" w14:textId="2817782A" w:rsidR="006437E5" w:rsidRPr="00996935" w:rsidRDefault="006437E5" w:rsidP="006437E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996935">
              <w:rPr>
                <w:rFonts w:hint="eastAsia"/>
                <w:color w:val="auto"/>
              </w:rPr>
              <w:t>□否</w:t>
            </w:r>
            <w:proofErr w:type="gramEnd"/>
            <w:r w:rsidRPr="00996935">
              <w:rPr>
                <w:rFonts w:hint="eastAsia"/>
                <w:color w:val="auto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Pr="00996935">
              <w:rPr>
                <w:rFonts w:hint="eastAsia"/>
                <w:color w:val="auto"/>
              </w:rPr>
              <w:t>是</w:t>
            </w:r>
          </w:p>
        </w:tc>
      </w:tr>
      <w:tr w:rsidR="009D0FBD" w:rsidRPr="00E60E7B" w14:paraId="18E764D5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D26409" w14:textId="77777777" w:rsidR="009D0FBD" w:rsidRPr="00E60E7B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9547A5F" w14:textId="7C0DAC3A" w:rsidR="009D0FBD" w:rsidRPr="00E60E7B" w:rsidRDefault="00D5300F" w:rsidP="00D5300F">
            <w:pPr>
              <w:pStyle w:val="afe"/>
              <w:spacing w:before="36" w:after="36"/>
              <w:ind w:left="48" w:right="48"/>
              <w:jc w:val="center"/>
              <w:rPr>
                <w:color w:val="FF0000"/>
              </w:rPr>
            </w:pPr>
            <w:r w:rsidRPr="00D5300F">
              <w:rPr>
                <w:noProof/>
                <w:color w:val="FF0000"/>
              </w:rPr>
              <w:drawing>
                <wp:inline distT="0" distB="0" distL="0" distR="0" wp14:anchorId="2161CCE3" wp14:editId="71B4B7CB">
                  <wp:extent cx="4417327" cy="3314310"/>
                  <wp:effectExtent l="0" t="0" r="2540" b="635"/>
                  <wp:docPr id="36" name="圖片 36" descr="C:\Users\User\Desktop\S__2818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S__2818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1531" cy="331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FBD" w:rsidRPr="00E60E7B" w14:paraId="3B63DBD4" w14:textId="77777777" w:rsidTr="00F22A20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013FC73" w14:textId="77777777" w:rsidR="009D0FBD" w:rsidRPr="00E60E7B" w:rsidRDefault="009D0FBD" w:rsidP="00F22A2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996935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9C87CAE" w14:textId="0A6C169D" w:rsidR="009D0FBD" w:rsidRPr="00E60E7B" w:rsidRDefault="001F7259" w:rsidP="00F22A20">
            <w:pPr>
              <w:pStyle w:val="afe"/>
              <w:spacing w:before="36" w:after="36"/>
              <w:ind w:left="48" w:right="48"/>
              <w:jc w:val="left"/>
              <w:rPr>
                <w:color w:val="FF0000"/>
              </w:rPr>
            </w:pPr>
            <w:r w:rsidRPr="001F7259">
              <w:rPr>
                <w:noProof/>
                <w:color w:val="FF0000"/>
              </w:rPr>
              <w:drawing>
                <wp:inline distT="0" distB="0" distL="0" distR="0" wp14:anchorId="6FAC4180" wp14:editId="3E59BBBE">
                  <wp:extent cx="5370039" cy="3542339"/>
                  <wp:effectExtent l="0" t="0" r="2540" b="1270"/>
                  <wp:docPr id="86" name="圖片 86" descr="C:\Users\User\Desktop\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654" cy="355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4D39D0" w14:textId="77777777" w:rsidR="009D0FBD" w:rsidRDefault="009D0FBD" w:rsidP="00FA3387">
      <w:pPr>
        <w:pStyle w:val="af2"/>
        <w:ind w:left="480" w:hanging="480"/>
      </w:pPr>
    </w:p>
    <w:p w14:paraId="2A669BB3" w14:textId="77777777" w:rsidR="004F47E6" w:rsidRDefault="004F47E6" w:rsidP="00FA3387">
      <w:pPr>
        <w:pStyle w:val="af2"/>
        <w:ind w:left="480" w:hanging="480"/>
      </w:pPr>
    </w:p>
    <w:p w14:paraId="377609B7" w14:textId="77777777" w:rsidR="006B1F70" w:rsidRDefault="006B1F70" w:rsidP="00FA3387">
      <w:pPr>
        <w:pStyle w:val="af2"/>
        <w:ind w:left="480" w:hanging="480"/>
      </w:pPr>
    </w:p>
    <w:p w14:paraId="465F6FBF" w14:textId="77777777" w:rsidR="006B1F70" w:rsidRDefault="006B1F70" w:rsidP="00FA3387">
      <w:pPr>
        <w:pStyle w:val="af2"/>
        <w:ind w:left="480" w:hanging="480"/>
      </w:pPr>
    </w:p>
    <w:p w14:paraId="564ECA0D" w14:textId="77777777" w:rsidR="006B1F70" w:rsidRDefault="006B1F70" w:rsidP="00FA3387">
      <w:pPr>
        <w:pStyle w:val="af2"/>
        <w:ind w:left="480" w:hanging="480"/>
      </w:pPr>
    </w:p>
    <w:p w14:paraId="06B599D0" w14:textId="77777777" w:rsidR="00A51C88" w:rsidRPr="001F08D0" w:rsidRDefault="00A51C88" w:rsidP="00FA3387">
      <w:pPr>
        <w:pStyle w:val="af2"/>
        <w:ind w:left="480" w:hanging="480"/>
      </w:pPr>
    </w:p>
    <w:p w14:paraId="4DC7463E" w14:textId="4B902509" w:rsidR="009D50BB" w:rsidRPr="001F08D0" w:rsidRDefault="00611D83" w:rsidP="009D50BB">
      <w:pPr>
        <w:pStyle w:val="2"/>
        <w:spacing w:before="180" w:after="180"/>
      </w:pPr>
      <w:bookmarkStart w:id="88" w:name="_Toc39054962"/>
      <w:bookmarkStart w:id="89" w:name="_Toc45879647"/>
      <w:bookmarkEnd w:id="83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88"/>
      <w:bookmarkEnd w:id="89"/>
    </w:p>
    <w:p w14:paraId="2B4BDFAA" w14:textId="69941679"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rPr>
          <w:noProof/>
        </w:rPr>
        <w:t>2</w:t>
      </w:r>
      <w:r w:rsidR="00215603" w:rsidRPr="001F08D0">
        <w:t>.</w:t>
      </w:r>
      <w:r w:rsidR="00215603">
        <w:rPr>
          <w:noProof/>
        </w:rPr>
        <w:t>3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14:paraId="2B2B9217" w14:textId="796A9123" w:rsidR="00CE4A3F" w:rsidRPr="001F08D0" w:rsidRDefault="007234D3" w:rsidP="000642CA">
      <w:pPr>
        <w:pStyle w:val="aff0"/>
      </w:pPr>
      <w:bookmarkStart w:id="90" w:name="_Hlk33008837"/>
      <w:r>
        <w:drawing>
          <wp:inline distT="0" distB="0" distL="0" distR="0" wp14:anchorId="5D4DCA08" wp14:editId="21DBE3C9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12525" w14:textId="483DED00" w:rsidR="00972555" w:rsidRPr="001F08D0" w:rsidRDefault="00972555" w:rsidP="000642CA">
      <w:pPr>
        <w:pStyle w:val="aff"/>
      </w:pPr>
      <w:bookmarkStart w:id="91" w:name="_Ref33008657"/>
      <w:bookmarkStart w:id="92" w:name="_Toc45879682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3</w:t>
      </w:r>
      <w:r w:rsidRPr="001F08D0">
        <w:fldChar w:fldCharType="end"/>
      </w:r>
      <w:bookmarkEnd w:id="91"/>
      <w:r w:rsidRPr="001F08D0">
        <w:rPr>
          <w:rFonts w:hint="eastAsia"/>
        </w:rPr>
        <w:t xml:space="preserve">　校園潛在災害評估及分析流程圖</w:t>
      </w:r>
      <w:bookmarkEnd w:id="92"/>
    </w:p>
    <w:bookmarkEnd w:id="90"/>
    <w:p w14:paraId="2FEFC232" w14:textId="77777777" w:rsidR="00601715" w:rsidRPr="001F08D0" w:rsidRDefault="00601715" w:rsidP="00A8583F">
      <w:pPr>
        <w:pStyle w:val="af2"/>
        <w:ind w:left="480" w:hanging="480"/>
      </w:pPr>
    </w:p>
    <w:p w14:paraId="44874AAC" w14:textId="43410B2D" w:rsidR="00601715" w:rsidRPr="001F08D0" w:rsidRDefault="00601715" w:rsidP="00601715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2</w:t>
      </w:r>
      <w:r w:rsidR="00215603" w:rsidRPr="001F08D0">
        <w:t>.</w:t>
      </w:r>
      <w:r w:rsidR="00215603">
        <w:t>4</w:t>
      </w:r>
      <w:r w:rsidRPr="001F08D0">
        <w:fldChar w:fldCharType="end"/>
      </w:r>
      <w:r w:rsidRPr="001F08D0">
        <w:rPr>
          <w:rFonts w:hint="eastAsia"/>
        </w:rPr>
        <w:t>］，</w:t>
      </w:r>
      <w:proofErr w:type="gramStart"/>
      <w:r w:rsidRPr="001F08D0">
        <w:rPr>
          <w:rFonts w:hint="eastAsia"/>
        </w:rPr>
        <w:t>套疊學校</w:t>
      </w:r>
      <w:proofErr w:type="gramEnd"/>
      <w:r w:rsidRPr="001F08D0">
        <w:rPr>
          <w:rFonts w:hint="eastAsia"/>
        </w:rPr>
        <w:t>位址與各類災害潛</w:t>
      </w:r>
      <w:proofErr w:type="gramStart"/>
      <w:r w:rsidRPr="001F08D0">
        <w:rPr>
          <w:rFonts w:hint="eastAsia"/>
        </w:rPr>
        <w:t>勢圖資</w:t>
      </w:r>
      <w:proofErr w:type="gramEnd"/>
      <w:r w:rsidRPr="001F08D0">
        <w:rPr>
          <w:rFonts w:hint="eastAsia"/>
        </w:rPr>
        <w:t>［</w:t>
      </w:r>
      <w:bookmarkStart w:id="93" w:name="_Ref32574741"/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2</w:t>
      </w:r>
      <w:r w:rsidR="00215603" w:rsidRPr="001F08D0">
        <w:t>.</w:t>
      </w:r>
      <w:r w:rsidR="00215603">
        <w:t>4</w:t>
      </w:r>
      <w:r w:rsidRPr="001F08D0">
        <w:fldChar w:fldCharType="end"/>
      </w:r>
      <w:bookmarkEnd w:id="93"/>
      <w:r w:rsidRPr="001F08D0">
        <w:rPr>
          <w:rFonts w:hint="eastAsia"/>
        </w:rPr>
        <w:t>］（</w:t>
      </w:r>
      <w:bookmarkStart w:id="94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」），</w:t>
      </w:r>
      <w:bookmarkEnd w:id="94"/>
      <w:r w:rsidRPr="001F08D0">
        <w:rPr>
          <w:rFonts w:hint="eastAsia"/>
        </w:rPr>
        <w:t>確實得出學校</w:t>
      </w:r>
      <w:bookmarkStart w:id="95" w:name="_Hlk37672439"/>
      <w:r w:rsidRPr="001F08D0">
        <w:rPr>
          <w:rFonts w:hint="eastAsia"/>
        </w:rPr>
        <w:t>位於</w:t>
      </w:r>
      <w:r w:rsidRPr="001F08D0">
        <w:rPr>
          <w:rFonts w:hint="eastAsia"/>
          <w:u w:val="single"/>
        </w:rPr>
        <w:t xml:space="preserve">　</w:t>
      </w:r>
      <w:r w:rsidR="00952AA5">
        <w:rPr>
          <w:rFonts w:hint="eastAsia"/>
          <w:u w:val="single"/>
        </w:rPr>
        <w:t>2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類災害潛勢範圍內，含地震、淹水等（依據實際套疊結果羅列）</w:t>
      </w:r>
      <w:bookmarkEnd w:id="95"/>
      <w:r w:rsidRPr="001F08D0">
        <w:rPr>
          <w:rFonts w:hint="eastAsia"/>
        </w:rPr>
        <w:t>。</w:t>
      </w:r>
    </w:p>
    <w:p w14:paraId="3E8A944C" w14:textId="23D5DAA7" w:rsidR="00577573" w:rsidRDefault="00A6395D" w:rsidP="00A8583F">
      <w:pPr>
        <w:pStyle w:val="ab"/>
        <w:spacing w:before="180" w:after="180"/>
        <w:ind w:firstLine="480"/>
        <w:sectPr w:rsidR="00577573" w:rsidSect="00940B33">
          <w:footerReference w:type="default" r:id="rId78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proofErr w:type="gramEnd"/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2</w:t>
      </w:r>
      <w:r w:rsidR="00215603" w:rsidRPr="001F08D0">
        <w:t>.</w:t>
      </w:r>
      <w:r w:rsidR="00215603">
        <w:t>5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96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96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</w:t>
      </w:r>
      <w:proofErr w:type="gramStart"/>
      <w:r w:rsidRPr="001F08D0">
        <w:rPr>
          <w:rFonts w:hint="eastAsia"/>
        </w:rPr>
        <w:t>應於</w:t>
      </w:r>
      <w:r w:rsidR="00601715" w:rsidRPr="001F08D0">
        <w:rPr>
          <w:rFonts w:hint="eastAsia"/>
        </w:rPr>
        <w:t>災時</w:t>
      </w:r>
      <w:proofErr w:type="gramEnd"/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</w:p>
    <w:p w14:paraId="6C6EF752" w14:textId="0B83FECD" w:rsidR="00184C06" w:rsidRPr="001F08D0" w:rsidRDefault="00184C06" w:rsidP="00184C06">
      <w:pPr>
        <w:pStyle w:val="af7"/>
        <w:spacing w:before="180" w:after="36"/>
      </w:pPr>
      <w:bookmarkStart w:id="97" w:name="_Ref26079798"/>
      <w:bookmarkStart w:id="98" w:name="_Toc45879696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4</w:t>
      </w:r>
      <w:r w:rsidRPr="001F08D0">
        <w:fldChar w:fldCharType="end"/>
      </w:r>
      <w:bookmarkEnd w:id="97"/>
      <w:r w:rsidRPr="001F08D0">
        <w:rPr>
          <w:rFonts w:hint="eastAsia"/>
        </w:rPr>
        <w:t xml:space="preserve">　災害防救參考資訊</w:t>
      </w:r>
      <w:bookmarkEnd w:id="98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14:paraId="6F63CA8B" w14:textId="3E7D6FD0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12B31885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99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7BC0675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1F49DB03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6D3753E7" w14:textId="611E79F2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14:paraId="5DE1442D" w14:textId="7E9AC0D9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25E2922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515CFA42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76F987F2" w14:textId="51E27EF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1E52F75" w14:textId="46D69A27" w:rsidR="00577573" w:rsidRPr="00833C47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577573" w:rsidRPr="00833C47" w14:paraId="6A6C7484" w14:textId="205A614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9E30A61" w14:textId="77777777" w:rsidR="00F6661B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26015687" w14:textId="3DD7C666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1C614D44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5BDDE379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4652254D" w14:textId="60DCD5C4" w:rsidR="00577573" w:rsidRPr="00833C47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3656EBF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72F3D8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3DCD3143" w14:textId="5A582B00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03E79D67" w14:textId="0376795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678E2586" w14:textId="731AC0D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3426CDB" w14:textId="23B0D5A6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14:paraId="2E6347F0" w14:textId="16030CA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A30C13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2B128E3" w14:textId="64660DEA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117A806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239BE314" w14:textId="4158785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0E092C8D" w14:textId="1FAF8C9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</w:t>
            </w:r>
            <w:proofErr w:type="gramStart"/>
            <w:r w:rsidRPr="00833C47">
              <w:rPr>
                <w:rFonts w:hint="eastAsia"/>
                <w:color w:val="auto"/>
              </w:rPr>
              <w:t>空品監測</w:t>
            </w:r>
            <w:proofErr w:type="gramEnd"/>
            <w:r w:rsidRPr="00833C47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833C47">
              <w:rPr>
                <w:rFonts w:hint="eastAsia"/>
                <w:color w:val="auto"/>
              </w:rPr>
              <w:t>空品預報</w:t>
            </w:r>
            <w:proofErr w:type="gramEnd"/>
            <w:r w:rsidRPr="00833C47">
              <w:rPr>
                <w:rFonts w:hint="eastAsia"/>
                <w:color w:val="auto"/>
              </w:rPr>
              <w:t>」、「作業規範」及「</w:t>
            </w:r>
            <w:proofErr w:type="gramStart"/>
            <w:r w:rsidRPr="00833C47">
              <w:rPr>
                <w:rFonts w:hint="eastAsia"/>
                <w:color w:val="auto"/>
              </w:rPr>
              <w:t>空品科普</w:t>
            </w:r>
            <w:proofErr w:type="gramEnd"/>
            <w:r w:rsidRPr="00833C47">
              <w:rPr>
                <w:rFonts w:hint="eastAsia"/>
                <w:color w:val="auto"/>
              </w:rPr>
              <w:t>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14:paraId="3B07DE99" w14:textId="10FED47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1CB9B9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B1C4AFD" w14:textId="0C9C82A6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3775BE07" w14:textId="2D201B7D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1B28EE3C" w14:textId="686F00B1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14:paraId="622B04A1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6B58C6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0024FFB8" w14:textId="7B715ACE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2F52A10E" w14:textId="2672E2F4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0FF952DB" w14:textId="20796B7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6AEC5AF2" w14:textId="6D1C2DE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0869E962" w14:textId="04F453D2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5DFA260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F53A968" w14:textId="78D4ECE6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2796D8D1" w14:textId="1B912526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</w:t>
            </w:r>
            <w:r w:rsidRPr="00833C4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6108A231" w14:textId="2A4AE45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23430A98" w14:textId="2AA9EE8B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</w:t>
            </w:r>
            <w:r w:rsidRPr="00833C47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F6661B" w:rsidRPr="00833C47" w14:paraId="3B30E386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C2B549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14:paraId="31E19251" w14:textId="65593BD6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35B6F6DB" w14:textId="2B595ACF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472909B2" w14:textId="1DFD776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0C65DF36" w14:textId="213B1301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14:paraId="5865ACF2" w14:textId="0C483E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7F3551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0D1363F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3BEDC43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2B8CEC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4AA3D13C" w14:textId="7F9C498E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2239D157" w14:textId="1BC2EF0B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6DF5D87E" w14:textId="60F7BCC9" w:rsidR="004805B1" w:rsidRPr="00833C47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5D5A7868" w14:textId="2761CCAD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72CA049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28B468E7" w14:textId="1732005B" w:rsidR="004805B1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14:paraId="4B20359B" w14:textId="1B1250D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2DB5603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20593398" w14:textId="31973F55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14:paraId="39B65F57" w14:textId="191D0358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F20AD8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ADF35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</w:t>
            </w:r>
            <w:proofErr w:type="gramStart"/>
            <w:r w:rsidRPr="00833C47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035D9F56" w14:textId="66B5D955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0916187F" w14:textId="068A1959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833C47">
              <w:rPr>
                <w:rFonts w:hint="eastAsia"/>
                <w:color w:val="auto"/>
              </w:rPr>
              <w:t>颱風情資</w:t>
            </w:r>
            <w:proofErr w:type="gramEnd"/>
            <w:r w:rsidRPr="00833C47">
              <w:rPr>
                <w:rFonts w:hint="eastAsia"/>
                <w:color w:val="auto"/>
              </w:rPr>
              <w:t>」、「豪</w:t>
            </w:r>
            <w:proofErr w:type="gramStart"/>
            <w:r w:rsidRPr="00833C47">
              <w:rPr>
                <w:rFonts w:hint="eastAsia"/>
                <w:color w:val="auto"/>
              </w:rPr>
              <w:t>大雨情資</w:t>
            </w:r>
            <w:proofErr w:type="gramEnd"/>
            <w:r w:rsidRPr="00833C47">
              <w:rPr>
                <w:rFonts w:hint="eastAsia"/>
                <w:color w:val="auto"/>
              </w:rPr>
              <w:t>」、「</w:t>
            </w:r>
            <w:proofErr w:type="gramStart"/>
            <w:r w:rsidRPr="00833C47">
              <w:rPr>
                <w:rFonts w:hint="eastAsia"/>
                <w:color w:val="auto"/>
              </w:rPr>
              <w:t>地震情資</w:t>
            </w:r>
            <w:proofErr w:type="gramEnd"/>
            <w:r w:rsidRPr="00833C47">
              <w:rPr>
                <w:rFonts w:hint="eastAsia"/>
                <w:color w:val="auto"/>
              </w:rPr>
              <w:t>」及「災害</w:t>
            </w:r>
            <w:proofErr w:type="gramStart"/>
            <w:r w:rsidRPr="00833C47">
              <w:rPr>
                <w:rFonts w:hint="eastAsia"/>
                <w:color w:val="auto"/>
              </w:rPr>
              <w:t>潛勢圖</w:t>
            </w:r>
            <w:proofErr w:type="gramEnd"/>
            <w:r w:rsidRPr="00833C47">
              <w:rPr>
                <w:rFonts w:hint="eastAsia"/>
                <w:color w:val="auto"/>
              </w:rPr>
              <w:t>」等內容。</w:t>
            </w:r>
          </w:p>
        </w:tc>
      </w:tr>
      <w:tr w:rsidR="00F6661B" w:rsidRPr="00833C47" w14:paraId="606BAE97" w14:textId="2FB6653A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744FD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D26DC2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76D83B66" w14:textId="23530BCD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0356388B" w14:textId="03387AE9" w:rsidR="00F6661B" w:rsidRPr="00833C47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833C47">
              <w:rPr>
                <w:rFonts w:hint="eastAsia"/>
                <w:color w:val="auto"/>
              </w:rPr>
              <w:t>一個具減災</w:t>
            </w:r>
            <w:proofErr w:type="gramEnd"/>
            <w:r w:rsidRPr="00833C47">
              <w:rPr>
                <w:rFonts w:hint="eastAsia"/>
                <w:color w:val="auto"/>
              </w:rPr>
              <w:t>、抗災能力的機構。</w:t>
            </w:r>
          </w:p>
        </w:tc>
      </w:tr>
      <w:tr w:rsidR="00F6661B" w:rsidRPr="00833C47" w14:paraId="38346463" w14:textId="1DC3D12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15BE7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39568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09B9CE8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7C3AFEBB" w14:textId="3A69153E" w:rsidR="00F6661B" w:rsidRPr="00833C47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33C47">
              <w:rPr>
                <w:rFonts w:hint="eastAsia"/>
                <w:color w:val="auto"/>
              </w:rPr>
              <w:t>蒐</w:t>
            </w:r>
            <w:proofErr w:type="gramEnd"/>
            <w:r w:rsidRPr="00833C47">
              <w:rPr>
                <w:rFonts w:hint="eastAsia"/>
                <w:color w:val="auto"/>
              </w:rPr>
              <w:t>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14:paraId="5182E3EF" w14:textId="7E4B5606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CFBF9E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9AF589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56E6060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2B301B64" w14:textId="1ABD14C2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</w:t>
            </w:r>
            <w:r w:rsidRPr="00833C47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833C47">
              <w:rPr>
                <w:rFonts w:hint="eastAsia"/>
                <w:color w:val="auto"/>
              </w:rPr>
              <w:t>海嘯溢淹及</w:t>
            </w:r>
            <w:proofErr w:type="gramEnd"/>
            <w:r w:rsidRPr="00833C47">
              <w:rPr>
                <w:rFonts w:hint="eastAsia"/>
                <w:color w:val="auto"/>
              </w:rPr>
              <w:t>海岸災害」</w:t>
            </w:r>
            <w:proofErr w:type="gramStart"/>
            <w:r w:rsidRPr="00833C47">
              <w:rPr>
                <w:rFonts w:hint="eastAsia"/>
                <w:color w:val="auto"/>
              </w:rPr>
              <w:t>等潛勢</w:t>
            </w:r>
            <w:proofErr w:type="gramEnd"/>
            <w:r w:rsidRPr="00833C47">
              <w:rPr>
                <w:rFonts w:hint="eastAsia"/>
                <w:color w:val="auto"/>
              </w:rPr>
              <w:t>資料，利用圖</w:t>
            </w:r>
            <w:proofErr w:type="gramStart"/>
            <w:r w:rsidRPr="00833C47">
              <w:rPr>
                <w:rFonts w:hint="eastAsia"/>
                <w:color w:val="auto"/>
              </w:rPr>
              <w:t>層套疊</w:t>
            </w:r>
            <w:proofErr w:type="gramEnd"/>
            <w:r w:rsidRPr="00833C47">
              <w:rPr>
                <w:rFonts w:hint="eastAsia"/>
                <w:color w:val="auto"/>
              </w:rPr>
              <w:t>，了解所在位置之災害潛勢。</w:t>
            </w:r>
          </w:p>
        </w:tc>
      </w:tr>
      <w:tr w:rsidR="00F6661B" w:rsidRPr="00833C47" w14:paraId="2754BCD3" w14:textId="6F97A4DD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56F1F0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306ACF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2226032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279CB4D0" w14:textId="6E93622F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14:paraId="034FA1EB" w14:textId="41D15339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8DCBE9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787D1A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40832C8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16728C60" w14:textId="61A10F32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F6661B" w:rsidRPr="00833C47" w14:paraId="73B18C04" w14:textId="437FEA1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35F4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96C104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1B83AB8" w14:textId="7A0D35E8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D450698" w14:textId="55398B7B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14:paraId="2F6DC41F" w14:textId="7C1AC790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D557A3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3ED7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2CEA313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A66D10E" w14:textId="1CB81BA2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833C47">
              <w:rPr>
                <w:rFonts w:hint="eastAsia"/>
                <w:color w:val="auto"/>
              </w:rPr>
              <w:t>颱</w:t>
            </w:r>
            <w:proofErr w:type="gramEnd"/>
            <w:r w:rsidRPr="00833C47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F6661B" w:rsidRPr="00833C47" w14:paraId="68642367" w14:textId="456ED5B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9B04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BBB830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339EA67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480A6A5C" w14:textId="1064D164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833C47">
              <w:rPr>
                <w:rFonts w:hint="eastAsia"/>
                <w:color w:val="auto"/>
              </w:rPr>
              <w:t>祕笈</w:t>
            </w:r>
            <w:proofErr w:type="gramEnd"/>
            <w:r w:rsidRPr="00833C47">
              <w:rPr>
                <w:rFonts w:hint="eastAsia"/>
                <w:color w:val="auto"/>
              </w:rPr>
              <w:t>」、「社區故事」、「推動成果」及「影音出版品」等內容。主要了解全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F6661B" w:rsidRPr="00833C47" w14:paraId="20AD3977" w14:textId="529F15D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64AF04E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95BEDA2" w14:textId="4F7661BA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46B81FE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3C1527A7" w14:textId="61ACA022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99"/>
    <w:p w14:paraId="7468C4E2" w14:textId="2ADD036D" w:rsidR="00577573" w:rsidRDefault="001C4800" w:rsidP="00A70973">
      <w:pPr>
        <w:pStyle w:val="afd"/>
        <w:spacing w:after="180"/>
        <w:sectPr w:rsidR="00577573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t>10</w:t>
      </w:r>
      <w:r w:rsidR="00823408" w:rsidRPr="001F08D0">
        <w:t>9</w:t>
      </w:r>
      <w:r w:rsidRPr="00E60E7B">
        <w:rPr>
          <w:rFonts w:hint="eastAsia"/>
        </w:rPr>
        <w:t>年</w:t>
      </w:r>
      <w:r w:rsidR="004805B1" w:rsidRPr="00E60E7B">
        <w:rPr>
          <w:rFonts w:hint="eastAsia"/>
        </w:rPr>
        <w:t>6</w:t>
      </w:r>
      <w:r w:rsidRPr="00E60E7B">
        <w:rPr>
          <w:rFonts w:hint="eastAsia"/>
        </w:rPr>
        <w:t>月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56"/>
      </w:tblGrid>
      <w:tr w:rsidR="001F08D0" w:rsidRPr="001F08D0" w14:paraId="3FC7783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A6318A" w14:textId="44B6BB36" w:rsidR="006419C5" w:rsidRPr="001F08D0" w:rsidRDefault="008E4611" w:rsidP="006419C5">
            <w:pPr>
              <w:pStyle w:val="aff0"/>
            </w:pPr>
            <w:r>
              <w:lastRenderedPageBreak/>
              <w:drawing>
                <wp:inline distT="0" distB="0" distL="0" distR="0" wp14:anchorId="7277D66D" wp14:editId="43B127BD">
                  <wp:extent cx="5737225" cy="3119717"/>
                  <wp:effectExtent l="152400" t="152400" r="358775" b="36703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/>
                          <a:srcRect l="25297" t="28279" r="5133" b="14344"/>
                          <a:stretch/>
                        </pic:blipFill>
                        <pic:spPr>
                          <a:xfrm>
                            <a:off x="0" y="0"/>
                            <a:ext cx="5737225" cy="3119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EEA73D" w14:textId="74E68058" w:rsidR="006419C5" w:rsidRPr="001F08D0" w:rsidRDefault="00F74DCB" w:rsidP="006419C5">
      <w:pPr>
        <w:pStyle w:val="aff"/>
      </w:pPr>
      <w:bookmarkStart w:id="100" w:name="_Ref38359080"/>
      <w:bookmarkStart w:id="101" w:name="_Toc45879683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4</w:t>
      </w:r>
      <w:r w:rsidRPr="001F08D0">
        <w:fldChar w:fldCharType="end"/>
      </w:r>
      <w:bookmarkEnd w:id="100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101"/>
    </w:p>
    <w:p w14:paraId="3EF8B65F" w14:textId="726270CA" w:rsidR="006419C5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rPr>
          <w:rFonts w:hint="eastAsia"/>
          <w:u w:val="single"/>
        </w:rPr>
        <w:t xml:space="preserve">　</w:t>
      </w:r>
      <w:r w:rsidR="000974A5">
        <w:rPr>
          <w:rFonts w:hint="eastAsia"/>
          <w:u w:val="single"/>
        </w:rPr>
        <w:t>109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年</w:t>
      </w:r>
      <w:r w:rsidRPr="001F08D0">
        <w:rPr>
          <w:rFonts w:hint="eastAsia"/>
          <w:u w:val="single"/>
        </w:rPr>
        <w:t xml:space="preserve">　</w:t>
      </w:r>
      <w:r w:rsidR="000974A5">
        <w:rPr>
          <w:rFonts w:hint="eastAsia"/>
          <w:u w:val="single"/>
        </w:rPr>
        <w:t>12</w:t>
      </w:r>
      <w:r w:rsidRPr="001F08D0">
        <w:rPr>
          <w:rFonts w:hint="eastAsia"/>
          <w:u w:val="single"/>
        </w:rPr>
        <w:t xml:space="preserve">　</w:t>
      </w:r>
      <w:r w:rsidRPr="001F08D0">
        <w:rPr>
          <w:rFonts w:hint="eastAsia"/>
        </w:rPr>
        <w:t>月</w:t>
      </w:r>
      <w:r w:rsidRPr="001F08D0">
        <w:rPr>
          <w:rFonts w:hint="eastAsia"/>
          <w:u w:val="single"/>
        </w:rPr>
        <w:t xml:space="preserve">　</w:t>
      </w:r>
      <w:r w:rsidR="000974A5">
        <w:rPr>
          <w:rFonts w:hint="eastAsia"/>
          <w:u w:val="single"/>
        </w:rPr>
        <w:t>3</w:t>
      </w:r>
      <w:r w:rsidR="000974A5">
        <w:rPr>
          <w:u w:val="single"/>
        </w:rPr>
        <w:t xml:space="preserve"> 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14:paraId="5182082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A62F5F1" w14:textId="422332FD" w:rsidR="006419C5" w:rsidRPr="001F08D0" w:rsidRDefault="00712D43" w:rsidP="00545C6F">
            <w:pPr>
              <w:pStyle w:val="aff0"/>
            </w:pPr>
            <w:bookmarkStart w:id="102" w:name="_Ref531622719"/>
            <w:r>
              <w:drawing>
                <wp:inline distT="0" distB="0" distL="0" distR="0" wp14:anchorId="021AAE80" wp14:editId="5B592798">
                  <wp:extent cx="5632450" cy="3473183"/>
                  <wp:effectExtent l="0" t="0" r="6350" b="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69" t="6354" r="5754" b="4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697" cy="348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02"/>
    <w:p w14:paraId="726C700D" w14:textId="07DBC793"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103" w:name="_Toc45879684"/>
      <w:r w:rsidR="00215603" w:rsidRPr="001F08D0">
        <w:rPr>
          <w:rFonts w:hint="eastAsia"/>
        </w:rPr>
        <w:t>圖</w:t>
      </w:r>
      <w:r w:rsidR="00215603">
        <w:t>2</w:t>
      </w:r>
      <w:r w:rsidR="00215603" w:rsidRPr="001F08D0">
        <w:t>.</w:t>
      </w:r>
      <w:r w:rsidR="00215603">
        <w:t>4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103"/>
    </w:p>
    <w:p w14:paraId="35F003C8" w14:textId="0D4DB279" w:rsidR="009D50BB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712D43" w:rsidRPr="001F08D0">
        <w:rPr>
          <w:rFonts w:hint="eastAsia"/>
          <w:u w:val="single"/>
        </w:rPr>
        <w:t xml:space="preserve">　</w:t>
      </w:r>
      <w:r w:rsidR="00712D43">
        <w:rPr>
          <w:rFonts w:hint="eastAsia"/>
          <w:u w:val="single"/>
        </w:rPr>
        <w:t>109</w:t>
      </w:r>
      <w:r w:rsidR="00712D43" w:rsidRPr="001F08D0">
        <w:rPr>
          <w:rFonts w:hint="eastAsia"/>
          <w:u w:val="single"/>
        </w:rPr>
        <w:t xml:space="preserve">　</w:t>
      </w:r>
      <w:r w:rsidR="00712D43" w:rsidRPr="001F08D0">
        <w:rPr>
          <w:rFonts w:hint="eastAsia"/>
        </w:rPr>
        <w:t>年</w:t>
      </w:r>
      <w:r w:rsidR="00712D43" w:rsidRPr="001F08D0">
        <w:rPr>
          <w:rFonts w:hint="eastAsia"/>
          <w:u w:val="single"/>
        </w:rPr>
        <w:t xml:space="preserve">　</w:t>
      </w:r>
      <w:r w:rsidR="00712D43">
        <w:rPr>
          <w:rFonts w:hint="eastAsia"/>
          <w:u w:val="single"/>
        </w:rPr>
        <w:t>12</w:t>
      </w:r>
      <w:r w:rsidR="00712D43" w:rsidRPr="001F08D0">
        <w:rPr>
          <w:rFonts w:hint="eastAsia"/>
          <w:u w:val="single"/>
        </w:rPr>
        <w:t xml:space="preserve">　</w:t>
      </w:r>
      <w:r w:rsidR="00712D43" w:rsidRPr="001F08D0">
        <w:rPr>
          <w:rFonts w:hint="eastAsia"/>
        </w:rPr>
        <w:t>月</w:t>
      </w:r>
      <w:r w:rsidR="00712D43" w:rsidRPr="001F08D0">
        <w:rPr>
          <w:rFonts w:hint="eastAsia"/>
          <w:u w:val="single"/>
        </w:rPr>
        <w:t xml:space="preserve">　</w:t>
      </w:r>
      <w:r w:rsidR="00712D43">
        <w:rPr>
          <w:rFonts w:hint="eastAsia"/>
          <w:u w:val="single"/>
        </w:rPr>
        <w:t>3</w:t>
      </w:r>
      <w:r w:rsidR="00712D43">
        <w:rPr>
          <w:u w:val="single"/>
        </w:rPr>
        <w:t xml:space="preserve"> </w:t>
      </w:r>
      <w:r w:rsidR="00712D43"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14:paraId="50F6B881" w14:textId="4DC888AD" w:rsidR="00A8583F" w:rsidRPr="001F08D0" w:rsidRDefault="00A8583F" w:rsidP="00A8583F">
      <w:pPr>
        <w:pStyle w:val="af7"/>
        <w:spacing w:before="180" w:after="36"/>
      </w:pPr>
      <w:bookmarkStart w:id="104" w:name="_Ref40783473"/>
      <w:bookmarkStart w:id="105" w:name="_Toc40708620"/>
      <w:bookmarkStart w:id="106" w:name="_Toc45879697"/>
      <w:bookmarkStart w:id="107" w:name="_Hlk40784438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5</w:t>
      </w:r>
      <w:r w:rsidRPr="001F08D0">
        <w:fldChar w:fldCharType="end"/>
      </w:r>
      <w:bookmarkEnd w:id="104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108" w:name="_Hlk40963414"/>
      <w:r w:rsidRPr="001F08D0">
        <w:rPr>
          <w:rFonts w:hint="eastAsia"/>
        </w:rPr>
        <w:t>紀錄</w:t>
      </w:r>
      <w:bookmarkEnd w:id="108"/>
      <w:r w:rsidRPr="001F08D0">
        <w:rPr>
          <w:rFonts w:hint="eastAsia"/>
        </w:rPr>
        <w:t>表</w:t>
      </w:r>
      <w:bookmarkEnd w:id="105"/>
      <w:bookmarkEnd w:id="106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14:paraId="71B224EF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4111A4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09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3F29374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2B3BA9A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2AE8C2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3E68C6F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4A590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6E9AD82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562931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09"/>
      <w:tr w:rsidR="001F08D0" w:rsidRPr="001F08D0" w14:paraId="087B6F1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5A3FD28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5D7C0F2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7B5E5F5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6E7DCAA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AD44E5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DCE728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40CF99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0D0E20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B6F32FC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261DC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7F4329D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EA8545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AB8E3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1F1FC7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0B6E42C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003DFC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FAD6E5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6C68D54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403C18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1F24BCB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5F68ED2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75E08B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D814CB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7469DCF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1C4E64D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0680659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FF8C8C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A2894D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14:paraId="51E23D2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F515E4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F9ACAD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063AC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5ACBB5A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403AB9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BDAB25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E43719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63BB9A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14:paraId="3C4E5EF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59CEF2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08FC6C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76CA3DD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47B3A17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14576B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70E9392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B829A1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C69FD5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14:paraId="49287E4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3181E9F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FF9D06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DBD865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3AD79FE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D1E5B1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9ABE4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F1F298F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C5F08B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14:paraId="64DE984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A845AA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297368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E139BC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214D019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24373F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C5CB9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6DD31F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98A090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43" w:type="pct"/>
            <w:vAlign w:val="center"/>
          </w:tcPr>
          <w:p w14:paraId="7F89F0BD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9E58BA0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62A7AD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6B6DA9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FED19A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5FD7E4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8E2FBA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7F30FD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ED3046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9</w:t>
            </w:r>
          </w:p>
        </w:tc>
        <w:tc>
          <w:tcPr>
            <w:tcW w:w="643" w:type="pct"/>
            <w:vAlign w:val="center"/>
          </w:tcPr>
          <w:p w14:paraId="005CF9A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9E2367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51237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31C9799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94A4E5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2ACAAE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524984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AACE12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2B3BDD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  <w:r w:rsidRPr="001F08D0">
              <w:rPr>
                <w:b/>
                <w:bCs/>
                <w:color w:val="auto"/>
              </w:rPr>
              <w:t>0</w:t>
            </w:r>
          </w:p>
        </w:tc>
        <w:tc>
          <w:tcPr>
            <w:tcW w:w="643" w:type="pct"/>
            <w:vAlign w:val="center"/>
          </w:tcPr>
          <w:p w14:paraId="3485C76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B408BE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43AE3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2D7FBF5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8DC1F0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4F9F591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F2A73E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608CA3DC" w14:textId="47A42BC7" w:rsidR="00E331F3" w:rsidRPr="001F08D0" w:rsidRDefault="00E331F3" w:rsidP="005204DF">
      <w:pPr>
        <w:pStyle w:val="2"/>
        <w:spacing w:before="180" w:after="180"/>
      </w:pPr>
      <w:bookmarkStart w:id="110" w:name="_Toc11163080"/>
      <w:bookmarkStart w:id="111" w:name="_Toc39054963"/>
      <w:bookmarkStart w:id="112" w:name="_Toc45879648"/>
      <w:bookmarkEnd w:id="107"/>
      <w:r w:rsidRPr="001F08D0">
        <w:rPr>
          <w:rFonts w:hint="eastAsia"/>
        </w:rPr>
        <w:lastRenderedPageBreak/>
        <w:t>校園災害防救</w:t>
      </w:r>
      <w:bookmarkEnd w:id="110"/>
      <w:r w:rsidR="00463538" w:rsidRPr="001F08D0">
        <w:rPr>
          <w:rFonts w:hint="eastAsia"/>
        </w:rPr>
        <w:t>組織</w:t>
      </w:r>
      <w:bookmarkEnd w:id="111"/>
      <w:bookmarkEnd w:id="112"/>
    </w:p>
    <w:p w14:paraId="41290BE5" w14:textId="06199883" w:rsidR="00B75763" w:rsidRPr="001F08D0" w:rsidRDefault="00A810C2" w:rsidP="00B75763">
      <w:pPr>
        <w:pStyle w:val="ab"/>
        <w:ind w:firstLine="480"/>
      </w:pPr>
      <w:bookmarkStart w:id="113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14" w:name="_Hlk36645237"/>
      <w:r w:rsidR="006D0C56" w:rsidRPr="001F08D0">
        <w:rPr>
          <w:rFonts w:hint="eastAsia"/>
        </w:rPr>
        <w:t>、災時應變</w:t>
      </w:r>
      <w:bookmarkEnd w:id="114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rPr>
          <w:noProof/>
        </w:rPr>
        <w:t>2</w:t>
      </w:r>
      <w:r w:rsidR="00215603" w:rsidRPr="001F08D0">
        <w:t>.</w:t>
      </w:r>
      <w:r w:rsidR="00215603">
        <w:rPr>
          <w:noProof/>
        </w:rPr>
        <w:t>5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15" w:name="_Hlk35248758"/>
      <w:bookmarkStart w:id="116" w:name="_Hlk36644522"/>
    </w:p>
    <w:p w14:paraId="25925619" w14:textId="0AA5C333"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15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16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rPr>
          <w:noProof/>
        </w:rPr>
        <w:t>2</w:t>
      </w:r>
      <w:r w:rsidR="00215603" w:rsidRPr="001F08D0">
        <w:t>.</w:t>
      </w:r>
      <w:r w:rsidR="00215603">
        <w:rPr>
          <w:noProof/>
        </w:rPr>
        <w:t>6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</w:t>
      </w:r>
      <w:r w:rsidR="002B5E18" w:rsidRPr="00E7532E">
        <w:rPr>
          <w:rFonts w:hint="eastAsia"/>
        </w:rPr>
        <w:t>團隊支援與協助。</w:t>
      </w:r>
      <w:proofErr w:type="gramStart"/>
      <w:r w:rsidR="003D1031" w:rsidRPr="00E7532E">
        <w:rPr>
          <w:rFonts w:hint="eastAsia"/>
        </w:rPr>
        <w:t>此外，</w:t>
      </w:r>
      <w:proofErr w:type="gramEnd"/>
      <w:r w:rsidR="003D1031" w:rsidRPr="00E7532E">
        <w:rPr>
          <w:rFonts w:hint="eastAsia"/>
        </w:rPr>
        <w:t>平時階段亦應</w:t>
      </w:r>
      <w:r w:rsidR="003B3CC9" w:rsidRPr="00E7532E">
        <w:rPr>
          <w:rFonts w:hint="eastAsia"/>
        </w:rPr>
        <w:t>規劃</w:t>
      </w:r>
      <w:r w:rsidR="003D1031" w:rsidRPr="00E7532E">
        <w:rPr>
          <w:rFonts w:hint="eastAsia"/>
        </w:rPr>
        <w:t>緊急應變小組</w:t>
      </w:r>
      <w:proofErr w:type="gramStart"/>
      <w:r w:rsidR="003D1031" w:rsidRPr="00E7532E">
        <w:rPr>
          <w:rFonts w:hint="eastAsia"/>
        </w:rPr>
        <w:t>［</w:t>
      </w:r>
      <w:proofErr w:type="gramEnd"/>
      <w:r w:rsidR="003D1031" w:rsidRPr="00E7532E">
        <w:fldChar w:fldCharType="begin"/>
      </w:r>
      <w:r w:rsidR="003D1031" w:rsidRPr="00E7532E">
        <w:instrText xml:space="preserve"> </w:instrText>
      </w:r>
      <w:r w:rsidR="003D1031" w:rsidRPr="00E7532E">
        <w:rPr>
          <w:rFonts w:hint="eastAsia"/>
        </w:rPr>
        <w:instrText>REF _Ref40369688 \h</w:instrText>
      </w:r>
      <w:r w:rsidR="003D1031" w:rsidRPr="00E7532E">
        <w:instrText xml:space="preserve"> </w:instrText>
      </w:r>
      <w:r w:rsidR="003D1031" w:rsidRPr="00E7532E">
        <w:fldChar w:fldCharType="separate"/>
      </w:r>
      <w:r w:rsidR="00215603" w:rsidRPr="005E0E55">
        <w:rPr>
          <w:rFonts w:hint="eastAsia"/>
        </w:rPr>
        <w:t>表</w:t>
      </w:r>
      <w:r w:rsidR="00215603">
        <w:rPr>
          <w:noProof/>
        </w:rPr>
        <w:t>2</w:t>
      </w:r>
      <w:r w:rsidR="00215603" w:rsidRPr="005E0E55">
        <w:t>.</w:t>
      </w:r>
      <w:r w:rsidR="00215603">
        <w:rPr>
          <w:noProof/>
        </w:rPr>
        <w:t>7</w:t>
      </w:r>
      <w:r w:rsidR="003D1031" w:rsidRPr="00E7532E">
        <w:fldChar w:fldCharType="end"/>
      </w:r>
      <w:r w:rsidR="003D1031" w:rsidRPr="00E7532E">
        <w:t>.1</w:t>
      </w:r>
      <w:proofErr w:type="gramStart"/>
      <w:r w:rsidR="003D1031" w:rsidRPr="00E7532E">
        <w:rPr>
          <w:rFonts w:hint="eastAsia"/>
        </w:rPr>
        <w:t>］</w:t>
      </w:r>
      <w:proofErr w:type="gramEnd"/>
      <w:r w:rsidR="003D1031" w:rsidRPr="00E7532E">
        <w:rPr>
          <w:rFonts w:hint="eastAsia"/>
        </w:rPr>
        <w:t>或緊急應變任務分</w:t>
      </w:r>
      <w:r w:rsidR="00323ED5" w:rsidRPr="00E7532E">
        <w:rPr>
          <w:rFonts w:hint="eastAsia"/>
        </w:rPr>
        <w:t>工</w:t>
      </w:r>
      <w:proofErr w:type="gramStart"/>
      <w:r w:rsidR="003D1031" w:rsidRPr="00E7532E">
        <w:rPr>
          <w:rFonts w:hint="eastAsia"/>
        </w:rPr>
        <w:t>［</w:t>
      </w:r>
      <w:proofErr w:type="gramEnd"/>
      <w:r w:rsidR="00A70973" w:rsidRPr="00E7532E">
        <w:fldChar w:fldCharType="begin"/>
      </w:r>
      <w:r w:rsidR="00A70973" w:rsidRPr="00E7532E">
        <w:instrText xml:space="preserve"> </w:instrText>
      </w:r>
      <w:r w:rsidR="00A70973" w:rsidRPr="00E7532E">
        <w:rPr>
          <w:rFonts w:hint="eastAsia"/>
        </w:rPr>
        <w:instrText>REF _Ref40369688 \h</w:instrText>
      </w:r>
      <w:r w:rsidR="00A70973" w:rsidRPr="00E7532E">
        <w:instrText xml:space="preserve"> </w:instrText>
      </w:r>
      <w:r w:rsidR="00A70973" w:rsidRPr="00E7532E">
        <w:fldChar w:fldCharType="separate"/>
      </w:r>
      <w:r w:rsidR="00215603" w:rsidRPr="005E0E55">
        <w:rPr>
          <w:rFonts w:hint="eastAsia"/>
        </w:rPr>
        <w:t>表</w:t>
      </w:r>
      <w:r w:rsidR="00215603">
        <w:rPr>
          <w:noProof/>
        </w:rPr>
        <w:t>2</w:t>
      </w:r>
      <w:r w:rsidR="00215603" w:rsidRPr="005E0E55">
        <w:t>.</w:t>
      </w:r>
      <w:r w:rsidR="00215603">
        <w:rPr>
          <w:noProof/>
        </w:rPr>
        <w:t>7</w:t>
      </w:r>
      <w:r w:rsidR="00A70973" w:rsidRPr="00E7532E">
        <w:fldChar w:fldCharType="end"/>
      </w:r>
      <w:r w:rsidR="003D1031" w:rsidRPr="00E7532E">
        <w:t>.2</w:t>
      </w:r>
      <w:proofErr w:type="gramStart"/>
      <w:r w:rsidR="003D1031" w:rsidRPr="00E7532E">
        <w:rPr>
          <w:rFonts w:hint="eastAsia"/>
        </w:rPr>
        <w:t>］</w:t>
      </w:r>
      <w:proofErr w:type="gramEnd"/>
      <w:r w:rsidR="003D1031" w:rsidRPr="00E7532E">
        <w:rPr>
          <w:rFonts w:hint="eastAsia"/>
        </w:rPr>
        <w:t>（</w:t>
      </w:r>
      <w:r w:rsidR="00B400F5" w:rsidRPr="00E7532E">
        <w:rPr>
          <w:rFonts w:hint="eastAsia"/>
        </w:rPr>
        <w:t>得</w:t>
      </w:r>
      <w:r w:rsidR="003D1031" w:rsidRPr="00E7532E">
        <w:rPr>
          <w:rFonts w:hint="eastAsia"/>
        </w:rPr>
        <w:t>依人力配置</w:t>
      </w:r>
      <w:r w:rsidR="00B400F5" w:rsidRPr="00E7532E">
        <w:rPr>
          <w:rFonts w:hint="eastAsia"/>
        </w:rPr>
        <w:t>需求</w:t>
      </w:r>
      <w:r w:rsidR="00594244" w:rsidRPr="00E7532E">
        <w:rPr>
          <w:rFonts w:hint="eastAsia"/>
        </w:rPr>
        <w:t>，</w:t>
      </w:r>
      <w:r w:rsidR="003D1031" w:rsidRPr="00E7532E">
        <w:rPr>
          <w:rFonts w:hint="eastAsia"/>
        </w:rPr>
        <w:t>擇</w:t>
      </w:r>
      <w:proofErr w:type="gramStart"/>
      <w:r w:rsidR="003D1031" w:rsidRPr="00E7532E">
        <w:rPr>
          <w:rFonts w:hint="eastAsia"/>
        </w:rPr>
        <w:t>一</w:t>
      </w:r>
      <w:proofErr w:type="gramEnd"/>
      <w:r w:rsidR="003D1031" w:rsidRPr="00E7532E">
        <w:rPr>
          <w:rFonts w:hint="eastAsia"/>
        </w:rPr>
        <w:t>使用），明確列出指揮官、指揮官代理人、發言人及各</w:t>
      </w:r>
      <w:r w:rsidR="0085247E" w:rsidRPr="00E7532E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14:paraId="6C088F1B" w14:textId="159F60F0" w:rsidR="00B75763" w:rsidRPr="001F08D0" w:rsidRDefault="00044F1E" w:rsidP="00B75763">
      <w:pPr>
        <w:pStyle w:val="ab"/>
        <w:ind w:firstLine="480"/>
        <w:rPr>
          <w:shd w:val="pct15" w:color="auto" w:fill="FFFFFF"/>
        </w:rPr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17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17"/>
    </w:p>
    <w:p w14:paraId="601B834A" w14:textId="1E5694B5" w:rsidR="00FC55D9" w:rsidRPr="001F08D0" w:rsidRDefault="00505876" w:rsidP="00A70973">
      <w:pPr>
        <w:pStyle w:val="aff0"/>
      </w:pPr>
      <w: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639BFA" wp14:editId="5BCECFE5">
                <wp:simplePos x="0" y="0"/>
                <wp:positionH relativeFrom="column">
                  <wp:posOffset>4810141</wp:posOffset>
                </wp:positionH>
                <wp:positionV relativeFrom="paragraph">
                  <wp:posOffset>1543578</wp:posOffset>
                </wp:positionV>
                <wp:extent cx="1037345" cy="260030"/>
                <wp:effectExtent l="0" t="0" r="10795" b="26035"/>
                <wp:wrapNone/>
                <wp:docPr id="39" name="文字方塊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345" cy="2600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74821" w14:textId="0C394A05" w:rsidR="00020E2A" w:rsidRDefault="00020E2A" w:rsidP="008A1AC4">
                            <w:r>
                              <w:rPr>
                                <w:rFonts w:hint="eastAsia"/>
                              </w:rPr>
                              <w:t>會計室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639BFA" id="_x0000_t202" coordsize="21600,21600" o:spt="202" path="m,l,21600r21600,l21600,xe">
                <v:stroke joinstyle="miter"/>
                <v:path gradientshapeok="t" o:connecttype="rect"/>
              </v:shapetype>
              <v:shape id="文字方塊 39" o:spid="_x0000_s1026" type="#_x0000_t202" style="position:absolute;left:0;text-align:left;margin-left:378.75pt;margin-top:121.55pt;width:81.7pt;height:20.4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" filled="f" strokecolor="white [3212]" strokeweight=".5pt">
                <v:textbox>
                  <w:txbxContent>
                    <w:p w14:paraId="15074821" w14:textId="0C394A05" w:rsidR="00020E2A" w:rsidRDefault="00020E2A" w:rsidP="008A1AC4">
                      <w:r>
                        <w:rPr>
                          <w:rFonts w:hint="eastAsia"/>
                        </w:rPr>
                        <w:t>會計室</w:t>
                      </w:r>
                    </w:p>
                  </w:txbxContent>
                </v:textbox>
              </v:shape>
            </w:pict>
          </mc:Fallback>
        </mc:AlternateContent>
      </w:r>
      <w:r w:rsidR="008A1AC4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F9FFEA" wp14:editId="2D428D13">
                <wp:simplePos x="0" y="0"/>
                <wp:positionH relativeFrom="column">
                  <wp:posOffset>4801550</wp:posOffset>
                </wp:positionH>
                <wp:positionV relativeFrom="paragraph">
                  <wp:posOffset>1143635</wp:posOffset>
                </wp:positionV>
                <wp:extent cx="1037345" cy="260030"/>
                <wp:effectExtent l="0" t="0" r="10795" b="26035"/>
                <wp:wrapNone/>
                <wp:docPr id="38" name="文字方塊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345" cy="2600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70DA8D" w14:textId="4A961542" w:rsidR="00020E2A" w:rsidRDefault="00020E2A" w:rsidP="00A82C5D">
                            <w:r>
                              <w:rPr>
                                <w:rFonts w:hint="eastAsia"/>
                              </w:rPr>
                              <w:t>學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務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9FFEA" id="文字方塊 38" o:spid="_x0000_s1027" type="#_x0000_t202" style="position:absolute;left:0;text-align:left;margin-left:378.05pt;margin-top:90.05pt;width:81.7pt;height:20.4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" filled="f" strokecolor="white [3212]" strokeweight=".5pt">
                <v:textbox>
                  <w:txbxContent>
                    <w:p w14:paraId="7D70DA8D" w14:textId="4A961542" w:rsidR="00020E2A" w:rsidRDefault="00020E2A" w:rsidP="00A82C5D">
                      <w:r>
                        <w:rPr>
                          <w:rFonts w:hint="eastAsia"/>
                        </w:rPr>
                        <w:t>學</w:t>
                      </w:r>
                      <w:proofErr w:type="gramStart"/>
                      <w:r>
                        <w:rPr>
                          <w:rFonts w:hint="eastAsia"/>
                        </w:rPr>
                        <w:t>務</w:t>
                      </w:r>
                      <w:proofErr w:type="gramEnd"/>
                      <w:r>
                        <w:rPr>
                          <w:rFonts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 w:rsidR="008A1AC4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3267F78" wp14:editId="64BE1C94">
                <wp:simplePos x="0" y="0"/>
                <wp:positionH relativeFrom="column">
                  <wp:posOffset>4802409</wp:posOffset>
                </wp:positionH>
                <wp:positionV relativeFrom="paragraph">
                  <wp:posOffset>1943431</wp:posOffset>
                </wp:positionV>
                <wp:extent cx="1037345" cy="260030"/>
                <wp:effectExtent l="0" t="0" r="10795" b="26035"/>
                <wp:wrapNone/>
                <wp:docPr id="40" name="文字方塊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345" cy="2600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D0F9AC" w14:textId="77777777" w:rsidR="00020E2A" w:rsidRDefault="00020E2A" w:rsidP="008A1AC4">
                            <w:r>
                              <w:rPr>
                                <w:rFonts w:hint="eastAsia"/>
                              </w:rPr>
                              <w:t>輔導處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67F78" id="文字方塊 40" o:spid="_x0000_s1028" type="#_x0000_t202" style="position:absolute;left:0;text-align:left;margin-left:378.15pt;margin-top:153.05pt;width:81.7pt;height:20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" filled="f" strokecolor="white [3212]" strokeweight=".5pt">
                <v:textbox>
                  <w:txbxContent>
                    <w:p w14:paraId="4BD0F9AC" w14:textId="77777777" w:rsidR="00020E2A" w:rsidRDefault="00020E2A" w:rsidP="008A1AC4">
                      <w:r>
                        <w:rPr>
                          <w:rFonts w:hint="eastAsia"/>
                        </w:rPr>
                        <w:t>輔導處</w:t>
                      </w:r>
                    </w:p>
                  </w:txbxContent>
                </v:textbox>
              </v:shape>
            </w:pict>
          </mc:Fallback>
        </mc:AlternateContent>
      </w:r>
      <w:r w:rsidR="00A82C5D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9D47DF" wp14:editId="1712A5FE">
                <wp:simplePos x="0" y="0"/>
                <wp:positionH relativeFrom="column">
                  <wp:posOffset>4812286</wp:posOffset>
                </wp:positionH>
                <wp:positionV relativeFrom="paragraph">
                  <wp:posOffset>739289</wp:posOffset>
                </wp:positionV>
                <wp:extent cx="1037345" cy="260030"/>
                <wp:effectExtent l="0" t="0" r="10795" b="26035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345" cy="2600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7E0123" w14:textId="2F78BEDE" w:rsidR="00020E2A" w:rsidRDefault="00020E2A" w:rsidP="00A82C5D">
                            <w:r>
                              <w:rPr>
                                <w:rFonts w:hint="eastAsia"/>
                              </w:rPr>
                              <w:t>教務處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D47DF" id="文字方塊 34" o:spid="_x0000_s1029" type="#_x0000_t202" style="position:absolute;left:0;text-align:left;margin-left:378.9pt;margin-top:58.2pt;width:81.7pt;height:20.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" filled="f" strokecolor="white [3212]" strokeweight=".5pt">
                <v:textbox>
                  <w:txbxContent>
                    <w:p w14:paraId="3F7E0123" w14:textId="2F78BEDE" w:rsidR="00020E2A" w:rsidRDefault="00020E2A" w:rsidP="00A82C5D">
                      <w:r>
                        <w:rPr>
                          <w:rFonts w:hint="eastAsia"/>
                        </w:rPr>
                        <w:t>教務處</w:t>
                      </w:r>
                    </w:p>
                  </w:txbxContent>
                </v:textbox>
              </v:shape>
            </w:pict>
          </mc:Fallback>
        </mc:AlternateContent>
      </w:r>
      <w:r w:rsidR="00A82C5D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5F457D" wp14:editId="2B554DE4">
                <wp:simplePos x="0" y="0"/>
                <wp:positionH relativeFrom="column">
                  <wp:posOffset>4812414</wp:posOffset>
                </wp:positionH>
                <wp:positionV relativeFrom="paragraph">
                  <wp:posOffset>324938</wp:posOffset>
                </wp:positionV>
                <wp:extent cx="1037345" cy="260029"/>
                <wp:effectExtent l="0" t="0" r="10795" b="26035"/>
                <wp:wrapNone/>
                <wp:docPr id="28" name="文字方塊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345" cy="26002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733A1" w14:textId="397D9084" w:rsidR="00020E2A" w:rsidRDefault="00020E2A">
                            <w:r>
                              <w:rPr>
                                <w:rFonts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F457D" id="文字方塊 28" o:spid="_x0000_s1030" type="#_x0000_t202" style="position:absolute;left:0;text-align:left;margin-left:378.95pt;margin-top:25.6pt;width:81.7pt;height:20.4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" filled="f" strokecolor="white [3212]" strokeweight=".5pt">
                <v:textbox>
                  <w:txbxContent>
                    <w:p w14:paraId="1A2733A1" w14:textId="397D9084" w:rsidR="00020E2A" w:rsidRDefault="00020E2A">
                      <w:r>
                        <w:rPr>
                          <w:rFonts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="00455139" w:rsidRPr="001F08D0">
        <w:drawing>
          <wp:inline distT="0" distB="0" distL="0" distR="0" wp14:anchorId="20013AF7" wp14:editId="54050E22">
            <wp:extent cx="6120000" cy="5864028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864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3B1E5" w14:textId="20F4BD44" w:rsidR="00037937" w:rsidRPr="001F08D0" w:rsidRDefault="00037937" w:rsidP="00037937">
      <w:pPr>
        <w:pStyle w:val="aff"/>
      </w:pPr>
      <w:bookmarkStart w:id="118" w:name="_Ref38359033"/>
      <w:bookmarkStart w:id="119" w:name="_Toc45879685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5</w:t>
      </w:r>
      <w:r w:rsidRPr="001F08D0">
        <w:fldChar w:fldCharType="end"/>
      </w:r>
      <w:bookmarkEnd w:id="118"/>
      <w:r w:rsidRPr="001F08D0">
        <w:rPr>
          <w:rFonts w:hint="eastAsia"/>
        </w:rPr>
        <w:t xml:space="preserve">　校園災害防救組織架構</w:t>
      </w:r>
      <w:bookmarkEnd w:id="119"/>
    </w:p>
    <w:p w14:paraId="4165D5C0" w14:textId="71030A35" w:rsidR="00037937" w:rsidRPr="001F08D0" w:rsidRDefault="00037937" w:rsidP="00037937">
      <w:pPr>
        <w:pStyle w:val="af7"/>
        <w:spacing w:before="180" w:after="36"/>
      </w:pPr>
      <w:bookmarkStart w:id="120" w:name="_Ref38280232"/>
      <w:bookmarkStart w:id="121" w:name="_Toc45879698"/>
      <w:bookmarkStart w:id="122" w:name="_Hlk20406947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2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6</w:t>
      </w:r>
      <w:r w:rsidRPr="001F08D0">
        <w:fldChar w:fldCharType="end"/>
      </w:r>
      <w:bookmarkEnd w:id="120"/>
      <w:r w:rsidRPr="001F08D0">
        <w:rPr>
          <w:rFonts w:hint="eastAsia"/>
        </w:rPr>
        <w:t xml:space="preserve">　平時減災整備工作分配表</w:t>
      </w:r>
      <w:bookmarkEnd w:id="121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14:paraId="629272BC" w14:textId="77777777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1C20CE3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23" w:name="_Hlk40370386"/>
            <w:bookmarkStart w:id="124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1C752FD1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56B8261D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14:paraId="719B016C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14:paraId="214693C9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74882B8" w14:textId="669708D4" w:rsidR="00FC55D9" w:rsidRPr="001F08D0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3CBA051" w14:textId="3B7E6FC4" w:rsidR="00FC55D9" w:rsidRPr="001F08D0" w:rsidRDefault="00407DF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－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5D2043D" w14:textId="1C5E3BD1" w:rsidR="00FC55D9" w:rsidRPr="001F08D0" w:rsidRDefault="00407DF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－</w:t>
            </w:r>
          </w:p>
        </w:tc>
        <w:tc>
          <w:tcPr>
            <w:tcW w:w="3148" w:type="pct"/>
          </w:tcPr>
          <w:p w14:paraId="241ED529" w14:textId="77777777" w:rsidR="00FC55D9" w:rsidRPr="001F08D0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74F97691" w14:textId="4DE43A6B" w:rsidR="00407DF2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14:paraId="6252F83F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BA04A48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4E71D7" w14:textId="2EFDC36E" w:rsidR="00FC55D9" w:rsidRPr="001F08D0" w:rsidRDefault="000F1CAA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721C19" w14:textId="674E1CE6" w:rsidR="00FC55D9" w:rsidRPr="001F08D0" w:rsidRDefault="00AF1C1B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教務處</w:t>
            </w:r>
          </w:p>
        </w:tc>
        <w:tc>
          <w:tcPr>
            <w:tcW w:w="3148" w:type="pct"/>
            <w:vAlign w:val="center"/>
          </w:tcPr>
          <w:p w14:paraId="17B6FEA0" w14:textId="51D3B069" w:rsidR="00FC55D9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1F08D0" w:rsidRPr="001F08D0" w14:paraId="7EC98FBD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40A649A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3DC22802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C85BA2E" w14:textId="59131254" w:rsidR="00FC55D9" w:rsidRPr="001F08D0" w:rsidRDefault="000F1CAA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1444E4E" w14:textId="0937B66C" w:rsidR="00FC55D9" w:rsidRPr="001F08D0" w:rsidRDefault="00AF1C1B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3148" w:type="pct"/>
          </w:tcPr>
          <w:p w14:paraId="0EC487E0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1F08D0">
              <w:rPr>
                <w:rFonts w:hint="eastAsia"/>
                <w:color w:val="auto"/>
              </w:rPr>
              <w:t>颱</w:t>
            </w:r>
            <w:proofErr w:type="gramEnd"/>
            <w:r w:rsidRPr="001F08D0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249D62A9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</w:t>
            </w:r>
            <w:proofErr w:type="gramStart"/>
            <w:r w:rsidRPr="001F08D0">
              <w:rPr>
                <w:rFonts w:hint="eastAsia"/>
                <w:color w:val="auto"/>
              </w:rPr>
              <w:t>救圖資</w:t>
            </w:r>
            <w:proofErr w:type="gramEnd"/>
            <w:r w:rsidRPr="001F08D0">
              <w:rPr>
                <w:rFonts w:hint="eastAsia"/>
                <w:color w:val="auto"/>
              </w:rPr>
              <w:t>，如校園防災地圖等。</w:t>
            </w:r>
          </w:p>
          <w:p w14:paraId="44DEAF68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1F08D0">
              <w:rPr>
                <w:rFonts w:hint="eastAsia"/>
                <w:color w:val="auto"/>
              </w:rPr>
              <w:t>綜整工作</w:t>
            </w:r>
            <w:proofErr w:type="gramEnd"/>
            <w:r w:rsidRPr="001F08D0">
              <w:rPr>
                <w:rFonts w:hint="eastAsia"/>
                <w:color w:val="auto"/>
              </w:rPr>
              <w:t>成果及檢討。</w:t>
            </w:r>
          </w:p>
          <w:p w14:paraId="28B69046" w14:textId="17758D38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proofErr w:type="gramStart"/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</w:t>
            </w:r>
            <w:proofErr w:type="gramEnd"/>
            <w:r w:rsidRPr="001F08D0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1F08D0" w:rsidRPr="001F08D0" w14:paraId="50D1BD7C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59C3C59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5C3F162" w14:textId="2DF94CA3" w:rsidR="00FC55D9" w:rsidRPr="001F08D0" w:rsidRDefault="000F1CAA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100847" w14:textId="765D3D89" w:rsidR="00FC55D9" w:rsidRPr="001F08D0" w:rsidRDefault="00AF1C1B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3148" w:type="pct"/>
          </w:tcPr>
          <w:p w14:paraId="40FF2D53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14:paraId="187AB115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1F08D0">
              <w:rPr>
                <w:rFonts w:hint="eastAsia"/>
                <w:color w:val="auto"/>
              </w:rPr>
              <w:t>務</w:t>
            </w:r>
            <w:proofErr w:type="gramEnd"/>
            <w:r w:rsidRPr="001F08D0">
              <w:rPr>
                <w:rFonts w:hint="eastAsia"/>
                <w:color w:val="auto"/>
              </w:rPr>
              <w:t>實施。</w:t>
            </w:r>
          </w:p>
          <w:p w14:paraId="3D5A6B43" w14:textId="74E5B071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14:paraId="13CB91B4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95F1737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A524C" w14:textId="0B8EEDC4" w:rsidR="00407DF2" w:rsidRPr="001F08D0" w:rsidRDefault="000F1CAA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7042C16" w14:textId="29098D41" w:rsidR="00407DF2" w:rsidRPr="001F08D0" w:rsidRDefault="00AF1C1B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輔導處</w:t>
            </w:r>
          </w:p>
        </w:tc>
        <w:tc>
          <w:tcPr>
            <w:tcW w:w="3148" w:type="pct"/>
          </w:tcPr>
          <w:p w14:paraId="561C3935" w14:textId="41DC17D6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1F08D0">
              <w:rPr>
                <w:rFonts w:hint="eastAsia"/>
                <w:color w:val="auto"/>
              </w:rPr>
              <w:t>週</w:t>
            </w:r>
            <w:proofErr w:type="gramEnd"/>
            <w:r w:rsidRPr="001F08D0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1F08D0" w:rsidRPr="001F08D0" w14:paraId="1B502EA1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3A16C01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2B90C06" w14:textId="7C7D57B0" w:rsidR="00407DF2" w:rsidRPr="001F08D0" w:rsidRDefault="000F1CAA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會計室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F1BB7" w14:textId="764F9415" w:rsidR="00407DF2" w:rsidRPr="001F08D0" w:rsidRDefault="001544F8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3148" w:type="pct"/>
          </w:tcPr>
          <w:p w14:paraId="028CA361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41029663" w14:textId="686480F9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14:paraId="14A284B0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6E19A815" w14:textId="2508B9F0" w:rsidR="00407DF2" w:rsidRPr="001F08D0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522669" w14:textId="3E718F0E" w:rsidR="00407DF2" w:rsidRPr="001F08D0" w:rsidRDefault="000F1CAA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輔導處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F9882DB" w14:textId="0421A43F" w:rsidR="00407DF2" w:rsidRPr="001F08D0" w:rsidRDefault="00AF1C1B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3148" w:type="pct"/>
          </w:tcPr>
          <w:p w14:paraId="68E0D6EF" w14:textId="1D59D036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p w14:paraId="61601A9A" w14:textId="26D70C86" w:rsidR="00477070" w:rsidRDefault="00357E33" w:rsidP="009D6225">
      <w:pPr>
        <w:pStyle w:val="af7"/>
        <w:spacing w:before="180" w:after="36"/>
      </w:pPr>
      <w:bookmarkStart w:id="125" w:name="_Ref33711999"/>
      <w:bookmarkStart w:id="126" w:name="_Ref40369688"/>
      <w:bookmarkStart w:id="127" w:name="_Toc34918028"/>
      <w:bookmarkStart w:id="128" w:name="_Ref40700601"/>
      <w:bookmarkStart w:id="129" w:name="_Toc45879699"/>
      <w:bookmarkEnd w:id="113"/>
      <w:bookmarkEnd w:id="122"/>
      <w:bookmarkEnd w:id="123"/>
      <w:bookmarkEnd w:id="124"/>
      <w:r w:rsidRPr="005E0E55">
        <w:rPr>
          <w:rFonts w:hint="eastAsia"/>
        </w:rPr>
        <w:lastRenderedPageBreak/>
        <w:t>表</w:t>
      </w:r>
      <w:r w:rsidR="00F4559E">
        <w:rPr>
          <w:noProof/>
        </w:rPr>
        <w:fldChar w:fldCharType="begin"/>
      </w:r>
      <w:r w:rsidR="00F4559E">
        <w:rPr>
          <w:noProof/>
        </w:rPr>
        <w:instrText xml:space="preserve"> STYLEREF 1 \s </w:instrText>
      </w:r>
      <w:r w:rsidR="00F4559E">
        <w:rPr>
          <w:noProof/>
        </w:rPr>
        <w:fldChar w:fldCharType="separate"/>
      </w:r>
      <w:r w:rsidR="00215603">
        <w:rPr>
          <w:noProof/>
        </w:rPr>
        <w:t>2</w:t>
      </w:r>
      <w:r w:rsidR="00F4559E">
        <w:rPr>
          <w:noProof/>
        </w:rPr>
        <w:fldChar w:fldCharType="end"/>
      </w:r>
      <w:r w:rsidRPr="005E0E55">
        <w:t>.</w:t>
      </w:r>
      <w:r w:rsidRPr="005E0E55">
        <w:fldChar w:fldCharType="begin"/>
      </w:r>
      <w:r w:rsidRPr="005E0E55">
        <w:instrText xml:space="preserve"> SEQ </w:instrText>
      </w:r>
      <w:r w:rsidRPr="005E0E55">
        <w:rPr>
          <w:rFonts w:hint="eastAsia"/>
        </w:rPr>
        <w:instrText>表</w:instrText>
      </w:r>
      <w:r w:rsidRPr="005E0E55">
        <w:instrText xml:space="preserve"> \* ARABIC \s 1 </w:instrText>
      </w:r>
      <w:r w:rsidRPr="005E0E55">
        <w:fldChar w:fldCharType="separate"/>
      </w:r>
      <w:r w:rsidR="00215603">
        <w:rPr>
          <w:noProof/>
        </w:rPr>
        <w:t>7</w:t>
      </w:r>
      <w:r w:rsidRPr="005E0E55">
        <w:fldChar w:fldCharType="end"/>
      </w:r>
      <w:bookmarkEnd w:id="125"/>
      <w:bookmarkEnd w:id="126"/>
      <w:r w:rsidRPr="005E0E55">
        <w:rPr>
          <w:rFonts w:hint="eastAsia"/>
        </w:rPr>
        <w:t>.</w:t>
      </w:r>
      <w:r w:rsidRPr="005E0E55">
        <w:t>1</w:t>
      </w:r>
      <w:r w:rsidRPr="005E0E55">
        <w:rPr>
          <w:rFonts w:hint="eastAsia"/>
        </w:rPr>
        <w:t xml:space="preserve">　</w:t>
      </w:r>
      <w:bookmarkStart w:id="130" w:name="_Hlk21163075"/>
      <w:bookmarkStart w:id="131" w:name="_Hlk20407030"/>
      <w:r w:rsidR="008E256E" w:rsidRPr="005E0E55">
        <w:rPr>
          <w:rFonts w:hint="eastAsia"/>
        </w:rPr>
        <w:t>緊急應變小組</w:t>
      </w:r>
      <w:bookmarkEnd w:id="130"/>
      <w:r w:rsidR="0085247E" w:rsidRPr="005E0E55">
        <w:rPr>
          <w:rFonts w:hint="eastAsia"/>
        </w:rPr>
        <w:t>分</w:t>
      </w:r>
      <w:r w:rsidRPr="005E0E55">
        <w:rPr>
          <w:rFonts w:hint="eastAsia"/>
        </w:rPr>
        <w:t>組表</w:t>
      </w:r>
      <w:bookmarkEnd w:id="127"/>
      <w:bookmarkEnd w:id="128"/>
      <w:bookmarkEnd w:id="129"/>
      <w:bookmarkEnd w:id="131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78"/>
        <w:gridCol w:w="684"/>
        <w:gridCol w:w="723"/>
        <w:gridCol w:w="954"/>
        <w:gridCol w:w="995"/>
        <w:gridCol w:w="1135"/>
        <w:gridCol w:w="423"/>
        <w:gridCol w:w="3258"/>
      </w:tblGrid>
      <w:tr w:rsidR="00E7532E" w:rsidRPr="00E7532E" w14:paraId="717A64F5" w14:textId="77777777" w:rsidTr="00E65AD0">
        <w:trPr>
          <w:trHeight w:val="20"/>
          <w:tblHeader/>
          <w:jc w:val="center"/>
        </w:trPr>
        <w:tc>
          <w:tcPr>
            <w:tcW w:w="809" w:type="pct"/>
            <w:shd w:val="clear" w:color="auto" w:fill="D9D9D9" w:themeFill="background1" w:themeFillShade="D9"/>
            <w:vAlign w:val="center"/>
          </w:tcPr>
          <w:p w14:paraId="63574D7C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27447E5E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371" w:type="pct"/>
            <w:shd w:val="clear" w:color="auto" w:fill="D9D9D9"/>
            <w:vAlign w:val="center"/>
          </w:tcPr>
          <w:p w14:paraId="09B09A58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489" w:type="pct"/>
            <w:shd w:val="clear" w:color="auto" w:fill="D9D9D9"/>
            <w:vAlign w:val="center"/>
          </w:tcPr>
          <w:p w14:paraId="571DCC4D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510" w:type="pct"/>
            <w:shd w:val="clear" w:color="auto" w:fill="D9D9D9"/>
            <w:vAlign w:val="center"/>
          </w:tcPr>
          <w:p w14:paraId="2D3397DD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582" w:type="pct"/>
            <w:shd w:val="clear" w:color="auto" w:fill="D9D9D9" w:themeFill="background1" w:themeFillShade="D9"/>
            <w:vAlign w:val="center"/>
          </w:tcPr>
          <w:p w14:paraId="2F55D6B9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所在建築物</w:t>
            </w:r>
            <w:r w:rsidRPr="00E7532E">
              <w:rPr>
                <w:rFonts w:hint="eastAsia"/>
                <w:b/>
                <w:color w:val="auto"/>
              </w:rPr>
              <w:t>/</w:t>
            </w:r>
            <w:r w:rsidRPr="00E7532E">
              <w:rPr>
                <w:rFonts w:hint="eastAsia"/>
                <w:b/>
                <w:color w:val="auto"/>
              </w:rPr>
              <w:t>樓層</w:t>
            </w:r>
          </w:p>
        </w:tc>
        <w:tc>
          <w:tcPr>
            <w:tcW w:w="217" w:type="pct"/>
            <w:shd w:val="clear" w:color="auto" w:fill="D9D9D9" w:themeFill="background1" w:themeFillShade="D9"/>
            <w:vAlign w:val="center"/>
          </w:tcPr>
          <w:p w14:paraId="0B1B3E18" w14:textId="77777777" w:rsidR="00477070" w:rsidRPr="00E7532E" w:rsidRDefault="00477070" w:rsidP="007121E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1671" w:type="pct"/>
            <w:shd w:val="clear" w:color="auto" w:fill="D9D9D9"/>
            <w:vAlign w:val="center"/>
          </w:tcPr>
          <w:p w14:paraId="2F29CBC1" w14:textId="77777777" w:rsidR="00477070" w:rsidRPr="00E7532E" w:rsidRDefault="00477070" w:rsidP="007121E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E7532E" w:rsidRPr="00E7532E" w14:paraId="0DE47DE6" w14:textId="77777777" w:rsidTr="00E65AD0">
        <w:trPr>
          <w:trHeight w:val="1027"/>
          <w:jc w:val="center"/>
        </w:trPr>
        <w:tc>
          <w:tcPr>
            <w:tcW w:w="1160" w:type="pct"/>
            <w:gridSpan w:val="2"/>
            <w:shd w:val="clear" w:color="auto" w:fill="D9D9D9" w:themeFill="background1" w:themeFillShade="D9"/>
            <w:vAlign w:val="center"/>
          </w:tcPr>
          <w:p w14:paraId="7F7FED88" w14:textId="77777777" w:rsidR="00477070" w:rsidRPr="00E7532E" w:rsidRDefault="00477070" w:rsidP="0047707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指揮官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69C87536" w14:textId="11123F12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賴正宗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4A458DBB" w14:textId="040A469F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</w:t>
            </w: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916-043-</w:t>
            </w:r>
            <w:r w:rsidRPr="00C23370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569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695B1519" w14:textId="1943F444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校長</w:t>
            </w:r>
          </w:p>
        </w:tc>
        <w:tc>
          <w:tcPr>
            <w:tcW w:w="582" w:type="pct"/>
            <w:vAlign w:val="center"/>
          </w:tcPr>
          <w:p w14:paraId="5EFE9883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66455BF0" w14:textId="682DC230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0DE4E9B2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Align w:val="center"/>
          </w:tcPr>
          <w:p w14:paraId="21E60D89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負責指揮、督導、協調。</w:t>
            </w:r>
          </w:p>
          <w:p w14:paraId="11A1F945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依情況調動各分組間相互支援。</w:t>
            </w:r>
          </w:p>
        </w:tc>
      </w:tr>
      <w:tr w:rsidR="00E7532E" w:rsidRPr="00E7532E" w14:paraId="0DFFD37F" w14:textId="77777777" w:rsidTr="00E65AD0">
        <w:trPr>
          <w:trHeight w:val="1010"/>
          <w:jc w:val="center"/>
        </w:trPr>
        <w:tc>
          <w:tcPr>
            <w:tcW w:w="1160" w:type="pct"/>
            <w:gridSpan w:val="2"/>
            <w:shd w:val="clear" w:color="auto" w:fill="D9D9D9" w:themeFill="background1" w:themeFillShade="D9"/>
            <w:vAlign w:val="center"/>
          </w:tcPr>
          <w:p w14:paraId="11BE8C04" w14:textId="77777777" w:rsidR="00477070" w:rsidRPr="00E7532E" w:rsidRDefault="00477070" w:rsidP="0047707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指揮官代理人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560E366A" w14:textId="3E7F9B28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張秉謙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7A4A6CDA" w14:textId="407020B4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0928-207-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238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143EDA10" w14:textId="28A364B2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總務主任</w:t>
            </w:r>
          </w:p>
        </w:tc>
        <w:tc>
          <w:tcPr>
            <w:tcW w:w="582" w:type="pct"/>
            <w:vAlign w:val="center"/>
          </w:tcPr>
          <w:p w14:paraId="1F5AC932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A405CD2" w14:textId="78E55668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2235C94B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Align w:val="center"/>
          </w:tcPr>
          <w:p w14:paraId="04781665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於校長不在學校或因故無法執行指揮官職務時，擔任指揮官之任務。</w:t>
            </w:r>
          </w:p>
        </w:tc>
      </w:tr>
      <w:tr w:rsidR="00E7532E" w:rsidRPr="00E7532E" w14:paraId="41C4C093" w14:textId="77777777" w:rsidTr="00E65AD0">
        <w:trPr>
          <w:trHeight w:val="1549"/>
          <w:jc w:val="center"/>
        </w:trPr>
        <w:tc>
          <w:tcPr>
            <w:tcW w:w="1160" w:type="pct"/>
            <w:gridSpan w:val="2"/>
            <w:shd w:val="clear" w:color="auto" w:fill="D9D9D9" w:themeFill="background1" w:themeFillShade="D9"/>
            <w:vAlign w:val="center"/>
          </w:tcPr>
          <w:p w14:paraId="2A616875" w14:textId="77777777" w:rsidR="00477070" w:rsidRPr="00E7532E" w:rsidRDefault="00477070" w:rsidP="0047707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75F1289E" w14:textId="1130CC6B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張秉謙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3FB0269E" w14:textId="181EE96F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0928-207-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238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63C6408E" w14:textId="74EE0284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總務主任</w:t>
            </w:r>
          </w:p>
        </w:tc>
        <w:tc>
          <w:tcPr>
            <w:tcW w:w="582" w:type="pct"/>
            <w:vAlign w:val="center"/>
          </w:tcPr>
          <w:p w14:paraId="69E36ED2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7A77A87" w14:textId="551F6BA5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7F1458F1" w14:textId="77777777" w:rsidR="00477070" w:rsidRPr="00E7532E" w:rsidRDefault="00477070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Align w:val="center"/>
          </w:tcPr>
          <w:p w14:paraId="4AA515D4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負責統一對外發言。</w:t>
            </w:r>
          </w:p>
          <w:p w14:paraId="3A433EA8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呈報上級主管相關通報事宜。</w:t>
            </w:r>
          </w:p>
          <w:p w14:paraId="40C7884D" w14:textId="77777777" w:rsidR="00477070" w:rsidRPr="00E7532E" w:rsidRDefault="0047707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E7532E" w:rsidRPr="00E7532E" w14:paraId="5D595A70" w14:textId="77777777" w:rsidTr="00E65AD0">
        <w:trPr>
          <w:trHeight w:val="461"/>
          <w:jc w:val="center"/>
        </w:trPr>
        <w:tc>
          <w:tcPr>
            <w:tcW w:w="809" w:type="pct"/>
            <w:vMerge w:val="restart"/>
            <w:shd w:val="clear" w:color="auto" w:fill="D9D9D9" w:themeFill="background1" w:themeFillShade="D9"/>
            <w:vAlign w:val="center"/>
          </w:tcPr>
          <w:p w14:paraId="341C8FA2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搶救組</w:t>
            </w:r>
          </w:p>
          <w:p w14:paraId="46BF1796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E7532E">
              <w:rPr>
                <w:rFonts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2BF8B840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7FC13228" w14:textId="63A85775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陳文傑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31AE309A" w14:textId="4C2FFC4B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0939-077-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152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28B5865" w14:textId="67EEAC73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事務組長</w:t>
            </w:r>
          </w:p>
        </w:tc>
        <w:tc>
          <w:tcPr>
            <w:tcW w:w="582" w:type="pct"/>
            <w:vAlign w:val="center"/>
          </w:tcPr>
          <w:p w14:paraId="4A5AA47F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36CAC301" w14:textId="12658B7C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BA7CC91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8" w:left="19" w:rightChars="10" w:right="24"/>
              <w:rPr>
                <w:color w:val="auto"/>
              </w:rPr>
            </w:pPr>
          </w:p>
        </w:tc>
        <w:tc>
          <w:tcPr>
            <w:tcW w:w="1671" w:type="pct"/>
            <w:vMerge w:val="restart"/>
            <w:vAlign w:val="center"/>
          </w:tcPr>
          <w:p w14:paraId="0F5FA0EF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平時急救常識宣導。</w:t>
            </w:r>
          </w:p>
          <w:p w14:paraId="62ADA486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檢修與保養救災相關裝備。</w:t>
            </w:r>
          </w:p>
          <w:p w14:paraId="3A8D8F42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受災教職員工生之搶救及搜救。</w:t>
            </w:r>
          </w:p>
          <w:p w14:paraId="63BDA400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清除障礙物協助逃生。</w:t>
            </w:r>
          </w:p>
          <w:p w14:paraId="7D4989B5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協助疏散未能及時避難之教職員工生。</w:t>
            </w:r>
          </w:p>
          <w:p w14:paraId="0934F2AC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關閉校區總電源及瓦斯。</w:t>
            </w:r>
          </w:p>
          <w:p w14:paraId="4F4E6529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設置警示標誌及交通管制。</w:t>
            </w:r>
          </w:p>
          <w:p w14:paraId="0D8BA3F9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毀損建築物與設施之警示標誌。</w:t>
            </w:r>
          </w:p>
          <w:p w14:paraId="411E4546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支援避難引導組及搬運防災救急箱器材。</w:t>
            </w:r>
          </w:p>
          <w:p w14:paraId="415462A6" w14:textId="77777777" w:rsidR="003A6978" w:rsidRPr="00E7532E" w:rsidRDefault="003A6978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如發生火災，研判火勢，必要時使用滅火器、室內消防栓進行初期滅火工作。</w:t>
            </w:r>
          </w:p>
        </w:tc>
      </w:tr>
      <w:tr w:rsidR="00E7532E" w:rsidRPr="00E7532E" w14:paraId="459C56FB" w14:textId="77777777" w:rsidTr="00E65AD0">
        <w:trPr>
          <w:trHeight w:val="243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7EF5640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 w:val="restart"/>
            <w:shd w:val="clear" w:color="auto" w:fill="D9D9D9" w:themeFill="background1" w:themeFillShade="D9"/>
            <w:vAlign w:val="center"/>
          </w:tcPr>
          <w:p w14:paraId="43CCADBE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1E32195C" w14:textId="5CA4C460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劉秀美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03038EE8" w14:textId="380E76C9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0919-264-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081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A8DFB66" w14:textId="1DEFC3AE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文書組長</w:t>
            </w:r>
          </w:p>
        </w:tc>
        <w:tc>
          <w:tcPr>
            <w:tcW w:w="582" w:type="pct"/>
            <w:vAlign w:val="center"/>
          </w:tcPr>
          <w:p w14:paraId="1232A8B4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73F25CD5" w14:textId="3C7EC799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33E053FC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4002C715" w14:textId="77777777" w:rsidR="003A6978" w:rsidRPr="00E7532E" w:rsidRDefault="003A6978" w:rsidP="003A6978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E7532E" w:rsidRPr="00E7532E" w14:paraId="559B862A" w14:textId="77777777" w:rsidTr="00E65AD0">
        <w:trPr>
          <w:trHeight w:val="281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48E33AD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1E614F1D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1624C828" w14:textId="66BC19FD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何淑芳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1C1F57FD" w14:textId="593DDDD8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0930-091-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374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797F33E3" w14:textId="357486A1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出納組長</w:t>
            </w:r>
          </w:p>
        </w:tc>
        <w:tc>
          <w:tcPr>
            <w:tcW w:w="582" w:type="pct"/>
            <w:vAlign w:val="center"/>
          </w:tcPr>
          <w:p w14:paraId="525D9C30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1FF68766" w14:textId="6C3DC523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4FB51850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7172A11B" w14:textId="77777777" w:rsidR="003A6978" w:rsidRPr="00E7532E" w:rsidRDefault="003A6978" w:rsidP="003A6978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E7532E" w:rsidRPr="00E7532E" w14:paraId="119355EF" w14:textId="77777777" w:rsidTr="00E65AD0">
        <w:trPr>
          <w:trHeight w:val="150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396EF52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1067FD13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0064850B" w14:textId="18C0B88B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倪正心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2B50A0E2" w14:textId="34746478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0933-971-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577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F38C62F" w14:textId="703F1D5E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幹事</w:t>
            </w:r>
          </w:p>
        </w:tc>
        <w:tc>
          <w:tcPr>
            <w:tcW w:w="582" w:type="pct"/>
            <w:vAlign w:val="center"/>
          </w:tcPr>
          <w:p w14:paraId="40568DD1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5017D742" w14:textId="538B6FB4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3DA9E52E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39C9E642" w14:textId="77777777" w:rsidR="003A6978" w:rsidRPr="00E7532E" w:rsidRDefault="003A6978" w:rsidP="003A6978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E7532E" w:rsidRPr="00E7532E" w14:paraId="152FE9CC" w14:textId="77777777" w:rsidTr="00E65AD0">
        <w:trPr>
          <w:trHeight w:val="525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B27DA56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52EFEE2E" w14:textId="77777777" w:rsidR="003A6978" w:rsidRPr="00E7532E" w:rsidRDefault="003A6978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59914BDA" w14:textId="274931FF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吳琇芳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3617CEAD" w14:textId="3E0FC2CD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0937-863-</w:t>
            </w:r>
            <w:r w:rsidRPr="00C23370">
              <w:rPr>
                <w:rFonts w:hint="eastAsia"/>
                <w:color w:val="FFFFFF" w:themeColor="background1"/>
              </w:rPr>
              <w:t>376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A608C94" w14:textId="7DB1110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幹事</w:t>
            </w:r>
          </w:p>
        </w:tc>
        <w:tc>
          <w:tcPr>
            <w:tcW w:w="582" w:type="pct"/>
            <w:vAlign w:val="center"/>
          </w:tcPr>
          <w:p w14:paraId="0CE74297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74FDD969" w14:textId="1EF256E0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498A9492" w14:textId="77777777" w:rsidR="003A6978" w:rsidRPr="00E7532E" w:rsidRDefault="003A6978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64726F97" w14:textId="77777777" w:rsidR="003A6978" w:rsidRPr="00E7532E" w:rsidRDefault="003A6978" w:rsidP="003A6978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E7532E" w:rsidRPr="00E7532E" w14:paraId="71DE1CEC" w14:textId="77777777" w:rsidTr="00E65AD0">
        <w:trPr>
          <w:trHeight w:val="1204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1B3BF2A3" w14:textId="77777777" w:rsidR="007121EC" w:rsidRPr="00E7532E" w:rsidRDefault="007121EC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65D808BE" w14:textId="77777777" w:rsidR="007121EC" w:rsidRPr="00E7532E" w:rsidRDefault="007121EC" w:rsidP="003A697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2BD43D56" w14:textId="77777777" w:rsidR="007121EC" w:rsidRPr="00E7532E" w:rsidRDefault="007121EC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489" w:type="pct"/>
            <w:shd w:val="clear" w:color="auto" w:fill="auto"/>
            <w:vAlign w:val="center"/>
          </w:tcPr>
          <w:p w14:paraId="0841DDB1" w14:textId="77777777" w:rsidR="007121EC" w:rsidRPr="00E7532E" w:rsidRDefault="007121EC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61E293C9" w14:textId="77777777" w:rsidR="007121EC" w:rsidRPr="00E7532E" w:rsidRDefault="007121EC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82" w:type="pct"/>
            <w:vAlign w:val="center"/>
          </w:tcPr>
          <w:p w14:paraId="4C4C609B" w14:textId="77777777" w:rsidR="007121EC" w:rsidRPr="00E7532E" w:rsidRDefault="007121EC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217" w:type="pct"/>
            <w:shd w:val="clear" w:color="auto" w:fill="auto"/>
            <w:vAlign w:val="center"/>
          </w:tcPr>
          <w:p w14:paraId="29230B4D" w14:textId="77777777" w:rsidR="007121EC" w:rsidRPr="00E7532E" w:rsidRDefault="007121EC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40755F84" w14:textId="77777777" w:rsidR="007121EC" w:rsidRPr="00E7532E" w:rsidRDefault="007121EC" w:rsidP="003A6978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E7532E" w:rsidRPr="00E7532E" w14:paraId="0451D76E" w14:textId="77777777" w:rsidTr="00E65AD0">
        <w:trPr>
          <w:trHeight w:val="270"/>
          <w:jc w:val="center"/>
        </w:trPr>
        <w:tc>
          <w:tcPr>
            <w:tcW w:w="809" w:type="pct"/>
            <w:vMerge w:val="restart"/>
            <w:shd w:val="clear" w:color="auto" w:fill="D9D9D9" w:themeFill="background1" w:themeFillShade="D9"/>
            <w:vAlign w:val="center"/>
          </w:tcPr>
          <w:p w14:paraId="19C1B9AC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通報組</w:t>
            </w:r>
          </w:p>
          <w:p w14:paraId="37FCB0D6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E7532E">
              <w:rPr>
                <w:rFonts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7418C1CE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74CFE149" w14:textId="0D73484C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黃金鐘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6602AB9F" w14:textId="1AA94468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0988-958-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833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F7EE794" w14:textId="6AB2177B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教務主任</w:t>
            </w:r>
          </w:p>
        </w:tc>
        <w:tc>
          <w:tcPr>
            <w:tcW w:w="582" w:type="pct"/>
            <w:vAlign w:val="center"/>
          </w:tcPr>
          <w:p w14:paraId="4D3BB162" w14:textId="77777777" w:rsidR="00B018F9" w:rsidRPr="00E7532E" w:rsidRDefault="00B018F9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1286D310" w14:textId="0610E56E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595BCC6D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 w:val="restart"/>
            <w:vAlign w:val="center"/>
          </w:tcPr>
          <w:p w14:paraId="31BE539B" w14:textId="77777777" w:rsidR="00B018F9" w:rsidRPr="00E7532E" w:rsidRDefault="00B018F9" w:rsidP="00E65AD0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14:paraId="6D9A2B43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通報教育行政主管機關（教育局處）、縣市政府災害應變中心、鄉</w:t>
            </w:r>
            <w:r w:rsidRPr="00E7532E">
              <w:rPr>
                <w:color w:val="auto"/>
              </w:rPr>
              <w:t>/</w:t>
            </w:r>
            <w:r w:rsidRPr="00E7532E">
              <w:rPr>
                <w:rFonts w:hint="eastAsia"/>
                <w:color w:val="auto"/>
              </w:rPr>
              <w:t>鎮</w:t>
            </w:r>
            <w:r w:rsidRPr="00E7532E">
              <w:rPr>
                <w:color w:val="auto"/>
              </w:rPr>
              <w:t>/</w:t>
            </w:r>
            <w:r w:rsidRPr="00E7532E">
              <w:rPr>
                <w:rFonts w:hint="eastAsia"/>
                <w:color w:val="auto"/>
              </w:rPr>
              <w:t>市</w:t>
            </w:r>
            <w:r w:rsidRPr="00E7532E">
              <w:rPr>
                <w:color w:val="auto"/>
              </w:rPr>
              <w:t>/</w:t>
            </w:r>
            <w:r w:rsidRPr="00E7532E">
              <w:rPr>
                <w:rFonts w:hint="eastAsia"/>
                <w:color w:val="auto"/>
              </w:rPr>
              <w:t>區災害應變中心及教育部校園安全暨災害防救通報處理中心，已疏散人數、收容地點、災情等。</w:t>
            </w:r>
          </w:p>
          <w:p w14:paraId="4E7A8DE5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14:paraId="4EA25B0A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回報災情狀況。</w:t>
            </w:r>
          </w:p>
          <w:p w14:paraId="458B6819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啟動社區志工與家長協助。</w:t>
            </w:r>
          </w:p>
          <w:p w14:paraId="10255C47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學生家長必要之緊急聯繫。</w:t>
            </w:r>
          </w:p>
        </w:tc>
      </w:tr>
      <w:tr w:rsidR="00E7532E" w:rsidRPr="00E7532E" w14:paraId="356A1014" w14:textId="77777777" w:rsidTr="00E65AD0">
        <w:trPr>
          <w:trHeight w:val="421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2C23CF3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 w:val="restart"/>
            <w:shd w:val="clear" w:color="auto" w:fill="D9D9D9" w:themeFill="background1" w:themeFillShade="D9"/>
            <w:vAlign w:val="center"/>
          </w:tcPr>
          <w:p w14:paraId="00A913A4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71633A7D" w14:textId="513E64DB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詹雅嫻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06C7CB4B" w14:textId="61B012BA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0963-339-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050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9CEC141" w14:textId="3ACB5C5C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資訊組長</w:t>
            </w:r>
          </w:p>
        </w:tc>
        <w:tc>
          <w:tcPr>
            <w:tcW w:w="582" w:type="pct"/>
            <w:vAlign w:val="center"/>
          </w:tcPr>
          <w:p w14:paraId="26A319C1" w14:textId="77777777" w:rsidR="00B018F9" w:rsidRPr="00E7532E" w:rsidRDefault="00B018F9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BD8BF9E" w14:textId="5A1FBCE8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553BE48B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75BB81A8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0AE337B8" w14:textId="77777777" w:rsidTr="00E65AD0">
        <w:trPr>
          <w:trHeight w:val="345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2B391A61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48B5BD66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7F2FDACD" w14:textId="0E9EE82D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武昕薇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69E9E820" w14:textId="013DBC4D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0961-360-</w:t>
            </w:r>
            <w:r w:rsidRPr="00C23370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523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D7B04FE" w14:textId="386D810F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設備組長</w:t>
            </w:r>
          </w:p>
        </w:tc>
        <w:tc>
          <w:tcPr>
            <w:tcW w:w="582" w:type="pct"/>
            <w:vAlign w:val="center"/>
          </w:tcPr>
          <w:p w14:paraId="5BFCE0EF" w14:textId="77777777" w:rsidR="00B018F9" w:rsidRPr="00E7532E" w:rsidRDefault="00B018F9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37B574C" w14:textId="0F4E16E1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2DD0BBFA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3BC83698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762E0A5C" w14:textId="77777777" w:rsidTr="00E65AD0">
        <w:trPr>
          <w:trHeight w:val="128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7C669BCD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0773F77F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06EA6588" w14:textId="41D0785A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陳妍至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6945D431" w14:textId="75A5DA87" w:rsidR="00B018F9" w:rsidRPr="00E7532E" w:rsidRDefault="00B018F9" w:rsidP="002945C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0920-830-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256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6EA4813" w14:textId="76BD51F8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註冊組長</w:t>
            </w:r>
          </w:p>
        </w:tc>
        <w:tc>
          <w:tcPr>
            <w:tcW w:w="582" w:type="pct"/>
            <w:vAlign w:val="center"/>
          </w:tcPr>
          <w:p w14:paraId="57FE8AB5" w14:textId="77777777" w:rsidR="00B018F9" w:rsidRPr="00E7532E" w:rsidRDefault="00B018F9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54DBC66F" w14:textId="5B1C2615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0E587FBF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742979AE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1E8C0C90" w14:textId="77777777" w:rsidTr="00E65AD0">
        <w:trPr>
          <w:trHeight w:val="336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675DE70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32E35617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566A7D4E" w14:textId="61EDD5C9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蔡貽良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4E560814" w14:textId="7C2F57E8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0925-387-</w:t>
            </w:r>
            <w:r w:rsidRPr="00C23370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141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5580D2F0" w14:textId="3F4C61F5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教學組長</w:t>
            </w:r>
          </w:p>
        </w:tc>
        <w:tc>
          <w:tcPr>
            <w:tcW w:w="582" w:type="pct"/>
            <w:vAlign w:val="center"/>
          </w:tcPr>
          <w:p w14:paraId="7056C573" w14:textId="77777777" w:rsidR="00B018F9" w:rsidRPr="00E7532E" w:rsidRDefault="00B018F9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A291BB3" w14:textId="4BE1B7A0" w:rsidR="00B018F9" w:rsidRPr="00E7532E" w:rsidRDefault="00B018F9" w:rsidP="007121EC">
            <w:pPr>
              <w:pStyle w:val="afe"/>
              <w:adjustRightInd w:val="0"/>
              <w:snapToGrid w:val="0"/>
              <w:spacing w:before="36" w:after="36" w:line="280" w:lineRule="exact"/>
              <w:ind w:leftChars="10" w:left="24" w:rightChars="10" w:right="24"/>
              <w:jc w:val="center"/>
              <w:rPr>
                <w:color w:val="auto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26188C0E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16C1A964" w14:textId="77777777" w:rsidR="00B018F9" w:rsidRPr="00E7532E" w:rsidRDefault="00B018F9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285D10C2" w14:textId="77777777" w:rsidTr="00E65AD0">
        <w:trPr>
          <w:trHeight w:val="1528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05B7470" w14:textId="77777777" w:rsidR="00E65AD0" w:rsidRPr="00E7532E" w:rsidRDefault="00E65AD0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5F8ECB05" w14:textId="77777777" w:rsidR="00E65AD0" w:rsidRPr="00E7532E" w:rsidRDefault="00E65AD0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040F72F6" w14:textId="77777777" w:rsidR="00E65AD0" w:rsidRPr="00E7532E" w:rsidRDefault="00E65AD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489" w:type="pct"/>
            <w:shd w:val="clear" w:color="auto" w:fill="auto"/>
            <w:vAlign w:val="center"/>
          </w:tcPr>
          <w:p w14:paraId="5FB9E94F" w14:textId="77777777" w:rsidR="00E65AD0" w:rsidRPr="00E7532E" w:rsidRDefault="00E65AD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7A386066" w14:textId="77777777" w:rsidR="00E65AD0" w:rsidRPr="00E7532E" w:rsidRDefault="00E65AD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82" w:type="pct"/>
            <w:vAlign w:val="center"/>
          </w:tcPr>
          <w:p w14:paraId="5FD72E0D" w14:textId="77777777" w:rsidR="00E65AD0" w:rsidRPr="00E7532E" w:rsidRDefault="00E65AD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217" w:type="pct"/>
            <w:shd w:val="clear" w:color="auto" w:fill="auto"/>
            <w:vAlign w:val="center"/>
          </w:tcPr>
          <w:p w14:paraId="5D0E9272" w14:textId="77777777" w:rsidR="00E65AD0" w:rsidRPr="00E7532E" w:rsidRDefault="00E65AD0" w:rsidP="007121E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671" w:type="pct"/>
            <w:vMerge/>
            <w:vAlign w:val="center"/>
          </w:tcPr>
          <w:p w14:paraId="13150492" w14:textId="77777777" w:rsidR="00E65AD0" w:rsidRPr="00E7532E" w:rsidRDefault="00E65AD0" w:rsidP="007121EC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0C225EB3" w14:textId="77777777" w:rsidTr="00E65AD0">
        <w:trPr>
          <w:trHeight w:val="20"/>
          <w:jc w:val="center"/>
        </w:trPr>
        <w:tc>
          <w:tcPr>
            <w:tcW w:w="809" w:type="pct"/>
            <w:vMerge w:val="restart"/>
            <w:shd w:val="clear" w:color="auto" w:fill="D9D9D9" w:themeFill="background1" w:themeFillShade="D9"/>
            <w:vAlign w:val="center"/>
          </w:tcPr>
          <w:p w14:paraId="40F7A775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lastRenderedPageBreak/>
              <w:t>避難引導組</w:t>
            </w:r>
          </w:p>
          <w:p w14:paraId="77E00553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E7532E">
              <w:rPr>
                <w:rFonts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6839287A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73D2BCBD" w14:textId="0C2736D4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劉國輝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769F987E" w14:textId="6A74B53C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0922-729-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067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63AA0119" w14:textId="5676B693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學</w:t>
            </w:r>
            <w:proofErr w:type="gramStart"/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務</w:t>
            </w:r>
            <w:proofErr w:type="gramEnd"/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主任</w:t>
            </w:r>
          </w:p>
        </w:tc>
        <w:tc>
          <w:tcPr>
            <w:tcW w:w="582" w:type="pct"/>
            <w:vAlign w:val="center"/>
          </w:tcPr>
          <w:p w14:paraId="18269D73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BF90882" w14:textId="1C730525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6BC81055" w14:textId="77777777" w:rsidR="00B018F9" w:rsidRPr="00E7532E" w:rsidRDefault="00B018F9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 w:val="restart"/>
            <w:vAlign w:val="center"/>
          </w:tcPr>
          <w:p w14:paraId="7527740D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14:paraId="059C1B93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於適當時機，協助教職員工生緊急疏散至集結點。</w:t>
            </w:r>
          </w:p>
          <w:p w14:paraId="50DA8BD3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避難人數清點確認。</w:t>
            </w:r>
          </w:p>
          <w:p w14:paraId="6B330B0C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維護教職員工生及集結點安全。</w:t>
            </w:r>
          </w:p>
          <w:p w14:paraId="203BACB2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進行必要的安撫。</w:t>
            </w:r>
          </w:p>
          <w:p w14:paraId="2C5CDA58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視災情變化，引導教職員工生移動、避難與安置。</w:t>
            </w:r>
          </w:p>
          <w:p w14:paraId="013125DC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隨時清查教職員</w:t>
            </w:r>
            <w:proofErr w:type="gramStart"/>
            <w:r w:rsidRPr="00E7532E">
              <w:rPr>
                <w:rFonts w:hint="eastAsia"/>
                <w:color w:val="auto"/>
              </w:rPr>
              <w:t>工生人數</w:t>
            </w:r>
            <w:proofErr w:type="gramEnd"/>
            <w:r w:rsidRPr="00E7532E">
              <w:rPr>
                <w:rFonts w:hint="eastAsia"/>
                <w:color w:val="auto"/>
              </w:rPr>
              <w:t>與安全狀況，並回報或申請救護車支援。</w:t>
            </w:r>
          </w:p>
          <w:p w14:paraId="55860BC3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在集結地點設置服務</w:t>
            </w:r>
            <w:proofErr w:type="gramStart"/>
            <w:r w:rsidRPr="00E7532E">
              <w:rPr>
                <w:rFonts w:hint="eastAsia"/>
                <w:color w:val="auto"/>
              </w:rPr>
              <w:t>臺</w:t>
            </w:r>
            <w:proofErr w:type="gramEnd"/>
            <w:r w:rsidRPr="00E7532E">
              <w:rPr>
                <w:rFonts w:hint="eastAsia"/>
                <w:color w:val="auto"/>
              </w:rPr>
              <w:t>，提供協助與諮詢。</w:t>
            </w:r>
          </w:p>
          <w:p w14:paraId="127E2371" w14:textId="77777777" w:rsidR="00B018F9" w:rsidRPr="00E7532E" w:rsidRDefault="00B018F9" w:rsidP="00F727F7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8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學生領回作業。</w:t>
            </w:r>
          </w:p>
        </w:tc>
      </w:tr>
      <w:tr w:rsidR="00E7532E" w:rsidRPr="00E7532E" w14:paraId="13E4242E" w14:textId="77777777" w:rsidTr="00E91271">
        <w:trPr>
          <w:trHeight w:val="136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1D97B8CB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 w:val="restart"/>
            <w:shd w:val="clear" w:color="auto" w:fill="D9D9D9" w:themeFill="background1" w:themeFillShade="D9"/>
            <w:vAlign w:val="center"/>
          </w:tcPr>
          <w:p w14:paraId="60990D53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6AA1113A" w14:textId="362FB7A4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徐銘俊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401EC360" w14:textId="3578E5F9" w:rsidR="00B018F9" w:rsidRPr="00E7532E" w:rsidRDefault="00E91271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0936-102-</w:t>
            </w:r>
            <w:r w:rsidRPr="00C23370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321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773A0387" w14:textId="60C0C474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生教組長</w:t>
            </w:r>
          </w:p>
        </w:tc>
        <w:tc>
          <w:tcPr>
            <w:tcW w:w="582" w:type="pct"/>
            <w:vAlign w:val="center"/>
          </w:tcPr>
          <w:p w14:paraId="0399110C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7A64117" w14:textId="222F9A1B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01BCA54" w14:textId="77777777" w:rsidR="00B018F9" w:rsidRPr="00E7532E" w:rsidRDefault="00B018F9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152DAA1F" w14:textId="77777777" w:rsidR="00B018F9" w:rsidRPr="00E7532E" w:rsidRDefault="00B018F9" w:rsidP="00B018F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69B84D38" w14:textId="77777777" w:rsidTr="00E91271">
        <w:trPr>
          <w:trHeight w:val="130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FB2671E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5A2ADDE3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398F2E33" w14:textId="75881DA2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卓瑋珊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44EC211C" w14:textId="12D306F5" w:rsidR="00B018F9" w:rsidRPr="00E7532E" w:rsidRDefault="001F3346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0922-729-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067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1BF0D0F" w14:textId="366322E7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訓育組長</w:t>
            </w:r>
          </w:p>
        </w:tc>
        <w:tc>
          <w:tcPr>
            <w:tcW w:w="582" w:type="pct"/>
            <w:vAlign w:val="center"/>
          </w:tcPr>
          <w:p w14:paraId="1737BFC0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964C2C8" w14:textId="50C3D63B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79912D52" w14:textId="77777777" w:rsidR="00B018F9" w:rsidRPr="00E7532E" w:rsidRDefault="00B018F9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5184AB9B" w14:textId="77777777" w:rsidR="00B018F9" w:rsidRPr="00E7532E" w:rsidRDefault="00B018F9" w:rsidP="00B018F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2878E5C3" w14:textId="77777777" w:rsidTr="00E91271">
        <w:trPr>
          <w:trHeight w:val="58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1D5ABE0E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3D39E0CC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7071D769" w14:textId="4D2CB915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張逸婷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5A61C729" w14:textId="4776362F" w:rsidR="00B018F9" w:rsidRPr="00E7532E" w:rsidRDefault="001F3346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0922-729-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067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74225F03" w14:textId="6108C4B3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體育組長</w:t>
            </w:r>
          </w:p>
        </w:tc>
        <w:tc>
          <w:tcPr>
            <w:tcW w:w="582" w:type="pct"/>
            <w:vAlign w:val="center"/>
          </w:tcPr>
          <w:p w14:paraId="03FE7918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65A3DE3D" w14:textId="54783129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5A91B695" w14:textId="77777777" w:rsidR="00B018F9" w:rsidRPr="00E7532E" w:rsidRDefault="00B018F9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2316459A" w14:textId="77777777" w:rsidR="00B018F9" w:rsidRPr="00E7532E" w:rsidRDefault="00B018F9" w:rsidP="00B018F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032E7678" w14:textId="77777777" w:rsidTr="00E91271">
        <w:trPr>
          <w:trHeight w:val="58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754AA88A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4C30BC54" w14:textId="77777777" w:rsidR="00B018F9" w:rsidRPr="00E7532E" w:rsidRDefault="00B018F9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04B5C8A6" w14:textId="481B54AC" w:rsidR="00B018F9" w:rsidRPr="00E7532E" w:rsidRDefault="00AD090A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宋歡欣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4CDF2B85" w14:textId="1D098F81" w:rsidR="00B018F9" w:rsidRPr="00E7532E" w:rsidRDefault="001F3346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0922-729-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067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28957565" w14:textId="0CCB3EA6" w:rsidR="00B018F9" w:rsidRPr="00E7532E" w:rsidRDefault="00722FA3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衛生組長</w:t>
            </w:r>
          </w:p>
        </w:tc>
        <w:tc>
          <w:tcPr>
            <w:tcW w:w="582" w:type="pct"/>
            <w:vAlign w:val="center"/>
          </w:tcPr>
          <w:p w14:paraId="2202C884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8C562A3" w14:textId="5FD32287" w:rsidR="00B018F9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765AA82" w14:textId="77777777" w:rsidR="00B018F9" w:rsidRPr="00E7532E" w:rsidRDefault="00B018F9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324B05E8" w14:textId="77777777" w:rsidR="00B018F9" w:rsidRPr="00E7532E" w:rsidRDefault="00B018F9" w:rsidP="00B018F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50D5B886" w14:textId="77777777" w:rsidTr="002945CC">
        <w:trPr>
          <w:trHeight w:val="576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039E8F51" w14:textId="77777777" w:rsidR="002945CC" w:rsidRPr="00E7532E" w:rsidRDefault="002945CC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74ECD331" w14:textId="77777777" w:rsidR="002945CC" w:rsidRPr="00E7532E" w:rsidRDefault="002945CC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3C6EE48E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489" w:type="pct"/>
            <w:shd w:val="clear" w:color="auto" w:fill="auto"/>
            <w:vAlign w:val="center"/>
          </w:tcPr>
          <w:p w14:paraId="0542E8D7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72EB3DFE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582" w:type="pct"/>
            <w:vAlign w:val="center"/>
          </w:tcPr>
          <w:p w14:paraId="45B63AD3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217" w:type="pct"/>
            <w:shd w:val="clear" w:color="auto" w:fill="auto"/>
            <w:vAlign w:val="center"/>
          </w:tcPr>
          <w:p w14:paraId="7AFB8CBC" w14:textId="77777777" w:rsidR="002945CC" w:rsidRPr="00E7532E" w:rsidRDefault="002945CC" w:rsidP="002945CC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1F531191" w14:textId="77777777" w:rsidR="002945CC" w:rsidRPr="00E7532E" w:rsidRDefault="002945CC" w:rsidP="00B018F9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44C18547" w14:textId="77777777" w:rsidTr="00F20D1B">
        <w:trPr>
          <w:trHeight w:val="181"/>
          <w:jc w:val="center"/>
        </w:trPr>
        <w:tc>
          <w:tcPr>
            <w:tcW w:w="809" w:type="pct"/>
            <w:vMerge w:val="restart"/>
            <w:shd w:val="clear" w:color="auto" w:fill="D9D9D9" w:themeFill="background1" w:themeFillShade="D9"/>
            <w:vAlign w:val="center"/>
          </w:tcPr>
          <w:p w14:paraId="324CC60A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安全防護組</w:t>
            </w:r>
          </w:p>
          <w:p w14:paraId="4656327E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E7532E">
              <w:rPr>
                <w:rFonts w:hint="eastAsia"/>
                <w:b/>
                <w:color w:val="auto"/>
                <w:sz w:val="20"/>
                <w:szCs w:val="20"/>
              </w:rPr>
              <w:t>（安全防護班）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73DBE2D6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559A2E7E" w14:textId="4569B08E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林俊吉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16F67044" w14:textId="66839A52" w:rsidR="00D04595" w:rsidRPr="00E7532E" w:rsidRDefault="00F20D1B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</w:t>
            </w: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63</w:t>
            </w: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-</w:t>
            </w: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303</w:t>
            </w: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-</w:t>
            </w:r>
            <w:r w:rsidRPr="00C23370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287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73DA80A" w14:textId="1C16B94A" w:rsidR="00D04595" w:rsidRPr="00E7532E" w:rsidRDefault="00BE205E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補校主任</w:t>
            </w:r>
          </w:p>
        </w:tc>
        <w:tc>
          <w:tcPr>
            <w:tcW w:w="582" w:type="pct"/>
            <w:vAlign w:val="center"/>
          </w:tcPr>
          <w:p w14:paraId="21023D43" w14:textId="77777777" w:rsidR="00F20D1B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6364381C" w14:textId="6DF4FFB0" w:rsidR="00D04595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6C97805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 w:val="restart"/>
            <w:vAlign w:val="center"/>
          </w:tcPr>
          <w:p w14:paraId="4A0E163B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建築物及設施安全檢查。</w:t>
            </w:r>
          </w:p>
          <w:p w14:paraId="1977BB0A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教職員工生需要臨時收容時，協助發放生活物資、糧食及飲用水；以及各項救災物資登記、造冊、保管及分配。</w:t>
            </w:r>
          </w:p>
          <w:p w14:paraId="214F2DCD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協助設置警示標誌及交通管制。</w:t>
            </w:r>
          </w:p>
          <w:p w14:paraId="759CC9AA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協助毀損建築物與設施之警示標誌。</w:t>
            </w:r>
          </w:p>
          <w:p w14:paraId="1AF187CE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校區硬體復舊及安全維護。</w:t>
            </w:r>
          </w:p>
          <w:p w14:paraId="3EF3A5DB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維護臨時收容空間安全。</w:t>
            </w:r>
          </w:p>
          <w:p w14:paraId="242E88FE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Chars="10" w:left="359" w:rightChars="10" w:right="24" w:hanging="335"/>
              <w:rPr>
                <w:color w:val="auto"/>
              </w:rPr>
            </w:pPr>
            <w:proofErr w:type="gramStart"/>
            <w:r w:rsidRPr="00E7532E">
              <w:rPr>
                <w:rFonts w:hint="eastAsia"/>
                <w:color w:val="auto"/>
              </w:rPr>
              <w:t>確認停班</w:t>
            </w:r>
            <w:proofErr w:type="gramEnd"/>
            <w:r w:rsidRPr="00E7532E">
              <w:rPr>
                <w:rFonts w:hint="eastAsia"/>
                <w:color w:val="auto"/>
              </w:rPr>
              <w:t>、停課後，確實疏散校園內人員。</w:t>
            </w:r>
          </w:p>
          <w:p w14:paraId="284A4839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防救災設施操作。</w:t>
            </w:r>
          </w:p>
        </w:tc>
      </w:tr>
      <w:tr w:rsidR="00E7532E" w:rsidRPr="00E7532E" w14:paraId="34CE9B12" w14:textId="77777777" w:rsidTr="00F20D1B">
        <w:trPr>
          <w:trHeight w:val="58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4F22D513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 w:val="restart"/>
            <w:shd w:val="clear" w:color="auto" w:fill="D9D9D9" w:themeFill="background1" w:themeFillShade="D9"/>
            <w:vAlign w:val="center"/>
          </w:tcPr>
          <w:p w14:paraId="06552368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0B3BF6AB" w14:textId="4F44EF1F" w:rsidR="00D04595" w:rsidRPr="00E7532E" w:rsidRDefault="00BE205E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傅莉雅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1672C634" w14:textId="68E6F0CD" w:rsidR="00D04595" w:rsidRPr="00E7532E" w:rsidRDefault="00F20D1B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0938-100-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242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C2A88B0" w14:textId="47FD351C" w:rsidR="00D04595" w:rsidRPr="00E7532E" w:rsidRDefault="00BE205E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補校教務組長</w:t>
            </w:r>
          </w:p>
        </w:tc>
        <w:tc>
          <w:tcPr>
            <w:tcW w:w="582" w:type="pct"/>
            <w:vAlign w:val="center"/>
          </w:tcPr>
          <w:p w14:paraId="6B0206A9" w14:textId="77777777" w:rsidR="00F20D1B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16CAB2F0" w14:textId="47C667D2" w:rsidR="00D04595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793F6359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0FD33616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6B693AA4" w14:textId="77777777" w:rsidTr="00F20D1B">
        <w:trPr>
          <w:trHeight w:val="325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FE577AC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012CED76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339E7187" w14:textId="4E2FFB8A" w:rsidR="00D04595" w:rsidRPr="00E7532E" w:rsidRDefault="00BE205E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翁茂浩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60762195" w14:textId="26DD4798" w:rsidR="00D04595" w:rsidRPr="00E7532E" w:rsidRDefault="00F20D1B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0988-231-</w:t>
            </w:r>
            <w:r w:rsidRPr="00C23370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665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2EF338CB" w14:textId="5230E4D7" w:rsidR="00D04595" w:rsidRPr="00E7532E" w:rsidRDefault="00BE205E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補校訓導組長</w:t>
            </w:r>
          </w:p>
        </w:tc>
        <w:tc>
          <w:tcPr>
            <w:tcW w:w="582" w:type="pct"/>
            <w:vAlign w:val="center"/>
          </w:tcPr>
          <w:p w14:paraId="4F22EFBA" w14:textId="77777777" w:rsidR="00F20D1B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3D695DE" w14:textId="0A5394E1" w:rsidR="00D04595" w:rsidRPr="00E7532E" w:rsidRDefault="00F20D1B" w:rsidP="00F20D1B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A40427D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2E436AE9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72238361" w14:textId="77777777" w:rsidTr="00F727F7">
        <w:trPr>
          <w:trHeight w:val="2356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6A37956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5872A9EA" w14:textId="77777777" w:rsidR="00D04595" w:rsidRPr="00E7532E" w:rsidRDefault="00D04595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41ED4F66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489" w:type="pct"/>
            <w:shd w:val="clear" w:color="auto" w:fill="auto"/>
            <w:vAlign w:val="center"/>
          </w:tcPr>
          <w:p w14:paraId="480BCA48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075BF7EA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582" w:type="pct"/>
            <w:vAlign w:val="center"/>
          </w:tcPr>
          <w:p w14:paraId="6E42719F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217" w:type="pct"/>
            <w:shd w:val="clear" w:color="auto" w:fill="auto"/>
            <w:vAlign w:val="center"/>
          </w:tcPr>
          <w:p w14:paraId="060DC1A6" w14:textId="77777777" w:rsidR="00D04595" w:rsidRPr="00E7532E" w:rsidRDefault="00D04595" w:rsidP="00D04595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58CAAB89" w14:textId="77777777" w:rsidR="00D04595" w:rsidRPr="00E7532E" w:rsidRDefault="00D04595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="36" w:after="36" w:line="260" w:lineRule="exact"/>
              <w:ind w:left="383" w:right="48" w:hanging="335"/>
              <w:rPr>
                <w:color w:val="auto"/>
              </w:rPr>
            </w:pPr>
          </w:p>
        </w:tc>
      </w:tr>
      <w:tr w:rsidR="00E7532E" w:rsidRPr="00E7532E" w14:paraId="546C3C44" w14:textId="77777777" w:rsidTr="00E65AD0">
        <w:trPr>
          <w:trHeight w:val="20"/>
          <w:jc w:val="center"/>
        </w:trPr>
        <w:tc>
          <w:tcPr>
            <w:tcW w:w="809" w:type="pct"/>
            <w:vMerge w:val="restart"/>
            <w:shd w:val="clear" w:color="auto" w:fill="D9D9D9" w:themeFill="background1" w:themeFillShade="D9"/>
            <w:vAlign w:val="center"/>
          </w:tcPr>
          <w:p w14:paraId="751FDA67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緊急救護組</w:t>
            </w:r>
          </w:p>
          <w:p w14:paraId="620A8B97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E7532E">
              <w:rPr>
                <w:rFonts w:hint="eastAsia"/>
                <w:b/>
                <w:color w:val="auto"/>
                <w:sz w:val="20"/>
                <w:szCs w:val="20"/>
              </w:rPr>
              <w:t>（救護班）</w:t>
            </w:r>
          </w:p>
        </w:tc>
        <w:tc>
          <w:tcPr>
            <w:tcW w:w="351" w:type="pct"/>
            <w:shd w:val="clear" w:color="auto" w:fill="D9D9D9" w:themeFill="background1" w:themeFillShade="D9"/>
            <w:vAlign w:val="center"/>
          </w:tcPr>
          <w:p w14:paraId="499A0888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354619BB" w14:textId="5EDD7593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許清楓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5D55E9FB" w14:textId="34913FEF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0922-962-</w:t>
            </w:r>
            <w:r w:rsidRPr="00646673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924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3FE3439" w14:textId="4BFDCBF4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輔導主任</w:t>
            </w:r>
          </w:p>
        </w:tc>
        <w:tc>
          <w:tcPr>
            <w:tcW w:w="582" w:type="pct"/>
            <w:vAlign w:val="center"/>
          </w:tcPr>
          <w:p w14:paraId="4C71A0EA" w14:textId="77777777" w:rsidR="004A1A60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0A265A15" w14:textId="3E371B2E" w:rsidR="0013002E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7C5A9644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 w:val="restart"/>
            <w:vAlign w:val="center"/>
          </w:tcPr>
          <w:p w14:paraId="3A43A936" w14:textId="77777777" w:rsidR="0013002E" w:rsidRPr="00E7532E" w:rsidRDefault="0013002E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設立醫護站。</w:t>
            </w:r>
          </w:p>
          <w:p w14:paraId="50BF55DB" w14:textId="77777777" w:rsidR="0013002E" w:rsidRPr="00E7532E" w:rsidRDefault="0013002E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針對傷患進行檢傷分類。</w:t>
            </w:r>
          </w:p>
          <w:p w14:paraId="574D9936" w14:textId="77777777" w:rsidR="0013002E" w:rsidRPr="00E7532E" w:rsidRDefault="0013002E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緊急基本急救、重傷患就醫護送。</w:t>
            </w:r>
          </w:p>
          <w:p w14:paraId="56FB809C" w14:textId="77777777" w:rsidR="0013002E" w:rsidRPr="00E7532E" w:rsidRDefault="0013002E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60" w:lineRule="exact"/>
              <w:ind w:leftChars="10" w:left="359" w:rightChars="10" w:right="24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情緒支持、安撫及心理輔導。</w:t>
            </w:r>
          </w:p>
          <w:p w14:paraId="0981D244" w14:textId="77777777" w:rsidR="0013002E" w:rsidRPr="00E7532E" w:rsidRDefault="0013002E" w:rsidP="0013002E">
            <w:pPr>
              <w:pStyle w:val="afe"/>
              <w:numPr>
                <w:ilvl w:val="0"/>
                <w:numId w:val="15"/>
              </w:numPr>
              <w:adjustRightInd w:val="0"/>
              <w:snapToGrid w:val="0"/>
              <w:spacing w:beforeLines="0" w:before="0" w:afterLines="0" w:after="0" w:line="260" w:lineRule="exact"/>
              <w:ind w:left="383" w:right="48" w:hanging="335"/>
              <w:rPr>
                <w:color w:val="auto"/>
              </w:rPr>
            </w:pPr>
            <w:r w:rsidRPr="00E7532E">
              <w:rPr>
                <w:rFonts w:hint="eastAsia"/>
                <w:color w:val="auto"/>
              </w:rPr>
              <w:t>登記傷患姓名、班級，建立傷患名冊。</w:t>
            </w:r>
          </w:p>
        </w:tc>
      </w:tr>
      <w:tr w:rsidR="00E7532E" w:rsidRPr="00E7532E" w14:paraId="54405A83" w14:textId="77777777" w:rsidTr="0013002E">
        <w:trPr>
          <w:trHeight w:val="387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750D412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 w:val="restart"/>
            <w:shd w:val="clear" w:color="auto" w:fill="D9D9D9" w:themeFill="background1" w:themeFillShade="D9"/>
            <w:vAlign w:val="center"/>
          </w:tcPr>
          <w:p w14:paraId="52E4886F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E7532E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71" w:type="pct"/>
            <w:shd w:val="clear" w:color="auto" w:fill="auto"/>
            <w:vAlign w:val="center"/>
          </w:tcPr>
          <w:p w14:paraId="2452F89F" w14:textId="29328F92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沈秀錦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1E18ADA0" w14:textId="0560DE75" w:rsidR="0013002E" w:rsidRPr="00E7532E" w:rsidRDefault="0091495F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0955-819-</w:t>
            </w:r>
            <w:r w:rsidRPr="00646673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167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3C9A001" w14:textId="6680CE7F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護理師</w:t>
            </w:r>
          </w:p>
        </w:tc>
        <w:tc>
          <w:tcPr>
            <w:tcW w:w="582" w:type="pct"/>
            <w:vAlign w:val="center"/>
          </w:tcPr>
          <w:p w14:paraId="6906EEC7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梅園樓</w:t>
            </w:r>
          </w:p>
          <w:p w14:paraId="590C07C6" w14:textId="79D32F62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3D9326B9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51416158" w14:textId="77777777" w:rsidR="0013002E" w:rsidRPr="00E7532E" w:rsidRDefault="0013002E" w:rsidP="00B018F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E7532E" w:rsidRPr="00E7532E" w14:paraId="2BF7EFEB" w14:textId="77777777" w:rsidTr="0013002E">
        <w:trPr>
          <w:trHeight w:val="461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543639E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1551752D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7108EB7A" w14:textId="4EA47334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高蕙玲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7E3EA6FF" w14:textId="20F64A0C" w:rsidR="0013002E" w:rsidRPr="00E7532E" w:rsidRDefault="0091495F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0933-694-</w:t>
            </w:r>
            <w:r w:rsidRPr="00646673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721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4997242" w14:textId="3BCFFE0A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特教組長</w:t>
            </w:r>
          </w:p>
        </w:tc>
        <w:tc>
          <w:tcPr>
            <w:tcW w:w="582" w:type="pct"/>
            <w:vAlign w:val="center"/>
          </w:tcPr>
          <w:p w14:paraId="631A9C4F" w14:textId="77777777" w:rsidR="004A1A60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4DC11DED" w14:textId="0EEB726C" w:rsidR="0013002E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04A5DFAC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6A828367" w14:textId="77777777" w:rsidR="0013002E" w:rsidRPr="00E7532E" w:rsidRDefault="0013002E" w:rsidP="00B018F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E7532E" w:rsidRPr="00E7532E" w14:paraId="78F3C7A9" w14:textId="77777777" w:rsidTr="0013002E">
        <w:trPr>
          <w:trHeight w:val="484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5ABB9E17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6AACB6EA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7EF211AF" w14:textId="03DD1B8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林廷憲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279D6F3F" w14:textId="7B4F9E32" w:rsidR="0013002E" w:rsidRPr="00E7532E" w:rsidRDefault="0091495F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0928-718-</w:t>
            </w:r>
            <w:r w:rsidRPr="00646673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139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5DC18359" w14:textId="1BEB34A7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輔導組長</w:t>
            </w:r>
          </w:p>
        </w:tc>
        <w:tc>
          <w:tcPr>
            <w:tcW w:w="582" w:type="pct"/>
            <w:vAlign w:val="center"/>
          </w:tcPr>
          <w:p w14:paraId="7991460A" w14:textId="77777777" w:rsidR="004A1A60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63D8E7C3" w14:textId="5538DF4C" w:rsidR="0013002E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13401C67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1D8E58DD" w14:textId="77777777" w:rsidR="0013002E" w:rsidRPr="00E7532E" w:rsidRDefault="0013002E" w:rsidP="00B018F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E7532E" w:rsidRPr="00E7532E" w14:paraId="4E53B797" w14:textId="77777777" w:rsidTr="00E91271">
        <w:trPr>
          <w:trHeight w:val="605"/>
          <w:jc w:val="center"/>
        </w:trPr>
        <w:tc>
          <w:tcPr>
            <w:tcW w:w="809" w:type="pct"/>
            <w:vMerge/>
            <w:shd w:val="clear" w:color="auto" w:fill="D9D9D9" w:themeFill="background1" w:themeFillShade="D9"/>
            <w:vAlign w:val="center"/>
          </w:tcPr>
          <w:p w14:paraId="692E377F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1" w:type="pct"/>
            <w:vMerge/>
            <w:shd w:val="clear" w:color="auto" w:fill="D9D9D9" w:themeFill="background1" w:themeFillShade="D9"/>
            <w:vAlign w:val="center"/>
          </w:tcPr>
          <w:p w14:paraId="2D13E093" w14:textId="77777777" w:rsidR="0013002E" w:rsidRPr="00E7532E" w:rsidRDefault="0013002E" w:rsidP="00B018F9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71" w:type="pct"/>
            <w:shd w:val="clear" w:color="auto" w:fill="auto"/>
            <w:vAlign w:val="center"/>
          </w:tcPr>
          <w:p w14:paraId="6E9B2E48" w14:textId="5859B576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陳品瑄</w:t>
            </w:r>
          </w:p>
        </w:tc>
        <w:tc>
          <w:tcPr>
            <w:tcW w:w="489" w:type="pct"/>
            <w:shd w:val="clear" w:color="auto" w:fill="auto"/>
            <w:vAlign w:val="center"/>
          </w:tcPr>
          <w:p w14:paraId="524B79EA" w14:textId="520B86FB" w:rsidR="0013002E" w:rsidRPr="00E7532E" w:rsidRDefault="0091495F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0934-154-</w:t>
            </w:r>
            <w:r w:rsidRPr="00646673">
              <w:rPr>
                <w:rFonts w:asciiTheme="minorEastAsia" w:eastAsiaTheme="minorEastAsia" w:hAnsiTheme="minorEastAsia" w:hint="eastAsia"/>
                <w:color w:val="FFFFFF" w:themeColor="background1"/>
                <w:sz w:val="22"/>
                <w:szCs w:val="22"/>
                <w:lang w:eastAsia="zh-HK"/>
              </w:rPr>
              <w:t>032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3490E64B" w14:textId="2B09E310" w:rsidR="0013002E" w:rsidRPr="00E7532E" w:rsidRDefault="004A1A60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資料組長</w:t>
            </w:r>
          </w:p>
        </w:tc>
        <w:tc>
          <w:tcPr>
            <w:tcW w:w="582" w:type="pct"/>
            <w:vAlign w:val="center"/>
          </w:tcPr>
          <w:p w14:paraId="01DB5595" w14:textId="77777777" w:rsidR="004A1A60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育賢樓</w:t>
            </w:r>
          </w:p>
          <w:p w14:paraId="35DF8E62" w14:textId="566EE8FA" w:rsidR="0013002E" w:rsidRPr="00E7532E" w:rsidRDefault="004A1A60" w:rsidP="004A1A60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E7532E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1F</w:t>
            </w:r>
          </w:p>
        </w:tc>
        <w:tc>
          <w:tcPr>
            <w:tcW w:w="217" w:type="pct"/>
            <w:shd w:val="clear" w:color="auto" w:fill="auto"/>
            <w:vAlign w:val="center"/>
          </w:tcPr>
          <w:p w14:paraId="5C6615D9" w14:textId="77777777" w:rsidR="0013002E" w:rsidRPr="00E7532E" w:rsidRDefault="0013002E" w:rsidP="0013002E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10" w:left="24" w:rightChars="10" w:right="24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</w:p>
        </w:tc>
        <w:tc>
          <w:tcPr>
            <w:tcW w:w="1671" w:type="pct"/>
            <w:vMerge/>
            <w:vAlign w:val="center"/>
          </w:tcPr>
          <w:p w14:paraId="53611447" w14:textId="77777777" w:rsidR="0013002E" w:rsidRPr="00E7532E" w:rsidRDefault="0013002E" w:rsidP="00B018F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700C1E64" w14:textId="379C452A" w:rsidR="00407DF2" w:rsidRPr="005E0E55" w:rsidRDefault="00F92BE4" w:rsidP="00407DF2">
      <w:pPr>
        <w:pStyle w:val="af2"/>
        <w:ind w:left="480" w:hanging="480"/>
      </w:pPr>
      <w:bookmarkStart w:id="132" w:name="_Hlk37674696"/>
      <w:bookmarkStart w:id="133" w:name="_Hlk37674736"/>
      <w:bookmarkStart w:id="134" w:name="_Hlk40700499"/>
      <w:bookmarkStart w:id="135" w:name="_Toc11163084"/>
      <w:proofErr w:type="gramStart"/>
      <w:r w:rsidRPr="005E0E55">
        <w:rPr>
          <w:rFonts w:hint="eastAsia"/>
        </w:rPr>
        <w:t>註</w:t>
      </w:r>
      <w:proofErr w:type="gramEnd"/>
      <w:r w:rsidRPr="005E0E55">
        <w:rPr>
          <w:rFonts w:hint="eastAsia"/>
        </w:rPr>
        <w:t>：</w:t>
      </w:r>
      <w:bookmarkEnd w:id="132"/>
      <w:bookmarkEnd w:id="133"/>
      <w:r w:rsidR="00407DF2" w:rsidRPr="005E0E55">
        <w:rPr>
          <w:rFonts w:hint="eastAsia"/>
        </w:rPr>
        <w:t>1</w:t>
      </w:r>
      <w:bookmarkStart w:id="136" w:name="_Hlk40951727"/>
      <w:r w:rsidR="00407DF2" w:rsidRPr="005E0E55">
        <w:t xml:space="preserve">. </w:t>
      </w:r>
      <w:r w:rsidR="00407DF2" w:rsidRPr="005E0E55">
        <w:rPr>
          <w:rFonts w:hint="eastAsia"/>
        </w:rPr>
        <w:t>「緊急應變小組」應整合原有防救災相關編組，括號內表示自衛消防編組。</w:t>
      </w:r>
    </w:p>
    <w:p w14:paraId="1BF6E3CF" w14:textId="3BE98B23" w:rsidR="00407DF2" w:rsidRPr="005E0E55" w:rsidRDefault="00407DF2" w:rsidP="00407DF2">
      <w:pPr>
        <w:pStyle w:val="af2"/>
        <w:ind w:leftChars="200" w:left="792" w:hangingChars="130" w:hanging="312"/>
      </w:pPr>
      <w:r w:rsidRPr="005E0E55">
        <w:t xml:space="preserve">2. </w:t>
      </w:r>
      <w:r w:rsidRPr="005E0E55">
        <w:rPr>
          <w:rFonts w:hint="eastAsia"/>
        </w:rPr>
        <w:t>與「</w:t>
      </w:r>
      <w:r w:rsidR="00A93B31" w:rsidRPr="005E0E55">
        <w:fldChar w:fldCharType="begin"/>
      </w:r>
      <w:r w:rsidR="00A93B31" w:rsidRPr="005E0E55">
        <w:instrText xml:space="preserve"> </w:instrText>
      </w:r>
      <w:r w:rsidR="00A93B31" w:rsidRPr="005E0E55">
        <w:rPr>
          <w:rFonts w:hint="eastAsia"/>
        </w:rPr>
        <w:instrText>REF _Ref40369688 \h</w:instrText>
      </w:r>
      <w:r w:rsidR="00A93B31" w:rsidRPr="005E0E55">
        <w:instrText xml:space="preserve">  \* MERGEFORMAT </w:instrText>
      </w:r>
      <w:r w:rsidR="00A93B31" w:rsidRPr="005E0E55">
        <w:fldChar w:fldCharType="separate"/>
      </w:r>
      <w:r w:rsidR="00215603" w:rsidRPr="005E0E55">
        <w:rPr>
          <w:rFonts w:hint="eastAsia"/>
        </w:rPr>
        <w:t>表</w:t>
      </w:r>
      <w:r w:rsidR="00215603">
        <w:t>2</w:t>
      </w:r>
      <w:r w:rsidR="00215603" w:rsidRPr="005E0E55">
        <w:t>.</w:t>
      </w:r>
      <w:r w:rsidR="00215603">
        <w:t>7</w:t>
      </w:r>
      <w:r w:rsidR="00A93B31" w:rsidRPr="005E0E55">
        <w:fldChar w:fldCharType="end"/>
      </w:r>
      <w:r w:rsidR="00A93B31" w:rsidRPr="005E0E55">
        <w:rPr>
          <w:rFonts w:hint="eastAsia"/>
        </w:rPr>
        <w:t>.</w:t>
      </w:r>
      <w:r w:rsidR="00A93B31" w:rsidRPr="005E0E55">
        <w:t>2</w:t>
      </w:r>
      <w:r w:rsidR="00A93B31" w:rsidRPr="005E0E55">
        <w:rPr>
          <w:rFonts w:hint="eastAsia"/>
        </w:rPr>
        <w:t xml:space="preserve">　緊急應變任務分</w:t>
      </w:r>
      <w:r w:rsidR="00323ED5" w:rsidRPr="005E0E55">
        <w:rPr>
          <w:rFonts w:hint="eastAsia"/>
        </w:rPr>
        <w:t>工</w:t>
      </w:r>
      <w:r w:rsidR="00A93B31" w:rsidRPr="005E0E55">
        <w:rPr>
          <w:rFonts w:hint="eastAsia"/>
        </w:rPr>
        <w:t>表</w:t>
      </w:r>
      <w:r w:rsidRPr="005E0E55">
        <w:rPr>
          <w:rFonts w:hint="eastAsia"/>
        </w:rPr>
        <w:t>」擇</w:t>
      </w:r>
      <w:proofErr w:type="gramStart"/>
      <w:r w:rsidRPr="005E0E55">
        <w:rPr>
          <w:rFonts w:hint="eastAsia"/>
        </w:rPr>
        <w:t>一</w:t>
      </w:r>
      <w:proofErr w:type="gramEnd"/>
      <w:r w:rsidRPr="005E0E55">
        <w:rPr>
          <w:rFonts w:hint="eastAsia"/>
        </w:rPr>
        <w:t>使用。</w:t>
      </w:r>
    </w:p>
    <w:p w14:paraId="698E2AE1" w14:textId="0A33510E" w:rsidR="00407DF2" w:rsidRPr="005E0E55" w:rsidRDefault="00407DF2" w:rsidP="00407DF2">
      <w:pPr>
        <w:pStyle w:val="af2"/>
        <w:ind w:leftChars="200" w:left="792" w:hangingChars="130" w:hanging="312"/>
      </w:pPr>
      <w:r w:rsidRPr="005E0E55">
        <w:rPr>
          <w:rFonts w:hint="eastAsia"/>
        </w:rPr>
        <w:t>3</w:t>
      </w:r>
      <w:r w:rsidRPr="005E0E55">
        <w:t xml:space="preserve">. </w:t>
      </w:r>
      <w:r w:rsidRPr="005E0E55">
        <w:rPr>
          <w:rFonts w:hint="eastAsia"/>
        </w:rPr>
        <w:t>學校得視需求增減組別，惟應同時符合自衛消防編組之需求。</w:t>
      </w:r>
    </w:p>
    <w:p w14:paraId="4FA028C0" w14:textId="083F0D39" w:rsidR="00A93B31" w:rsidRPr="005E0E55" w:rsidRDefault="00407DF2" w:rsidP="00A93B31">
      <w:pPr>
        <w:pStyle w:val="af2"/>
        <w:ind w:leftChars="200" w:left="792" w:hangingChars="130" w:hanging="312"/>
      </w:pPr>
      <w:r w:rsidRPr="005E0E55">
        <w:rPr>
          <w:rFonts w:hint="eastAsia"/>
        </w:rPr>
        <w:t>4</w:t>
      </w:r>
      <w:r w:rsidRPr="005E0E55">
        <w:t>.</w:t>
      </w:r>
      <w:r w:rsidRPr="005E0E55">
        <w:rPr>
          <w:rFonts w:hint="eastAsia"/>
        </w:rPr>
        <w:t xml:space="preserve"> </w:t>
      </w:r>
      <w:r w:rsidRPr="005E0E55">
        <w:rPr>
          <w:rFonts w:hint="eastAsia"/>
        </w:rPr>
        <w:t>學校得視情況，</w:t>
      </w:r>
      <w:r w:rsidR="00B00761" w:rsidRPr="005E0E55">
        <w:rPr>
          <w:rFonts w:hint="eastAsia"/>
        </w:rPr>
        <w:t>安排人員於不同階段支援不同組別</w:t>
      </w:r>
      <w:r w:rsidRPr="005E0E55">
        <w:rPr>
          <w:rFonts w:hint="eastAsia"/>
        </w:rPr>
        <w:t>。</w:t>
      </w:r>
      <w:bookmarkStart w:id="137" w:name="_Toc34918029"/>
      <w:bookmarkStart w:id="138" w:name="_Hlk35249903"/>
      <w:bookmarkEnd w:id="134"/>
    </w:p>
    <w:p w14:paraId="5869309D" w14:textId="0D81B444" w:rsidR="009A5517" w:rsidRPr="005E0E55" w:rsidRDefault="00B00761" w:rsidP="00A93B31">
      <w:pPr>
        <w:pStyle w:val="af2"/>
        <w:ind w:leftChars="200" w:left="792" w:hangingChars="130" w:hanging="312"/>
      </w:pPr>
      <w:r w:rsidRPr="005E0E55">
        <w:rPr>
          <w:rFonts w:hint="eastAsia"/>
        </w:rPr>
        <w:t>5</w:t>
      </w:r>
      <w:r w:rsidRPr="005E0E55">
        <w:t>.</w:t>
      </w:r>
      <w:r w:rsidRPr="005E0E55">
        <w:rPr>
          <w:rFonts w:hint="eastAsia"/>
        </w:rPr>
        <w:t xml:space="preserve"> </w:t>
      </w:r>
      <w:r w:rsidRPr="005E0E55">
        <w:rPr>
          <w:rFonts w:hint="eastAsia"/>
        </w:rPr>
        <w:t>各組組長不在學校或無法履行職務者，依排列順位代理組長職務。</w:t>
      </w:r>
      <w:bookmarkEnd w:id="136"/>
    </w:p>
    <w:p w14:paraId="35EA78FD" w14:textId="19548C13" w:rsidR="00357E33" w:rsidRPr="005E0E55" w:rsidRDefault="00A93B31" w:rsidP="009A5517">
      <w:pPr>
        <w:pStyle w:val="af7"/>
        <w:pageBreakBefore w:val="0"/>
        <w:spacing w:before="180" w:after="36"/>
      </w:pPr>
      <w:r w:rsidRPr="005E0E55">
        <w:lastRenderedPageBreak/>
        <w:fldChar w:fldCharType="begin"/>
      </w:r>
      <w:r w:rsidRPr="005E0E55">
        <w:instrText xml:space="preserve"> REF _Ref40369688 \h  \* MERGEFORMAT </w:instrText>
      </w:r>
      <w:r w:rsidRPr="005E0E55">
        <w:fldChar w:fldCharType="separate"/>
      </w:r>
      <w:bookmarkStart w:id="139" w:name="_Toc45879700"/>
      <w:r w:rsidR="00215603" w:rsidRPr="005E0E55">
        <w:rPr>
          <w:rFonts w:hint="eastAsia"/>
        </w:rPr>
        <w:t>表</w:t>
      </w:r>
      <w:r w:rsidR="00215603">
        <w:t>2</w:t>
      </w:r>
      <w:r w:rsidR="00215603" w:rsidRPr="005E0E55">
        <w:t>.</w:t>
      </w:r>
      <w:r w:rsidR="00215603">
        <w:t>7</w:t>
      </w:r>
      <w:r w:rsidRPr="005E0E55">
        <w:fldChar w:fldCharType="end"/>
      </w:r>
      <w:r w:rsidR="00357E33" w:rsidRPr="005E0E55">
        <w:t>.2</w:t>
      </w:r>
      <w:r w:rsidR="00357E33" w:rsidRPr="005E0E55">
        <w:rPr>
          <w:rFonts w:hint="eastAsia"/>
        </w:rPr>
        <w:t xml:space="preserve">　</w:t>
      </w:r>
      <w:bookmarkStart w:id="140" w:name="_Hlk39048383"/>
      <w:bookmarkStart w:id="141" w:name="_Hlk38280111"/>
      <w:r w:rsidR="008E256E" w:rsidRPr="005E0E55">
        <w:rPr>
          <w:rFonts w:hint="eastAsia"/>
        </w:rPr>
        <w:t>緊急應變任務</w:t>
      </w:r>
      <w:bookmarkEnd w:id="140"/>
      <w:r w:rsidR="008E256E" w:rsidRPr="005E0E55">
        <w:rPr>
          <w:rFonts w:hint="eastAsia"/>
        </w:rPr>
        <w:t>分</w:t>
      </w:r>
      <w:r w:rsidR="00323ED5" w:rsidRPr="005E0E55">
        <w:rPr>
          <w:rFonts w:hint="eastAsia"/>
        </w:rPr>
        <w:t>工</w:t>
      </w:r>
      <w:r w:rsidR="00357E33" w:rsidRPr="005E0E55">
        <w:rPr>
          <w:rFonts w:hint="eastAsia"/>
        </w:rPr>
        <w:t>表</w:t>
      </w:r>
      <w:bookmarkEnd w:id="137"/>
      <w:bookmarkEnd w:id="139"/>
      <w:bookmarkEnd w:id="141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127"/>
        <w:gridCol w:w="1408"/>
        <w:gridCol w:w="1128"/>
        <w:gridCol w:w="1126"/>
        <w:gridCol w:w="4789"/>
      </w:tblGrid>
      <w:tr w:rsidR="005E0E55" w:rsidRPr="005E0E55" w14:paraId="7E9AF666" w14:textId="77777777" w:rsidTr="002B5E18">
        <w:trPr>
          <w:trHeight w:val="20"/>
          <w:tblHeader/>
          <w:jc w:val="center"/>
        </w:trPr>
        <w:tc>
          <w:tcPr>
            <w:tcW w:w="588" w:type="pct"/>
            <w:shd w:val="clear" w:color="auto" w:fill="D9D9D9"/>
            <w:vAlign w:val="center"/>
          </w:tcPr>
          <w:p w14:paraId="7F3063EA" w14:textId="77777777" w:rsidR="007807C7" w:rsidRPr="005E0E55" w:rsidRDefault="007807C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42" w:name="_Hlk37675636"/>
            <w:r w:rsidRPr="005E0E55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735" w:type="pct"/>
            <w:shd w:val="clear" w:color="auto" w:fill="D9D9D9"/>
            <w:vAlign w:val="center"/>
          </w:tcPr>
          <w:p w14:paraId="7E75F852" w14:textId="341A4E11" w:rsidR="007807C7" w:rsidRPr="005E0E55" w:rsidRDefault="007807C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E0E5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589" w:type="pct"/>
            <w:shd w:val="clear" w:color="auto" w:fill="D9D9D9"/>
            <w:vAlign w:val="center"/>
          </w:tcPr>
          <w:p w14:paraId="0EC46CC9" w14:textId="7031BF62" w:rsidR="007807C7" w:rsidRPr="005E0E55" w:rsidRDefault="00E4068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E0E55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588" w:type="pct"/>
            <w:shd w:val="clear" w:color="auto" w:fill="D9D9D9"/>
            <w:vAlign w:val="center"/>
          </w:tcPr>
          <w:p w14:paraId="208E0C66" w14:textId="77777777" w:rsidR="007807C7" w:rsidRPr="005E0E55" w:rsidRDefault="007807C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E0E55">
              <w:rPr>
                <w:rFonts w:hint="eastAsia"/>
                <w:b/>
                <w:color w:val="auto"/>
              </w:rPr>
              <w:t>代理人</w:t>
            </w:r>
          </w:p>
        </w:tc>
        <w:tc>
          <w:tcPr>
            <w:tcW w:w="2500" w:type="pct"/>
            <w:shd w:val="clear" w:color="auto" w:fill="D9D9D9"/>
            <w:vAlign w:val="center"/>
          </w:tcPr>
          <w:p w14:paraId="021F1CA7" w14:textId="77777777" w:rsidR="007807C7" w:rsidRPr="005E0E55" w:rsidRDefault="007807C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E0E55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5E0E55" w:rsidRPr="005E0E55" w14:paraId="1B503843" w14:textId="77777777" w:rsidTr="002B5E18">
        <w:trPr>
          <w:trHeight w:val="567"/>
          <w:jc w:val="center"/>
        </w:trPr>
        <w:tc>
          <w:tcPr>
            <w:tcW w:w="588" w:type="pct"/>
            <w:shd w:val="clear" w:color="auto" w:fill="auto"/>
            <w:vAlign w:val="center"/>
          </w:tcPr>
          <w:p w14:paraId="19EBAF0E" w14:textId="65CBC95D" w:rsidR="007807C7" w:rsidRPr="00B53A6A" w:rsidRDefault="00B53A6A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B53A6A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葉桂鑫</w:t>
            </w:r>
          </w:p>
        </w:tc>
        <w:tc>
          <w:tcPr>
            <w:tcW w:w="735" w:type="pct"/>
            <w:shd w:val="clear" w:color="auto" w:fill="auto"/>
            <w:vAlign w:val="center"/>
          </w:tcPr>
          <w:p w14:paraId="01A76A35" w14:textId="0790622F" w:rsidR="007807C7" w:rsidRPr="00B53A6A" w:rsidRDefault="00613DDD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613DDD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0921-872-</w:t>
            </w:r>
            <w:r w:rsidRPr="00646673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717</w:t>
            </w:r>
          </w:p>
        </w:tc>
        <w:tc>
          <w:tcPr>
            <w:tcW w:w="589" w:type="pct"/>
            <w:shd w:val="clear" w:color="auto" w:fill="auto"/>
            <w:vAlign w:val="center"/>
          </w:tcPr>
          <w:p w14:paraId="0EA216A0" w14:textId="23A98E94" w:rsidR="007807C7" w:rsidRPr="00B53A6A" w:rsidRDefault="00B53A6A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B53A6A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教師</w:t>
            </w:r>
          </w:p>
        </w:tc>
        <w:tc>
          <w:tcPr>
            <w:tcW w:w="588" w:type="pct"/>
            <w:shd w:val="clear" w:color="auto" w:fill="auto"/>
            <w:vAlign w:val="center"/>
          </w:tcPr>
          <w:p w14:paraId="7B4AA169" w14:textId="706F62EC" w:rsidR="007807C7" w:rsidRPr="005E0E55" w:rsidRDefault="003D38D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D38DD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賴國彰</w:t>
            </w:r>
          </w:p>
        </w:tc>
        <w:tc>
          <w:tcPr>
            <w:tcW w:w="2500" w:type="pct"/>
            <w:vAlign w:val="center"/>
          </w:tcPr>
          <w:p w14:paraId="421E1893" w14:textId="77777777" w:rsidR="00B53A6A" w:rsidRDefault="00B53A6A" w:rsidP="008138C5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確認師生安全，引導學生至集結地點。</w:t>
            </w:r>
            <w:r>
              <w:t xml:space="preserve"> </w:t>
            </w:r>
          </w:p>
          <w:p w14:paraId="28A72147" w14:textId="77777777" w:rsidR="00B53A6A" w:rsidRDefault="00B53A6A" w:rsidP="008138C5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清點學生數量並回報。</w:t>
            </w:r>
            <w:r>
              <w:t xml:space="preserve"> </w:t>
            </w:r>
          </w:p>
          <w:p w14:paraId="22DEDAF5" w14:textId="29A67E8C" w:rsidR="003608B0" w:rsidRDefault="00B53A6A" w:rsidP="006B40B9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清點已疏散至集結點之教職員</w:t>
            </w:r>
            <w:proofErr w:type="gramStart"/>
            <w:r>
              <w:t>工生人數</w:t>
            </w:r>
            <w:proofErr w:type="gramEnd"/>
            <w:r>
              <w:t>。</w:t>
            </w:r>
            <w:r>
              <w:t xml:space="preserve"> </w:t>
            </w:r>
            <w:r>
              <w:rPr>
                <w:rFonts w:ascii="標楷體" w:hAnsi="標楷體" w:hint="eastAsia"/>
              </w:rPr>
              <w:t>→</w:t>
            </w:r>
            <w:r w:rsidR="003608B0">
              <w:rPr>
                <w:rFonts w:ascii="標楷體" w:hAnsi="標楷體" w:hint="eastAsia"/>
              </w:rPr>
              <w:t xml:space="preserve"> </w:t>
            </w:r>
            <w:r>
              <w:t>通報本校受災情形、目前處置狀況等。</w:t>
            </w:r>
          </w:p>
          <w:p w14:paraId="3A5CF5D8" w14:textId="43E3D874" w:rsidR="003608B0" w:rsidRPr="003608B0" w:rsidRDefault="003608B0" w:rsidP="003608B0">
            <w:pPr>
              <w:pStyle w:val="afe"/>
              <w:spacing w:before="36" w:after="36"/>
              <w:ind w:left="48" w:right="48"/>
              <w:rPr>
                <w:rFonts w:ascii="Malgun Gothic" w:eastAsia="Malgun Gothic" w:hAnsi="Malgun Gothic"/>
                <w:b/>
                <w:color w:val="auto"/>
                <w:lang w:eastAsia="zh-HK"/>
              </w:rPr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學生家長之緊急聯繫</w:t>
            </w:r>
            <w:r>
              <w:rPr>
                <w:rFonts w:hint="eastAsia"/>
                <w:lang w:eastAsia="zh-HK"/>
              </w:rPr>
              <w:t>。</w:t>
            </w:r>
          </w:p>
        </w:tc>
      </w:tr>
      <w:tr w:rsidR="005E0E55" w:rsidRPr="005E0E55" w14:paraId="1379A456" w14:textId="77777777" w:rsidTr="002B5E18">
        <w:trPr>
          <w:trHeight w:val="567"/>
          <w:jc w:val="center"/>
        </w:trPr>
        <w:tc>
          <w:tcPr>
            <w:tcW w:w="588" w:type="pct"/>
            <w:shd w:val="clear" w:color="auto" w:fill="auto"/>
            <w:vAlign w:val="center"/>
          </w:tcPr>
          <w:p w14:paraId="6F8B1F2E" w14:textId="1773B0BA" w:rsidR="007807C7" w:rsidRPr="003608B0" w:rsidRDefault="003608B0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王湘</w:t>
            </w:r>
            <w:proofErr w:type="gramStart"/>
            <w:r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佩</w:t>
            </w:r>
            <w:proofErr w:type="gramEnd"/>
          </w:p>
        </w:tc>
        <w:tc>
          <w:tcPr>
            <w:tcW w:w="735" w:type="pct"/>
            <w:shd w:val="clear" w:color="auto" w:fill="auto"/>
            <w:vAlign w:val="center"/>
          </w:tcPr>
          <w:p w14:paraId="4738146F" w14:textId="048F5191" w:rsidR="007807C7" w:rsidRPr="003608B0" w:rsidRDefault="00613DDD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613DDD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0928</w:t>
            </w:r>
            <w:r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-</w:t>
            </w:r>
            <w:r w:rsidRPr="00613DDD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726</w:t>
            </w:r>
            <w:r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-</w:t>
            </w:r>
            <w:r w:rsidRPr="00646673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882</w:t>
            </w:r>
          </w:p>
        </w:tc>
        <w:tc>
          <w:tcPr>
            <w:tcW w:w="589" w:type="pct"/>
            <w:shd w:val="clear" w:color="auto" w:fill="auto"/>
            <w:vAlign w:val="center"/>
          </w:tcPr>
          <w:p w14:paraId="4D74AF61" w14:textId="2E0611A0" w:rsidR="007807C7" w:rsidRPr="003608B0" w:rsidRDefault="003608B0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3608B0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教師</w:t>
            </w:r>
          </w:p>
        </w:tc>
        <w:tc>
          <w:tcPr>
            <w:tcW w:w="588" w:type="pct"/>
            <w:shd w:val="clear" w:color="auto" w:fill="auto"/>
            <w:vAlign w:val="center"/>
          </w:tcPr>
          <w:p w14:paraId="1078F9E7" w14:textId="267114DD" w:rsidR="007807C7" w:rsidRPr="005E0E55" w:rsidRDefault="003D38D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proofErr w:type="gramStart"/>
            <w:r w:rsidRPr="003D38DD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黃馨瑤</w:t>
            </w:r>
            <w:proofErr w:type="gramEnd"/>
          </w:p>
        </w:tc>
        <w:tc>
          <w:tcPr>
            <w:tcW w:w="2500" w:type="pct"/>
            <w:vAlign w:val="center"/>
          </w:tcPr>
          <w:p w14:paraId="70F95090" w14:textId="77777777" w:rsidR="003608B0" w:rsidRPr="003608B0" w:rsidRDefault="003608B0" w:rsidP="003608B0">
            <w:pPr>
              <w:pStyle w:val="afe"/>
              <w:spacing w:before="36" w:after="36"/>
              <w:ind w:left="48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→</w:t>
            </w:r>
            <w:r w:rsidRPr="003608B0">
              <w:rPr>
                <w:rFonts w:ascii="標楷體" w:hAnsi="標楷體"/>
              </w:rPr>
              <w:t xml:space="preserve"> 確認師生安全，引導學生至集結地點。</w:t>
            </w:r>
          </w:p>
          <w:p w14:paraId="4D25F5E1" w14:textId="77777777" w:rsidR="003608B0" w:rsidRPr="003608B0" w:rsidRDefault="003608B0" w:rsidP="003608B0">
            <w:pPr>
              <w:pStyle w:val="afe"/>
              <w:spacing w:before="36" w:after="36"/>
              <w:ind w:left="48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→</w:t>
            </w:r>
            <w:r w:rsidRPr="003608B0">
              <w:rPr>
                <w:rFonts w:ascii="標楷體" w:hAnsi="標楷體"/>
              </w:rPr>
              <w:t xml:space="preserve"> 清點學生數量並回報。 </w:t>
            </w:r>
          </w:p>
          <w:p w14:paraId="529204A4" w14:textId="77777777" w:rsidR="003608B0" w:rsidRPr="003608B0" w:rsidRDefault="003608B0" w:rsidP="003608B0">
            <w:pPr>
              <w:pStyle w:val="afe"/>
              <w:spacing w:before="36" w:after="36"/>
              <w:ind w:left="48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→</w:t>
            </w:r>
            <w:r w:rsidRPr="003608B0">
              <w:rPr>
                <w:rFonts w:ascii="標楷體" w:hAnsi="標楷體"/>
              </w:rPr>
              <w:t xml:space="preserve"> 建築物及設施安全檢查。 </w:t>
            </w:r>
          </w:p>
          <w:p w14:paraId="1336CA05" w14:textId="77777777" w:rsidR="003608B0" w:rsidRPr="003608B0" w:rsidRDefault="003608B0" w:rsidP="003608B0">
            <w:pPr>
              <w:pStyle w:val="afe"/>
              <w:spacing w:before="36" w:after="36"/>
              <w:ind w:left="48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→</w:t>
            </w:r>
            <w:r w:rsidRPr="003608B0">
              <w:rPr>
                <w:rFonts w:ascii="標楷體" w:hAnsi="標楷體"/>
              </w:rPr>
              <w:t xml:space="preserve"> 如發生火災，使用滅火器、室內消防栓進</w:t>
            </w:r>
          </w:p>
          <w:p w14:paraId="076D9F01" w14:textId="42ECC457" w:rsidR="007807C7" w:rsidRPr="003608B0" w:rsidRDefault="003608B0" w:rsidP="003608B0">
            <w:pPr>
              <w:pStyle w:val="afe"/>
              <w:spacing w:before="36" w:after="36"/>
              <w:ind w:left="48" w:right="48" w:firstLineChars="200" w:firstLine="480"/>
              <w:rPr>
                <w:rFonts w:ascii="標楷體" w:hAnsi="標楷體"/>
              </w:rPr>
            </w:pPr>
            <w:proofErr w:type="gramStart"/>
            <w:r w:rsidRPr="003608B0">
              <w:rPr>
                <w:rFonts w:ascii="標楷體" w:hAnsi="標楷體"/>
              </w:rPr>
              <w:t>行初</w:t>
            </w:r>
            <w:proofErr w:type="gramEnd"/>
            <w:r w:rsidRPr="003608B0">
              <w:rPr>
                <w:rFonts w:ascii="標楷體" w:hAnsi="標楷體"/>
              </w:rPr>
              <w:t xml:space="preserve"> 期滅火作業。</w:t>
            </w:r>
          </w:p>
        </w:tc>
      </w:tr>
      <w:tr w:rsidR="005E0E55" w:rsidRPr="005E0E55" w14:paraId="26EFF05B" w14:textId="77777777" w:rsidTr="003608B0">
        <w:trPr>
          <w:trHeight w:val="1602"/>
          <w:jc w:val="center"/>
        </w:trPr>
        <w:tc>
          <w:tcPr>
            <w:tcW w:w="588" w:type="pct"/>
            <w:shd w:val="clear" w:color="auto" w:fill="auto"/>
            <w:vAlign w:val="center"/>
          </w:tcPr>
          <w:p w14:paraId="3CA228D8" w14:textId="71B34175" w:rsidR="007807C7" w:rsidRPr="003608B0" w:rsidRDefault="003608B0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3608B0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鄭紫綺</w:t>
            </w:r>
          </w:p>
        </w:tc>
        <w:tc>
          <w:tcPr>
            <w:tcW w:w="735" w:type="pct"/>
            <w:shd w:val="clear" w:color="auto" w:fill="auto"/>
            <w:vAlign w:val="center"/>
          </w:tcPr>
          <w:p w14:paraId="3405C9C0" w14:textId="6866F088" w:rsidR="007807C7" w:rsidRPr="003608B0" w:rsidRDefault="00926A66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926A66"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  <w:t>0973-895-</w:t>
            </w:r>
            <w:bookmarkStart w:id="143" w:name="_GoBack"/>
            <w:r w:rsidRPr="00646673">
              <w:rPr>
                <w:rFonts w:asciiTheme="minorEastAsia" w:eastAsiaTheme="minorEastAsia" w:hAnsiTheme="minorEastAsia"/>
                <w:color w:val="FFFFFF" w:themeColor="background1"/>
                <w:sz w:val="22"/>
                <w:szCs w:val="22"/>
                <w:lang w:eastAsia="zh-HK"/>
              </w:rPr>
              <w:t>333</w:t>
            </w:r>
            <w:bookmarkEnd w:id="143"/>
          </w:p>
        </w:tc>
        <w:tc>
          <w:tcPr>
            <w:tcW w:w="589" w:type="pct"/>
            <w:shd w:val="clear" w:color="auto" w:fill="auto"/>
            <w:vAlign w:val="center"/>
          </w:tcPr>
          <w:p w14:paraId="5D199813" w14:textId="76F8FE73" w:rsidR="007807C7" w:rsidRPr="003608B0" w:rsidRDefault="003608B0" w:rsidP="008138C5">
            <w:pPr>
              <w:pStyle w:val="afe"/>
              <w:spacing w:before="36" w:after="36"/>
              <w:ind w:left="48" w:right="48"/>
              <w:jc w:val="center"/>
              <w:rPr>
                <w:rFonts w:asciiTheme="minorEastAsia" w:eastAsiaTheme="minorEastAsia" w:hAnsiTheme="minorEastAsia"/>
                <w:color w:val="auto"/>
                <w:sz w:val="22"/>
                <w:szCs w:val="22"/>
                <w:lang w:eastAsia="zh-HK"/>
              </w:rPr>
            </w:pPr>
            <w:r w:rsidRPr="003608B0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工友</w:t>
            </w:r>
          </w:p>
        </w:tc>
        <w:tc>
          <w:tcPr>
            <w:tcW w:w="588" w:type="pct"/>
            <w:shd w:val="clear" w:color="auto" w:fill="auto"/>
            <w:vAlign w:val="center"/>
          </w:tcPr>
          <w:p w14:paraId="39EBFC20" w14:textId="2EE11EEF" w:rsidR="007807C7" w:rsidRPr="005E0E55" w:rsidRDefault="003D38D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D38DD">
              <w:rPr>
                <w:rFonts w:asciiTheme="minorEastAsia" w:eastAsiaTheme="minorEastAsia" w:hAnsiTheme="minorEastAsia" w:hint="eastAsia"/>
                <w:color w:val="auto"/>
                <w:sz w:val="22"/>
                <w:szCs w:val="22"/>
                <w:lang w:eastAsia="zh-HK"/>
              </w:rPr>
              <w:t>許明讚</w:t>
            </w:r>
          </w:p>
        </w:tc>
        <w:tc>
          <w:tcPr>
            <w:tcW w:w="2500" w:type="pct"/>
            <w:vAlign w:val="center"/>
          </w:tcPr>
          <w:p w14:paraId="6FB64860" w14:textId="77777777" w:rsidR="003608B0" w:rsidRDefault="003608B0" w:rsidP="003608B0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確認使用中電源或火源皆已關閉。</w:t>
            </w:r>
            <w:r>
              <w:t xml:space="preserve"> </w:t>
            </w:r>
          </w:p>
          <w:p w14:paraId="0405031C" w14:textId="77777777" w:rsidR="003608B0" w:rsidRDefault="003608B0" w:rsidP="003608B0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攜帶簡易急救箱。</w:t>
            </w:r>
            <w:r>
              <w:t xml:space="preserve"> </w:t>
            </w:r>
          </w:p>
          <w:p w14:paraId="605EBCD0" w14:textId="77777777" w:rsidR="003608B0" w:rsidRDefault="003608B0" w:rsidP="003608B0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確認疏散路線是否</w:t>
            </w:r>
            <w:proofErr w:type="gramStart"/>
            <w:r>
              <w:t>暢通，</w:t>
            </w:r>
            <w:proofErr w:type="gramEnd"/>
            <w:r>
              <w:t>清除障礙物。</w:t>
            </w:r>
          </w:p>
          <w:p w14:paraId="625BF1D0" w14:textId="77777777" w:rsidR="003608B0" w:rsidRDefault="003608B0" w:rsidP="003608B0">
            <w:pPr>
              <w:pStyle w:val="afe"/>
              <w:spacing w:before="36" w:after="36"/>
              <w:ind w:left="48" w:right="48"/>
            </w:pPr>
            <w:r>
              <w:rPr>
                <w:rFonts w:ascii="標楷體" w:hAnsi="標楷體" w:hint="eastAsia"/>
              </w:rPr>
              <w:t>→</w:t>
            </w:r>
            <w:r>
              <w:t xml:space="preserve"> </w:t>
            </w:r>
            <w:r>
              <w:t>若疏散路線緊鄰馬路，放置警戒標誌，</w:t>
            </w:r>
          </w:p>
          <w:p w14:paraId="45F018B0" w14:textId="3EEF26F5" w:rsidR="007807C7" w:rsidRPr="005E0E55" w:rsidRDefault="003608B0" w:rsidP="006B40B9">
            <w:pPr>
              <w:pStyle w:val="afe"/>
              <w:spacing w:before="36" w:after="36"/>
              <w:ind w:left="48" w:right="48" w:firstLineChars="200" w:firstLine="480"/>
              <w:rPr>
                <w:b/>
                <w:color w:val="auto"/>
              </w:rPr>
            </w:pPr>
            <w:r>
              <w:t>引導師生疏散。</w:t>
            </w:r>
            <w:r>
              <w:t xml:space="preserve"> </w:t>
            </w:r>
          </w:p>
        </w:tc>
      </w:tr>
    </w:tbl>
    <w:p w14:paraId="7188F4B9" w14:textId="79B47474" w:rsidR="00E15446" w:rsidRPr="005E0E55" w:rsidRDefault="00357E33" w:rsidP="00E15446">
      <w:pPr>
        <w:pStyle w:val="af2"/>
        <w:ind w:leftChars="8" w:left="219" w:firstLineChars="0"/>
      </w:pPr>
      <w:bookmarkStart w:id="144" w:name="_Hlk37675678"/>
      <w:proofErr w:type="gramStart"/>
      <w:r w:rsidRPr="005E0E55">
        <w:rPr>
          <w:rFonts w:hint="eastAsia"/>
        </w:rPr>
        <w:t>註</w:t>
      </w:r>
      <w:proofErr w:type="gramEnd"/>
      <w:r w:rsidRPr="005E0E55">
        <w:rPr>
          <w:rFonts w:hint="eastAsia"/>
        </w:rPr>
        <w:t>：</w:t>
      </w:r>
      <w:r w:rsidR="007807C7" w:rsidRPr="005E0E55">
        <w:t xml:space="preserve">1. </w:t>
      </w:r>
      <w:r w:rsidRPr="005E0E55">
        <w:rPr>
          <w:rFonts w:hint="eastAsia"/>
        </w:rPr>
        <w:t>與「</w:t>
      </w:r>
      <w:r w:rsidR="00A93B31" w:rsidRPr="005E0E55">
        <w:fldChar w:fldCharType="begin"/>
      </w:r>
      <w:r w:rsidR="00A93B31" w:rsidRPr="005E0E55">
        <w:instrText xml:space="preserve"> </w:instrText>
      </w:r>
      <w:r w:rsidR="00A93B31" w:rsidRPr="005E0E55">
        <w:rPr>
          <w:rFonts w:hint="eastAsia"/>
        </w:rPr>
        <w:instrText>REF _Ref40700601 \h</w:instrText>
      </w:r>
      <w:r w:rsidR="00A93B31" w:rsidRPr="005E0E55">
        <w:instrText xml:space="preserve"> </w:instrText>
      </w:r>
      <w:r w:rsidR="00A93B31" w:rsidRPr="005E0E55">
        <w:fldChar w:fldCharType="separate"/>
      </w:r>
      <w:r w:rsidR="00215603" w:rsidRPr="005E0E55">
        <w:rPr>
          <w:rFonts w:hint="eastAsia"/>
        </w:rPr>
        <w:t>表</w:t>
      </w:r>
      <w:r w:rsidR="00215603">
        <w:rPr>
          <w:noProof/>
        </w:rPr>
        <w:t>2</w:t>
      </w:r>
      <w:r w:rsidR="00215603" w:rsidRPr="005E0E55">
        <w:t>.</w:t>
      </w:r>
      <w:r w:rsidR="00215603">
        <w:rPr>
          <w:noProof/>
        </w:rPr>
        <w:t>7</w:t>
      </w:r>
      <w:r w:rsidR="00215603" w:rsidRPr="005E0E55">
        <w:rPr>
          <w:rFonts w:hint="eastAsia"/>
        </w:rPr>
        <w:t>.</w:t>
      </w:r>
      <w:r w:rsidR="00215603" w:rsidRPr="005E0E55">
        <w:t>1</w:t>
      </w:r>
      <w:r w:rsidR="00215603" w:rsidRPr="005E0E55">
        <w:rPr>
          <w:rFonts w:hint="eastAsia"/>
        </w:rPr>
        <w:t xml:space="preserve">　緊急應變小組分組表</w:t>
      </w:r>
      <w:r w:rsidR="00A93B31" w:rsidRPr="005E0E55">
        <w:fldChar w:fldCharType="end"/>
      </w:r>
      <w:r w:rsidR="00E15446" w:rsidRPr="005E0E55">
        <w:rPr>
          <w:rFonts w:hint="eastAsia"/>
        </w:rPr>
        <w:t>」擇</w:t>
      </w:r>
      <w:proofErr w:type="gramStart"/>
      <w:r w:rsidR="00E15446" w:rsidRPr="005E0E55">
        <w:rPr>
          <w:rFonts w:hint="eastAsia"/>
        </w:rPr>
        <w:t>一</w:t>
      </w:r>
      <w:proofErr w:type="gramEnd"/>
      <w:r w:rsidR="00E15446" w:rsidRPr="005E0E55">
        <w:rPr>
          <w:rFonts w:hint="eastAsia"/>
        </w:rPr>
        <w:t>使用。</w:t>
      </w:r>
      <w:r w:rsidR="00E15446" w:rsidRPr="005E0E55">
        <w:t xml:space="preserve"> </w:t>
      </w:r>
    </w:p>
    <w:p w14:paraId="2E214E6D" w14:textId="0AFC4C5C" w:rsidR="00E15446" w:rsidRPr="005E0E55" w:rsidRDefault="00E15446" w:rsidP="00E60E7B">
      <w:pPr>
        <w:pStyle w:val="af2"/>
        <w:ind w:leftChars="200" w:left="480" w:firstLineChars="0" w:firstLine="0"/>
      </w:pPr>
      <w:r w:rsidRPr="005E0E55">
        <w:t xml:space="preserve">2. </w:t>
      </w:r>
      <w:r w:rsidR="00A93B31" w:rsidRPr="005E0E55">
        <w:rPr>
          <w:rFonts w:hint="eastAsia"/>
        </w:rPr>
        <w:t>得</w:t>
      </w:r>
      <w:r w:rsidRPr="005E0E55">
        <w:rPr>
          <w:rFonts w:hint="eastAsia"/>
        </w:rPr>
        <w:t>視需求自行增減或調整。</w:t>
      </w:r>
    </w:p>
    <w:p w14:paraId="0F0248AB" w14:textId="0ED52451" w:rsidR="00B35A56" w:rsidRPr="001F08D0" w:rsidRDefault="00B35A56" w:rsidP="002B5E18">
      <w:bookmarkStart w:id="145" w:name="_Ref34924485"/>
      <w:bookmarkStart w:id="146" w:name="_Toc35259438"/>
      <w:bookmarkStart w:id="147" w:name="_Hlk34925826"/>
      <w:bookmarkStart w:id="148" w:name="_Hlk38032674"/>
      <w:bookmarkEnd w:id="138"/>
      <w:bookmarkEnd w:id="142"/>
      <w:bookmarkEnd w:id="144"/>
    </w:p>
    <w:bookmarkEnd w:id="145"/>
    <w:bookmarkEnd w:id="146"/>
    <w:bookmarkEnd w:id="147"/>
    <w:bookmarkEnd w:id="148"/>
    <w:p w14:paraId="1E2E610F" w14:textId="16B55117"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501773CB" w14:textId="6FCC382A" w:rsidR="009521BF" w:rsidRPr="001F08D0" w:rsidRDefault="009521BF" w:rsidP="00D36012">
      <w:pPr>
        <w:pStyle w:val="1"/>
        <w:spacing w:after="180"/>
      </w:pPr>
      <w:bookmarkStart w:id="149" w:name="_Toc39054966"/>
      <w:bookmarkStart w:id="150" w:name="_Toc45879649"/>
      <w:r w:rsidRPr="001F08D0">
        <w:rPr>
          <w:rFonts w:hint="eastAsia"/>
        </w:rPr>
        <w:lastRenderedPageBreak/>
        <w:t>減災整備階段</w:t>
      </w:r>
      <w:bookmarkEnd w:id="149"/>
      <w:bookmarkEnd w:id="150"/>
    </w:p>
    <w:p w14:paraId="554A51DF" w14:textId="1E0D7483" w:rsidR="00DD4AAD" w:rsidRPr="001F08D0" w:rsidRDefault="008E416E" w:rsidP="00DD4AAD">
      <w:pPr>
        <w:pStyle w:val="ab"/>
        <w:spacing w:before="180" w:after="180"/>
        <w:ind w:firstLine="480"/>
      </w:pPr>
      <w:bookmarkStart w:id="151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3</w:t>
      </w:r>
      <w:r w:rsidR="00215603" w:rsidRPr="001F08D0">
        <w:t>.</w:t>
      </w:r>
      <w:r w:rsidR="00215603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</w:t>
      </w:r>
      <w:proofErr w:type="gramStart"/>
      <w:r w:rsidRPr="001F08D0">
        <w:rPr>
          <w:rFonts w:hint="eastAsia"/>
        </w:rPr>
        <w:t>工</w:t>
      </w:r>
      <w:bookmarkStart w:id="152" w:name="_Hlk20407080"/>
      <w:r w:rsidR="007B0224" w:rsidRPr="001F08D0">
        <w:rPr>
          <w:rFonts w:hint="eastAsia"/>
        </w:rPr>
        <w:t>生須</w:t>
      </w:r>
      <w:bookmarkEnd w:id="152"/>
      <w:r w:rsidRPr="001F08D0">
        <w:rPr>
          <w:rFonts w:hint="eastAsia"/>
        </w:rPr>
        <w:t>共同</w:t>
      </w:r>
      <w:proofErr w:type="gramEnd"/>
      <w:r w:rsidRPr="001F08D0">
        <w:rPr>
          <w:rFonts w:hint="eastAsia"/>
        </w:rPr>
        <w:t>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B2763E1" w14:textId="7FA601F1" w:rsidR="00DD4AAD" w:rsidRPr="001F08D0" w:rsidRDefault="00104C49">
      <w:pPr>
        <w:pStyle w:val="aff0"/>
      </w:pPr>
      <w:r>
        <w:drawing>
          <wp:inline distT="0" distB="0" distL="0" distR="0" wp14:anchorId="6D3FBE4B" wp14:editId="10755041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9D481" w14:textId="7D8054E9" w:rsidR="00F24C72" w:rsidRPr="001F08D0" w:rsidRDefault="00F24C72" w:rsidP="00F24C72">
      <w:pPr>
        <w:pStyle w:val="aff"/>
      </w:pPr>
      <w:bookmarkStart w:id="153" w:name="_Ref17362763"/>
      <w:bookmarkStart w:id="154" w:name="_Toc45879686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153"/>
      <w:r w:rsidRPr="001F08D0">
        <w:rPr>
          <w:rFonts w:hint="eastAsia"/>
        </w:rPr>
        <w:t xml:space="preserve">　減災整備工作架構圖</w:t>
      </w:r>
      <w:bookmarkEnd w:id="154"/>
    </w:p>
    <w:p w14:paraId="4311E55F" w14:textId="3EC4E5CF" w:rsidR="00CF67EE" w:rsidRPr="001F08D0" w:rsidRDefault="00A13F62" w:rsidP="00CF67EE">
      <w:pPr>
        <w:pStyle w:val="2"/>
        <w:spacing w:before="180" w:after="180"/>
      </w:pPr>
      <w:bookmarkStart w:id="155" w:name="_Toc39054967"/>
      <w:bookmarkStart w:id="156" w:name="_Toc39055066"/>
      <w:bookmarkStart w:id="157" w:name="_Toc39055146"/>
      <w:bookmarkStart w:id="158" w:name="_Toc39055427"/>
      <w:bookmarkStart w:id="159" w:name="_Toc39055575"/>
      <w:bookmarkStart w:id="160" w:name="_Toc11163100"/>
      <w:bookmarkStart w:id="161" w:name="_Toc39054968"/>
      <w:bookmarkStart w:id="162" w:name="_Toc45879650"/>
      <w:bookmarkEnd w:id="151"/>
      <w:bookmarkEnd w:id="155"/>
      <w:bookmarkEnd w:id="156"/>
      <w:bookmarkEnd w:id="157"/>
      <w:bookmarkEnd w:id="158"/>
      <w:bookmarkEnd w:id="159"/>
      <w:r w:rsidRPr="001F08D0">
        <w:rPr>
          <w:rFonts w:hint="eastAsia"/>
        </w:rPr>
        <w:t>編列校園災害防救經費</w:t>
      </w:r>
      <w:bookmarkEnd w:id="160"/>
      <w:bookmarkEnd w:id="161"/>
      <w:bookmarkEnd w:id="162"/>
    </w:p>
    <w:p w14:paraId="1B5E0DE3" w14:textId="6C914E2C" w:rsidR="00F27207" w:rsidRPr="001F08D0" w:rsidRDefault="00F27207" w:rsidP="0096294C">
      <w:pPr>
        <w:pStyle w:val="ab"/>
        <w:spacing w:before="180" w:after="180"/>
        <w:ind w:firstLine="480"/>
      </w:pPr>
      <w:bookmarkStart w:id="163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14:paraId="13F691EB" w14:textId="0247737E" w:rsidR="009521BF" w:rsidRPr="001F08D0" w:rsidRDefault="00F27207" w:rsidP="009521BF">
      <w:pPr>
        <w:pStyle w:val="2"/>
        <w:spacing w:before="180" w:after="180"/>
      </w:pPr>
      <w:bookmarkStart w:id="164" w:name="_Hlk40358040"/>
      <w:bookmarkStart w:id="165" w:name="_Toc45879651"/>
      <w:bookmarkEnd w:id="163"/>
      <w:r w:rsidRPr="001F08D0">
        <w:rPr>
          <w:rFonts w:hint="eastAsia"/>
        </w:rPr>
        <w:t>校園安全準備工作</w:t>
      </w:r>
      <w:bookmarkEnd w:id="164"/>
      <w:bookmarkEnd w:id="165"/>
    </w:p>
    <w:p w14:paraId="09B02AC6" w14:textId="60ABC364" w:rsidR="00A13F62" w:rsidRPr="001F08D0" w:rsidRDefault="00BC6E93">
      <w:pPr>
        <w:pStyle w:val="ab"/>
        <w:spacing w:before="180" w:after="180"/>
        <w:ind w:firstLine="480"/>
      </w:pPr>
      <w:bookmarkStart w:id="166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</w:t>
      </w:r>
      <w:proofErr w:type="gramStart"/>
      <w:r w:rsidR="00A13F62" w:rsidRPr="001F08D0">
        <w:rPr>
          <w:rFonts w:hint="eastAsia"/>
        </w:rPr>
        <w:t>臺</w:t>
      </w:r>
      <w:proofErr w:type="gramEnd"/>
      <w:r w:rsidR="00A13F62" w:rsidRPr="001F08D0">
        <w:rPr>
          <w:rFonts w:hint="eastAsia"/>
        </w:rPr>
        <w:t>」等。</w:t>
      </w:r>
    </w:p>
    <w:bookmarkEnd w:id="166"/>
    <w:p w14:paraId="78CA08DF" w14:textId="4BC27A1A"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67" w:name="_Toc39054970"/>
      <w:bookmarkStart w:id="168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67"/>
      <w:bookmarkEnd w:id="168"/>
    </w:p>
    <w:p w14:paraId="12A8A141" w14:textId="06821C46" w:rsidR="00986852" w:rsidRPr="001F08D0" w:rsidRDefault="00BC6E93" w:rsidP="00FD5C58">
      <w:pPr>
        <w:pStyle w:val="ab"/>
        <w:spacing w:before="180" w:after="180"/>
        <w:ind w:firstLine="480"/>
      </w:pPr>
      <w:bookmarkStart w:id="169" w:name="_Hlk17376684"/>
      <w:bookmarkStart w:id="170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rPr>
          <w:noProof/>
        </w:rPr>
        <w:t>3</w:t>
      </w:r>
      <w:r w:rsidR="00215603" w:rsidRPr="001F08D0">
        <w:t>.</w:t>
      </w:r>
      <w:r w:rsidR="00215603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14:paraId="41DA3A5E" w14:textId="595FE6F9"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</w:t>
      </w:r>
      <w:proofErr w:type="gramStart"/>
      <w:r w:rsidR="000B786F" w:rsidRPr="001F08D0">
        <w:rPr>
          <w:rFonts w:hint="eastAsia"/>
        </w:rPr>
        <w:t>覆核人核章</w:t>
      </w:r>
      <w:proofErr w:type="gramEnd"/>
      <w:r w:rsidR="000B786F" w:rsidRPr="001F08D0">
        <w:rPr>
          <w:rFonts w:hint="eastAsia"/>
        </w:rPr>
        <w:t>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</w:t>
      </w:r>
      <w:proofErr w:type="gramStart"/>
      <w:r w:rsidR="000B786F" w:rsidRPr="001F08D0">
        <w:rPr>
          <w:rFonts w:hint="eastAsia"/>
        </w:rPr>
        <w:t>檔</w:t>
      </w:r>
      <w:proofErr w:type="gramEnd"/>
      <w:r w:rsidR="000B786F" w:rsidRPr="001F08D0">
        <w:rPr>
          <w:rFonts w:hint="eastAsia"/>
        </w:rPr>
        <w:t>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14:paraId="4A1764D2" w14:textId="3A9E1DAD" w:rsidR="00B35A56" w:rsidRPr="001F08D0" w:rsidRDefault="007B0EB6" w:rsidP="007B0EB6">
      <w:pPr>
        <w:pStyle w:val="aff0"/>
      </w:pPr>
      <w:bookmarkStart w:id="171" w:name="_Hlk40358614"/>
      <w:r w:rsidRPr="001F08D0">
        <w:drawing>
          <wp:inline distT="0" distB="0" distL="0" distR="0" wp14:anchorId="2C683DCC" wp14:editId="0980C149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EEE20" w14:textId="46BF8DD2" w:rsidR="00B35A56" w:rsidRPr="001F08D0" w:rsidRDefault="00A13F62" w:rsidP="00A13F62">
      <w:pPr>
        <w:pStyle w:val="aff"/>
      </w:pPr>
      <w:bookmarkStart w:id="172" w:name="_Ref40358466"/>
      <w:bookmarkStart w:id="173" w:name="_Toc45879687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2</w:t>
      </w:r>
      <w:r w:rsidRPr="001F08D0">
        <w:fldChar w:fldCharType="end"/>
      </w:r>
      <w:bookmarkEnd w:id="172"/>
      <w:r w:rsidRPr="001F08D0">
        <w:rPr>
          <w:rFonts w:hint="eastAsia"/>
        </w:rPr>
        <w:t xml:space="preserve">　校園環境安全自主調查流程圖</w:t>
      </w:r>
      <w:bookmarkEnd w:id="173"/>
    </w:p>
    <w:p w14:paraId="7422FEE1" w14:textId="73F4266B" w:rsidR="00F159C4" w:rsidRPr="001F08D0" w:rsidRDefault="00A84E22" w:rsidP="00CF67EE">
      <w:pPr>
        <w:pStyle w:val="3"/>
        <w:spacing w:before="180" w:after="180"/>
      </w:pPr>
      <w:bookmarkStart w:id="174" w:name="_Hlk17376416"/>
      <w:bookmarkEnd w:id="169"/>
      <w:bookmarkEnd w:id="170"/>
      <w:bookmarkEnd w:id="171"/>
      <w:r w:rsidRPr="001F08D0">
        <w:rPr>
          <w:rFonts w:hint="eastAsia"/>
        </w:rPr>
        <w:t xml:space="preserve">　</w:t>
      </w:r>
      <w:bookmarkStart w:id="175" w:name="_Toc39054971"/>
      <w:bookmarkStart w:id="176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75"/>
      <w:bookmarkEnd w:id="176"/>
    </w:p>
    <w:p w14:paraId="1F0AFE2A" w14:textId="60C7D7FA" w:rsidR="00AB07DB" w:rsidRPr="001F08D0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77" w:name="_Hlk37943422"/>
      <w:bookmarkStart w:id="178" w:name="_Hlk18503677"/>
      <w:bookmarkStart w:id="179" w:name="_Hlk17381264"/>
      <w:r w:rsidRPr="001F08D0">
        <w:rPr>
          <w:rFonts w:hint="eastAsia"/>
        </w:rPr>
        <w:t>依教育部公告《校園防災地圖繪製作業說明》繪製校園防災地圖</w:t>
      </w:r>
      <w:bookmarkEnd w:id="177"/>
      <w:r w:rsidR="00986852" w:rsidRPr="001F08D0">
        <w:rPr>
          <w:rFonts w:hint="eastAsia"/>
        </w:rPr>
        <w:t>［</w:t>
      </w:r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3</w:t>
      </w:r>
      <w:r w:rsidR="00215603" w:rsidRPr="001F08D0">
        <w:t>.</w:t>
      </w:r>
      <w:r w:rsidR="00215603">
        <w:t>3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</w:t>
      </w:r>
      <w:proofErr w:type="gramStart"/>
      <w:r w:rsidR="00F913AE" w:rsidRPr="001F08D0">
        <w:rPr>
          <w:rFonts w:hint="eastAsia"/>
        </w:rPr>
        <w:t>註</w:t>
      </w:r>
      <w:proofErr w:type="gramEnd"/>
      <w:r w:rsidR="00F913AE" w:rsidRPr="001F08D0">
        <w:rPr>
          <w:rFonts w:hint="eastAsia"/>
        </w:rPr>
        <w:t>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78"/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7B3E8A" w:rsidRPr="001F08D0" w14:paraId="7B250E15" w14:textId="77777777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13436BE" w14:textId="56F3B84C" w:rsidR="00912011" w:rsidRPr="001F08D0" w:rsidRDefault="007B3E8A" w:rsidP="00ED2910">
            <w:pPr>
              <w:pStyle w:val="aff0"/>
            </w:pPr>
            <w:r w:rsidRPr="007B3E8A">
              <w:lastRenderedPageBreak/>
              <w:drawing>
                <wp:inline distT="0" distB="0" distL="0" distR="0" wp14:anchorId="7190173F" wp14:editId="4F40EBD5">
                  <wp:extent cx="5615148" cy="5065406"/>
                  <wp:effectExtent l="0" t="0" r="5080" b="1905"/>
                  <wp:docPr id="71" name="圖片 71" descr="D:\總務處\防災教育資訊網\10912校園防災地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總務處\防災教育資訊網\10912校園防災地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984" cy="507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BB83B" w14:textId="680587C7" w:rsidR="00611D83" w:rsidRPr="001F08D0" w:rsidRDefault="00912011">
      <w:pPr>
        <w:pStyle w:val="aff"/>
      </w:pPr>
      <w:bookmarkStart w:id="180" w:name="_Ref17381244"/>
      <w:bookmarkStart w:id="181" w:name="_Toc45879688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3</w:t>
      </w:r>
      <w:r w:rsidRPr="001F08D0">
        <w:fldChar w:fldCharType="end"/>
      </w:r>
      <w:bookmarkEnd w:id="180"/>
      <w:r w:rsidRPr="001F08D0">
        <w:rPr>
          <w:rFonts w:hint="eastAsia"/>
        </w:rPr>
        <w:t xml:space="preserve">　校園防災地圖</w:t>
      </w:r>
      <w:bookmarkEnd w:id="181"/>
      <w:r w:rsidR="00611D83" w:rsidRPr="001F08D0">
        <w:br w:type="page"/>
      </w:r>
    </w:p>
    <w:p w14:paraId="0856FDF6" w14:textId="1302106C" w:rsidR="00CF67EE" w:rsidRPr="001F08D0" w:rsidRDefault="00CF67EE" w:rsidP="00CF67EE">
      <w:pPr>
        <w:pStyle w:val="3"/>
        <w:spacing w:before="180" w:after="180"/>
      </w:pPr>
      <w:bookmarkStart w:id="182" w:name="_Toc11163095"/>
      <w:bookmarkEnd w:id="174"/>
      <w:bookmarkEnd w:id="179"/>
      <w:r w:rsidRPr="001F08D0">
        <w:rPr>
          <w:rFonts w:hint="eastAsia"/>
        </w:rPr>
        <w:lastRenderedPageBreak/>
        <w:t xml:space="preserve">　</w:t>
      </w:r>
      <w:bookmarkStart w:id="183" w:name="_Toc39054972"/>
      <w:bookmarkStart w:id="184" w:name="_Toc45879654"/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82"/>
      <w:bookmarkEnd w:id="183"/>
      <w:bookmarkEnd w:id="184"/>
      <w:proofErr w:type="gramEnd"/>
    </w:p>
    <w:p w14:paraId="4A4BDE06" w14:textId="4AD51B41" w:rsidR="00425B85" w:rsidRPr="001F08D0" w:rsidRDefault="00BC6E93" w:rsidP="008138C5">
      <w:pPr>
        <w:pStyle w:val="ab"/>
        <w:ind w:firstLine="480"/>
      </w:pPr>
      <w:bookmarkStart w:id="185" w:name="_Hlk17376629"/>
      <w:bookmarkStart w:id="186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87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</w:t>
      </w:r>
      <w:proofErr w:type="gramStart"/>
      <w:r w:rsidR="009434A9" w:rsidRPr="001F08D0">
        <w:rPr>
          <w:rFonts w:hint="eastAsia"/>
        </w:rPr>
        <w:t>臺</w:t>
      </w:r>
      <w:proofErr w:type="gramEnd"/>
      <w:r w:rsidR="009434A9" w:rsidRPr="001F08D0">
        <w:rPr>
          <w:rFonts w:hint="eastAsia"/>
        </w:rPr>
        <w:t>」［</w:t>
      </w:r>
      <w:r w:rsidR="009434A9" w:rsidRPr="001F08D0">
        <w:fldChar w:fldCharType="begin"/>
      </w:r>
      <w:r w:rsidR="009434A9" w:rsidRPr="001F08D0">
        <w:instrText xml:space="preserve"> REF _Ref10629159 \h </w:instrText>
      </w:r>
      <w:r w:rsidR="000C203B" w:rsidRPr="001F08D0">
        <w:instrText xml:space="preserve"> \* MERGEFORMAT </w:instrText>
      </w:r>
      <w:r w:rsidR="009434A9"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3</w:t>
      </w:r>
      <w:r w:rsidR="00215603" w:rsidRPr="001F08D0">
        <w:t>.</w:t>
      </w:r>
      <w:r w:rsidR="00215603">
        <w:t>4</w:t>
      </w:r>
      <w:r w:rsidR="009434A9" w:rsidRPr="001F08D0"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</w:t>
      </w:r>
      <w:proofErr w:type="gramStart"/>
      <w:r w:rsidR="00FA037A" w:rsidRPr="001F08D0">
        <w:rPr>
          <w:rFonts w:hint="eastAsia"/>
        </w:rPr>
        <w:t>（</w:t>
      </w:r>
      <w:proofErr w:type="gramEnd"/>
      <w:r w:rsidR="00FA037A" w:rsidRPr="001F08D0">
        <w:rPr>
          <w:rFonts w:hint="eastAsia"/>
        </w:rPr>
        <w:t>約定電話：</w:t>
      </w:r>
      <w:r w:rsidR="00FA037A" w:rsidRPr="001F08D0">
        <w:rPr>
          <w:rFonts w:hint="eastAsia"/>
          <w:u w:val="single"/>
        </w:rPr>
        <w:t xml:space="preserve">　</w:t>
      </w:r>
      <w:r w:rsidR="00C42B01">
        <w:rPr>
          <w:rFonts w:hint="eastAsia"/>
          <w:u w:val="single"/>
        </w:rPr>
        <w:t>03-478-2024</w:t>
      </w:r>
      <w:r w:rsidR="00C42B01">
        <w:rPr>
          <w:u w:val="single"/>
        </w:rPr>
        <w:t xml:space="preserve"> </w:t>
      </w:r>
      <w:proofErr w:type="gramStart"/>
      <w:r w:rsidR="00FA037A" w:rsidRPr="001F08D0">
        <w:rPr>
          <w:rFonts w:hint="eastAsia"/>
        </w:rPr>
        <w:t>）</w:t>
      </w:r>
      <w:proofErr w:type="gramEnd"/>
      <w:r w:rsidR="00FA037A" w:rsidRPr="001F08D0">
        <w:rPr>
          <w:rFonts w:hint="eastAsia"/>
        </w:rPr>
        <w:t>，除了告知全體教職員工生約定電話，並加以宣導操作及查詢方式，</w:t>
      </w:r>
      <w:proofErr w:type="gramStart"/>
      <w:r w:rsidR="009434A9" w:rsidRPr="001F08D0">
        <w:rPr>
          <w:rFonts w:hint="eastAsia"/>
        </w:rPr>
        <w:t>以利災時</w:t>
      </w:r>
      <w:proofErr w:type="gramEnd"/>
      <w:r w:rsidR="009434A9" w:rsidRPr="001F08D0">
        <w:rPr>
          <w:rFonts w:hint="eastAsia"/>
        </w:rPr>
        <w:t>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87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</w:t>
      </w:r>
      <w:proofErr w:type="gramStart"/>
      <w:r w:rsidRPr="001F08D0">
        <w:rPr>
          <w:rFonts w:hint="eastAsia"/>
        </w:rPr>
        <w:t>應先敘明</w:t>
      </w:r>
      <w:proofErr w:type="gramEnd"/>
      <w:r w:rsidRPr="001F08D0">
        <w:rPr>
          <w:rFonts w:hint="eastAsia"/>
        </w:rPr>
        <w:t>此為測試或演練，避免災時造成混淆。</w:t>
      </w:r>
    </w:p>
    <w:p w14:paraId="57061EF8" w14:textId="246BF7F4" w:rsidR="008138C5" w:rsidRPr="001F08D0" w:rsidRDefault="008138C5" w:rsidP="008138C5">
      <w:pPr>
        <w:pStyle w:val="aff0"/>
      </w:pPr>
      <w:r w:rsidRPr="001F08D0">
        <w:drawing>
          <wp:inline distT="0" distB="0" distL="0" distR="0" wp14:anchorId="7D2FF8E1" wp14:editId="346BBE30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40E2D" w14:textId="4B3DF3A8" w:rsidR="008138C5" w:rsidRPr="001F08D0" w:rsidRDefault="008138C5" w:rsidP="008138C5">
      <w:pPr>
        <w:pStyle w:val="aff0"/>
      </w:pPr>
      <w:r w:rsidRPr="001F08D0">
        <w:drawing>
          <wp:inline distT="0" distB="0" distL="0" distR="0" wp14:anchorId="22B941E2" wp14:editId="38214A60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73F3E" w14:textId="7A24C9C1" w:rsidR="00EF0CAF" w:rsidRPr="001F08D0" w:rsidRDefault="00CF67EE" w:rsidP="00CF67EE">
      <w:pPr>
        <w:pStyle w:val="aff"/>
      </w:pPr>
      <w:bookmarkStart w:id="188" w:name="_Ref10629159"/>
      <w:bookmarkStart w:id="189" w:name="_Toc45879689"/>
      <w:bookmarkEnd w:id="185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="00F24C72" w:rsidRPr="001F08D0">
        <w:t>.</w:t>
      </w:r>
      <w:r w:rsidR="00F24C72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F24C72" w:rsidRPr="001F08D0">
        <w:fldChar w:fldCharType="separate"/>
      </w:r>
      <w:r w:rsidR="00215603">
        <w:rPr>
          <w:noProof/>
        </w:rPr>
        <w:t>4</w:t>
      </w:r>
      <w:r w:rsidR="00F24C72" w:rsidRPr="001F08D0">
        <w:fldChar w:fldCharType="end"/>
      </w:r>
      <w:bookmarkEnd w:id="188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89"/>
      <w:proofErr w:type="gramEnd"/>
    </w:p>
    <w:p w14:paraId="4B0996C6" w14:textId="70494760" w:rsidR="009521BF" w:rsidRPr="001F08D0" w:rsidRDefault="00F24C72" w:rsidP="009521BF">
      <w:pPr>
        <w:pStyle w:val="2"/>
        <w:spacing w:before="180" w:after="180"/>
      </w:pPr>
      <w:bookmarkStart w:id="190" w:name="_Toc39054973"/>
      <w:bookmarkStart w:id="191" w:name="_Toc45879655"/>
      <w:bookmarkStart w:id="192" w:name="_Hlk17383329"/>
      <w:bookmarkEnd w:id="186"/>
      <w:r w:rsidRPr="001F08D0">
        <w:rPr>
          <w:rFonts w:hint="eastAsia"/>
        </w:rPr>
        <w:lastRenderedPageBreak/>
        <w:t>應變器材及支援單位</w:t>
      </w:r>
      <w:bookmarkEnd w:id="190"/>
      <w:bookmarkEnd w:id="191"/>
    </w:p>
    <w:p w14:paraId="0275D463" w14:textId="635AE7E7"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3" w:name="_Toc39054974"/>
      <w:bookmarkStart w:id="194" w:name="_Toc45879656"/>
      <w:r w:rsidRPr="001F08D0">
        <w:rPr>
          <w:rFonts w:hint="eastAsia"/>
        </w:rPr>
        <w:t>災害應變器材整備</w:t>
      </w:r>
      <w:bookmarkEnd w:id="193"/>
      <w:bookmarkEnd w:id="194"/>
    </w:p>
    <w:p w14:paraId="188EED50" w14:textId="465FBD57" w:rsidR="00BA2180" w:rsidRPr="001F08D0" w:rsidRDefault="00BC6E93" w:rsidP="00BA2180">
      <w:pPr>
        <w:pStyle w:val="ab"/>
        <w:spacing w:before="180" w:after="180"/>
        <w:ind w:firstLine="480"/>
      </w:pPr>
      <w:bookmarkStart w:id="195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96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96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3</w:t>
      </w:r>
      <w:r w:rsidR="00215603" w:rsidRPr="001F08D0">
        <w:t>.</w:t>
      </w:r>
      <w:r w:rsidR="00215603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14:paraId="245D1C83" w14:textId="7435982F"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7" w:name="_Toc45879657"/>
      <w:r w:rsidRPr="001F08D0">
        <w:rPr>
          <w:rFonts w:hint="eastAsia"/>
        </w:rPr>
        <w:t>支援單位聯絡清冊</w:t>
      </w:r>
      <w:bookmarkEnd w:id="197"/>
    </w:p>
    <w:p w14:paraId="2E3CC57F" w14:textId="06D693FB"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3</w:t>
      </w:r>
      <w:r w:rsidR="00215603" w:rsidRPr="001F08D0">
        <w:t>.</w:t>
      </w:r>
      <w:r w:rsidR="00215603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98" w:name="_Hlk37677616"/>
      <w:r w:rsidRPr="001F08D0">
        <w:rPr>
          <w:rFonts w:hint="eastAsia"/>
        </w:rPr>
        <w:t>建議可將相關單位納入災害防救規劃並參與平時防災演練，</w:t>
      </w:r>
      <w:bookmarkEnd w:id="198"/>
      <w:proofErr w:type="gramStart"/>
      <w:r w:rsidRPr="001F08D0">
        <w:rPr>
          <w:rFonts w:hint="eastAsia"/>
        </w:rPr>
        <w:t>以利災時</w:t>
      </w:r>
      <w:proofErr w:type="gramEnd"/>
      <w:r w:rsidRPr="001F08D0">
        <w:rPr>
          <w:rFonts w:hint="eastAsia"/>
        </w:rPr>
        <w:t>能尋求支援協助。</w:t>
      </w:r>
    </w:p>
    <w:p w14:paraId="7211DD81" w14:textId="77777777" w:rsidR="00E75721" w:rsidRPr="001F08D0" w:rsidRDefault="00E75721" w:rsidP="00E75721">
      <w:pPr>
        <w:pStyle w:val="2"/>
        <w:spacing w:before="180" w:after="180"/>
      </w:pPr>
      <w:bookmarkStart w:id="199" w:name="_Toc45879658"/>
      <w:r w:rsidRPr="001F08D0">
        <w:rPr>
          <w:rFonts w:hint="eastAsia"/>
        </w:rPr>
        <w:t>校園災害防救教育訓練</w:t>
      </w:r>
      <w:bookmarkEnd w:id="199"/>
    </w:p>
    <w:p w14:paraId="326B8052" w14:textId="77777777"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14:paraId="61269757" w14:textId="77777777" w:rsidR="00E75721" w:rsidRPr="001F08D0" w:rsidRDefault="00E75721" w:rsidP="00E75721">
      <w:pPr>
        <w:pStyle w:val="2"/>
        <w:spacing w:before="180" w:after="180"/>
      </w:pPr>
      <w:bookmarkStart w:id="200" w:name="_Toc45879659"/>
      <w:r w:rsidRPr="001F08D0">
        <w:rPr>
          <w:rFonts w:hint="eastAsia"/>
        </w:rPr>
        <w:t>校園災害防救演練</w:t>
      </w:r>
      <w:bookmarkEnd w:id="200"/>
    </w:p>
    <w:p w14:paraId="0D0A3ED6" w14:textId="3EF713F4"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201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201"/>
      <w:r w:rsidRPr="001F08D0">
        <w:rPr>
          <w:rFonts w:hint="eastAsia"/>
        </w:rPr>
        <w:t>，上傳至「教育部防災教育資訊網→防災校園專區→校園電子歷程」。</w:t>
      </w:r>
    </w:p>
    <w:p w14:paraId="141F965A" w14:textId="22EBD279" w:rsidR="00AA5FC4" w:rsidRPr="001F08D0" w:rsidRDefault="00AA5FC4" w:rsidP="00AA5FC4">
      <w:pPr>
        <w:pStyle w:val="af7"/>
        <w:spacing w:before="180" w:after="36"/>
      </w:pPr>
      <w:bookmarkStart w:id="202" w:name="_Ref17383269"/>
      <w:bookmarkStart w:id="203" w:name="_Ref25418259"/>
      <w:bookmarkStart w:id="204" w:name="_Ref18575898"/>
      <w:bookmarkStart w:id="205" w:name="_Toc45879703"/>
      <w:bookmarkStart w:id="206" w:name="_Hlk32591160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202"/>
      <w:bookmarkEnd w:id="203"/>
      <w:r w:rsidRPr="001F08D0">
        <w:rPr>
          <w:rFonts w:hint="eastAsia"/>
        </w:rPr>
        <w:t xml:space="preserve">　災害應變</w:t>
      </w:r>
      <w:bookmarkStart w:id="207" w:name="_Hlk39662830"/>
      <w:r w:rsidRPr="001F08D0">
        <w:rPr>
          <w:rFonts w:hint="eastAsia"/>
        </w:rPr>
        <w:t>器材檢核表</w:t>
      </w:r>
      <w:bookmarkEnd w:id="204"/>
      <w:bookmarkEnd w:id="205"/>
      <w:bookmarkEnd w:id="207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24"/>
        <w:gridCol w:w="1048"/>
        <w:gridCol w:w="512"/>
        <w:gridCol w:w="469"/>
        <w:gridCol w:w="79"/>
        <w:gridCol w:w="1418"/>
        <w:gridCol w:w="446"/>
        <w:gridCol w:w="1398"/>
        <w:gridCol w:w="988"/>
        <w:gridCol w:w="142"/>
        <w:gridCol w:w="757"/>
        <w:gridCol w:w="1197"/>
      </w:tblGrid>
      <w:tr w:rsidR="001F08D0" w:rsidRPr="001F08D0" w14:paraId="523B3093" w14:textId="77777777" w:rsidTr="002B7468">
        <w:trPr>
          <w:trHeight w:val="20"/>
          <w:tblHeader/>
          <w:jc w:val="center"/>
        </w:trPr>
        <w:tc>
          <w:tcPr>
            <w:tcW w:w="1134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1AD7B764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08" w:name="_Hlk33102781"/>
            <w:bookmarkStart w:id="209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7" w:type="pct"/>
            <w:vMerge w:val="restart"/>
            <w:shd w:val="clear" w:color="auto" w:fill="D9D9D9" w:themeFill="background1" w:themeFillShade="D9"/>
            <w:vAlign w:val="center"/>
          </w:tcPr>
          <w:p w14:paraId="60A32FBF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45" w:type="pct"/>
            <w:vMerge w:val="restart"/>
            <w:shd w:val="clear" w:color="auto" w:fill="D9D9D9" w:themeFill="background1" w:themeFillShade="D9"/>
            <w:vAlign w:val="center"/>
          </w:tcPr>
          <w:p w14:paraId="6F6BA9F8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014" w:type="pct"/>
            <w:gridSpan w:val="3"/>
            <w:vMerge w:val="restart"/>
            <w:shd w:val="clear" w:color="auto" w:fill="D9D9D9" w:themeFill="background1" w:themeFillShade="D9"/>
            <w:vAlign w:val="center"/>
          </w:tcPr>
          <w:p w14:paraId="10648B67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30" w:type="pct"/>
            <w:vMerge w:val="restart"/>
            <w:shd w:val="clear" w:color="auto" w:fill="D9D9D9" w:themeFill="background1" w:themeFillShade="D9"/>
            <w:vAlign w:val="center"/>
          </w:tcPr>
          <w:p w14:paraId="7C44AF14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85" w:type="pct"/>
            <w:gridSpan w:val="3"/>
            <w:shd w:val="clear" w:color="auto" w:fill="D9D9D9" w:themeFill="background1" w:themeFillShade="D9"/>
            <w:vAlign w:val="center"/>
          </w:tcPr>
          <w:p w14:paraId="71FD8919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625" w:type="pct"/>
            <w:vMerge w:val="restart"/>
            <w:shd w:val="clear" w:color="auto" w:fill="D9D9D9" w:themeFill="background1" w:themeFillShade="D9"/>
            <w:vAlign w:val="center"/>
          </w:tcPr>
          <w:p w14:paraId="26818795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1F08D0" w:rsidRPr="001F08D0" w14:paraId="21A15A6B" w14:textId="77777777" w:rsidTr="002B7468">
        <w:trPr>
          <w:trHeight w:val="20"/>
          <w:tblHeader/>
          <w:jc w:val="center"/>
        </w:trPr>
        <w:tc>
          <w:tcPr>
            <w:tcW w:w="1134" w:type="pct"/>
            <w:gridSpan w:val="2"/>
            <w:vMerge/>
            <w:shd w:val="clear" w:color="auto" w:fill="D9D9D9" w:themeFill="background1" w:themeFillShade="D9"/>
            <w:vAlign w:val="center"/>
          </w:tcPr>
          <w:p w14:paraId="43C36240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7" w:type="pct"/>
            <w:vMerge/>
            <w:shd w:val="clear" w:color="auto" w:fill="D9D9D9" w:themeFill="background1" w:themeFillShade="D9"/>
            <w:vAlign w:val="center"/>
          </w:tcPr>
          <w:p w14:paraId="399D0BD7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45" w:type="pct"/>
            <w:vMerge/>
            <w:shd w:val="clear" w:color="auto" w:fill="D9D9D9" w:themeFill="background1" w:themeFillShade="D9"/>
            <w:vAlign w:val="center"/>
          </w:tcPr>
          <w:p w14:paraId="58DC01BC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14" w:type="pct"/>
            <w:gridSpan w:val="3"/>
            <w:vMerge/>
            <w:shd w:val="clear" w:color="auto" w:fill="D9D9D9" w:themeFill="background1" w:themeFillShade="D9"/>
          </w:tcPr>
          <w:p w14:paraId="0B3B5FD8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30" w:type="pct"/>
            <w:vMerge/>
            <w:shd w:val="clear" w:color="auto" w:fill="D9D9D9" w:themeFill="background1" w:themeFillShade="D9"/>
            <w:vAlign w:val="center"/>
          </w:tcPr>
          <w:p w14:paraId="7FD88D13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6" w:type="pct"/>
            <w:shd w:val="clear" w:color="auto" w:fill="D9D9D9" w:themeFill="background1" w:themeFillShade="D9"/>
            <w:vAlign w:val="center"/>
          </w:tcPr>
          <w:p w14:paraId="31A9072B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69" w:type="pct"/>
            <w:gridSpan w:val="2"/>
            <w:shd w:val="clear" w:color="auto" w:fill="D9D9D9" w:themeFill="background1" w:themeFillShade="D9"/>
            <w:vAlign w:val="center"/>
          </w:tcPr>
          <w:p w14:paraId="3C84BA70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625" w:type="pct"/>
            <w:vMerge/>
            <w:shd w:val="clear" w:color="auto" w:fill="D9D9D9" w:themeFill="background1" w:themeFillShade="D9"/>
          </w:tcPr>
          <w:p w14:paraId="4AF12EE8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1F08D0" w:rsidRPr="001F08D0" w14:paraId="65D63B07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6167012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B5615B" w:rsidRPr="001F08D0" w14:paraId="100A077C" w14:textId="77777777" w:rsidTr="002B7468">
        <w:trPr>
          <w:trHeight w:val="198"/>
          <w:jc w:val="center"/>
        </w:trPr>
        <w:tc>
          <w:tcPr>
            <w:tcW w:w="1134" w:type="pct"/>
            <w:gridSpan w:val="2"/>
            <w:vAlign w:val="center"/>
          </w:tcPr>
          <w:p w14:paraId="66A3693C" w14:textId="5A61FA2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7" w:type="pct"/>
            <w:vAlign w:val="center"/>
          </w:tcPr>
          <w:p w14:paraId="26092001" w14:textId="6E4D2598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500</w:t>
            </w:r>
          </w:p>
        </w:tc>
        <w:tc>
          <w:tcPr>
            <w:tcW w:w="245" w:type="pct"/>
            <w:vAlign w:val="center"/>
          </w:tcPr>
          <w:p w14:paraId="471D8DD8" w14:textId="7BC695B0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53D77C3F" w14:textId="05048B0F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0CC6627E" w14:textId="35E41CB5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31BD3AF0" w14:textId="0B2E2C0A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38AE7BF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2E96D11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5615B" w:rsidRPr="001F08D0" w14:paraId="76D36430" w14:textId="77777777" w:rsidTr="002B7468">
        <w:trPr>
          <w:trHeight w:val="58"/>
          <w:jc w:val="center"/>
        </w:trPr>
        <w:tc>
          <w:tcPr>
            <w:tcW w:w="1134" w:type="pct"/>
            <w:gridSpan w:val="2"/>
            <w:vAlign w:val="center"/>
          </w:tcPr>
          <w:p w14:paraId="69B82731" w14:textId="3CECFD7B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7" w:type="pct"/>
            <w:vAlign w:val="center"/>
          </w:tcPr>
          <w:p w14:paraId="58C46C26" w14:textId="4B07F602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50</w:t>
            </w:r>
          </w:p>
        </w:tc>
        <w:tc>
          <w:tcPr>
            <w:tcW w:w="245" w:type="pct"/>
            <w:vAlign w:val="center"/>
          </w:tcPr>
          <w:p w14:paraId="0275D67C" w14:textId="6AC525AF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3"/>
            <w:vAlign w:val="center"/>
          </w:tcPr>
          <w:p w14:paraId="7DB1FD01" w14:textId="7915FA76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304404C8" w14:textId="7034E593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3C7828F9" w14:textId="055C3EC6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68C8BAC3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77B1B0AA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5615B" w:rsidRPr="001F08D0" w14:paraId="6A0FBF0A" w14:textId="77777777" w:rsidTr="002B7468">
        <w:trPr>
          <w:trHeight w:val="167"/>
          <w:jc w:val="center"/>
        </w:trPr>
        <w:tc>
          <w:tcPr>
            <w:tcW w:w="1134" w:type="pct"/>
            <w:gridSpan w:val="2"/>
            <w:vAlign w:val="center"/>
          </w:tcPr>
          <w:p w14:paraId="0FC7BF56" w14:textId="780E55A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7" w:type="pct"/>
            <w:vAlign w:val="center"/>
          </w:tcPr>
          <w:p w14:paraId="7D0401F5" w14:textId="3870E912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1DCC0B4B" w14:textId="6137587F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7D9F651" w14:textId="3BEE0634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3FCB5280" w14:textId="7EC8C01A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7628C081" w14:textId="3EE0DBD1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46E040F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5B9E7C34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5615B" w:rsidRPr="001F08D0" w14:paraId="5C114BDC" w14:textId="77777777" w:rsidTr="002B7468">
        <w:trPr>
          <w:trHeight w:val="58"/>
          <w:jc w:val="center"/>
        </w:trPr>
        <w:tc>
          <w:tcPr>
            <w:tcW w:w="1134" w:type="pct"/>
            <w:gridSpan w:val="2"/>
            <w:vAlign w:val="center"/>
          </w:tcPr>
          <w:p w14:paraId="6BCDDF82" w14:textId="7BC4B416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67" w:type="pct"/>
            <w:vAlign w:val="center"/>
          </w:tcPr>
          <w:p w14:paraId="540478A9" w14:textId="6725351C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4A95BDBE" w14:textId="443DB2E4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6D9CED66" w14:textId="3FCBC0C8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730" w:type="pct"/>
            <w:vAlign w:val="center"/>
          </w:tcPr>
          <w:p w14:paraId="384C57EB" w14:textId="01FD5CC8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徐銘俊</w:t>
            </w:r>
          </w:p>
        </w:tc>
        <w:tc>
          <w:tcPr>
            <w:tcW w:w="516" w:type="pct"/>
            <w:vAlign w:val="center"/>
          </w:tcPr>
          <w:p w14:paraId="63D5A192" w14:textId="535DA902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5A437A8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57F7E4CC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5615B" w:rsidRPr="001F08D0" w14:paraId="7B987C31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3DCE05E" w14:textId="77777777" w:rsidR="00B5615B" w:rsidRPr="001F08D0" w:rsidRDefault="00B5615B" w:rsidP="00B5615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786A5F" w:rsidRPr="001F08D0" w14:paraId="41986E6D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23E1625B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7" w:type="pct"/>
            <w:vAlign w:val="center"/>
          </w:tcPr>
          <w:p w14:paraId="18870EF5" w14:textId="316A5CB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105594F0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3E3F7D0D" w14:textId="77ABCC20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0" w:type="pct"/>
            <w:vAlign w:val="center"/>
          </w:tcPr>
          <w:p w14:paraId="24AD289A" w14:textId="7F179A7E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倪正心</w:t>
            </w:r>
          </w:p>
        </w:tc>
        <w:tc>
          <w:tcPr>
            <w:tcW w:w="516" w:type="pct"/>
            <w:vAlign w:val="center"/>
          </w:tcPr>
          <w:p w14:paraId="21FB5D5C" w14:textId="18095361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3395BDA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0A859456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86A5F" w:rsidRPr="001F08D0" w14:paraId="7758A04A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0FD11482" w14:textId="2D775E33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7" w:type="pct"/>
            <w:vAlign w:val="center"/>
          </w:tcPr>
          <w:p w14:paraId="630C6896" w14:textId="7355D811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6E152685" w14:textId="5765A75D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3C73A8F7" w14:textId="737FFECD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0" w:type="pct"/>
            <w:vAlign w:val="center"/>
          </w:tcPr>
          <w:p w14:paraId="3C25CDE5" w14:textId="6068A2A0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倪正心</w:t>
            </w:r>
          </w:p>
        </w:tc>
        <w:tc>
          <w:tcPr>
            <w:tcW w:w="516" w:type="pct"/>
            <w:vAlign w:val="center"/>
          </w:tcPr>
          <w:p w14:paraId="11588C95" w14:textId="38D06F54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0D15E10F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1B67C761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86A5F" w:rsidRPr="001F08D0" w14:paraId="4DE76008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5F5AA265" w14:textId="7400E989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沙包</w:t>
            </w:r>
          </w:p>
        </w:tc>
        <w:tc>
          <w:tcPr>
            <w:tcW w:w="267" w:type="pct"/>
            <w:vAlign w:val="center"/>
          </w:tcPr>
          <w:p w14:paraId="3314E900" w14:textId="620C23AE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45" w:type="pct"/>
            <w:vAlign w:val="center"/>
          </w:tcPr>
          <w:p w14:paraId="443B8129" w14:textId="06C1AE3E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9D6EBC5" w14:textId="4F4646CE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0" w:type="pct"/>
            <w:vAlign w:val="center"/>
          </w:tcPr>
          <w:p w14:paraId="051FB14C" w14:textId="56173536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倪正心</w:t>
            </w:r>
          </w:p>
        </w:tc>
        <w:tc>
          <w:tcPr>
            <w:tcW w:w="516" w:type="pct"/>
            <w:vAlign w:val="center"/>
          </w:tcPr>
          <w:p w14:paraId="2BE16416" w14:textId="5361336E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00C971AB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B1A6026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86A5F" w:rsidRPr="001F08D0" w14:paraId="5B6C2B8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5F016ED8" w14:textId="23EAEDB0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擋水板</w:t>
            </w:r>
            <w:proofErr w:type="gramEnd"/>
          </w:p>
        </w:tc>
        <w:tc>
          <w:tcPr>
            <w:tcW w:w="267" w:type="pct"/>
            <w:vAlign w:val="center"/>
          </w:tcPr>
          <w:p w14:paraId="55064BE7" w14:textId="2FF220C9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6D9ACB49" w14:textId="06AD5148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66759EB6" w14:textId="78FB0BE0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  <w:lang w:eastAsia="zh-HK"/>
              </w:rPr>
              <w:t>育勤樓</w:t>
            </w:r>
            <w:proofErr w:type="gramEnd"/>
          </w:p>
        </w:tc>
        <w:tc>
          <w:tcPr>
            <w:tcW w:w="730" w:type="pct"/>
            <w:vAlign w:val="center"/>
          </w:tcPr>
          <w:p w14:paraId="49569B3C" w14:textId="58279360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倪正心</w:t>
            </w:r>
          </w:p>
        </w:tc>
        <w:tc>
          <w:tcPr>
            <w:tcW w:w="516" w:type="pct"/>
            <w:vAlign w:val="center"/>
          </w:tcPr>
          <w:p w14:paraId="1A8E34F3" w14:textId="014DC0F1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5C92142F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B1D3AF8" w14:textId="77777777" w:rsidR="00786A5F" w:rsidRPr="001F08D0" w:rsidRDefault="00786A5F" w:rsidP="00786A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3CB06B59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1A4A0C52" w14:textId="3B7C9254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7" w:type="pct"/>
            <w:vAlign w:val="center"/>
          </w:tcPr>
          <w:p w14:paraId="25C774EA" w14:textId="3506720A" w:rsidR="0062343E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6FDD07A7" w14:textId="5351B516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0D7B78EC" w14:textId="009CE377" w:rsidR="0062343E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各處室</w:t>
            </w:r>
          </w:p>
        </w:tc>
        <w:tc>
          <w:tcPr>
            <w:tcW w:w="730" w:type="pct"/>
            <w:vAlign w:val="center"/>
          </w:tcPr>
          <w:p w14:paraId="54DAB4E6" w14:textId="1DCEF0DF" w:rsidR="0062343E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倪正心</w:t>
            </w:r>
          </w:p>
        </w:tc>
        <w:tc>
          <w:tcPr>
            <w:tcW w:w="516" w:type="pct"/>
            <w:vAlign w:val="center"/>
          </w:tcPr>
          <w:p w14:paraId="655ABA1D" w14:textId="26FB6E09" w:rsidR="0062343E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64A2CD37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54A79949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18BEF955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37ED6E38" w14:textId="5FA0FD00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滅火器（</w:t>
            </w:r>
            <w:r w:rsidRPr="001F08D0">
              <w:rPr>
                <w:color w:val="auto"/>
              </w:rPr>
              <w:t>ABC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7" w:type="pct"/>
            <w:vAlign w:val="center"/>
          </w:tcPr>
          <w:p w14:paraId="2AAA1AC9" w14:textId="4E7CE5F4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5AD24C96" w14:textId="3E16CF94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50D0FFD7" w14:textId="4C5FD768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7CF3C3C7" w14:textId="0FA1170F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許明讚</w:t>
            </w:r>
          </w:p>
        </w:tc>
        <w:tc>
          <w:tcPr>
            <w:tcW w:w="516" w:type="pct"/>
            <w:vAlign w:val="center"/>
          </w:tcPr>
          <w:p w14:paraId="2EAA9FFB" w14:textId="1D1F8353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62C82F3B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4C8DC7A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036DBB3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1921F2AB" w14:textId="70667F2D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7" w:type="pct"/>
            <w:vAlign w:val="center"/>
          </w:tcPr>
          <w:p w14:paraId="466756B3" w14:textId="213C056B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45" w:type="pct"/>
            <w:vAlign w:val="center"/>
          </w:tcPr>
          <w:p w14:paraId="0575DCEF" w14:textId="2729E646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15A97061" w14:textId="0DAA9ABA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0" w:type="pct"/>
            <w:vAlign w:val="center"/>
          </w:tcPr>
          <w:p w14:paraId="2048EB84" w14:textId="5FA9C22D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邱信溢</w:t>
            </w:r>
          </w:p>
        </w:tc>
        <w:tc>
          <w:tcPr>
            <w:tcW w:w="516" w:type="pct"/>
            <w:vAlign w:val="center"/>
          </w:tcPr>
          <w:p w14:paraId="287FFC39" w14:textId="5CFDCD35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50FBE54E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A98CFEE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2ED96A9E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1E0A1EBC" w14:textId="74A7FD50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萬用鑰匙</w:t>
            </w:r>
          </w:p>
        </w:tc>
        <w:tc>
          <w:tcPr>
            <w:tcW w:w="267" w:type="pct"/>
            <w:vAlign w:val="center"/>
          </w:tcPr>
          <w:p w14:paraId="0549E2D9" w14:textId="044F6AC8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7E905C6B" w14:textId="6BADECDB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033680EB" w14:textId="6A62ECC0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5CFC5737" w14:textId="5F5BD901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57AABA63" w14:textId="4DEBFE36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BBD5DE7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AC83D03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2FE0BE1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0D6CEAE6" w14:textId="3017AD1F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  <w:lang w:eastAsia="zh-HK"/>
              </w:rPr>
              <w:t>推水器</w:t>
            </w:r>
            <w:proofErr w:type="gramEnd"/>
          </w:p>
        </w:tc>
        <w:tc>
          <w:tcPr>
            <w:tcW w:w="267" w:type="pct"/>
            <w:vAlign w:val="center"/>
          </w:tcPr>
          <w:p w14:paraId="267C34C0" w14:textId="1759530C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06007043" w14:textId="58D3A7D8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59DF6AE4" w14:textId="4ADAFFAB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衛生組</w:t>
            </w:r>
          </w:p>
        </w:tc>
        <w:tc>
          <w:tcPr>
            <w:tcW w:w="730" w:type="pct"/>
            <w:vAlign w:val="center"/>
          </w:tcPr>
          <w:p w14:paraId="6B14A1A4" w14:textId="4E8F1E62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宋歡欣</w:t>
            </w:r>
          </w:p>
        </w:tc>
        <w:tc>
          <w:tcPr>
            <w:tcW w:w="516" w:type="pct"/>
            <w:vAlign w:val="center"/>
          </w:tcPr>
          <w:p w14:paraId="1189F13D" w14:textId="638D7894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73F870EC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1D10FDAE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2343E" w:rsidRPr="001F08D0" w14:paraId="3B6CD160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0D80CB8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62343E" w:rsidRPr="001F08D0" w14:paraId="18C5DCFE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02EC0C55" w14:textId="12290720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7" w:type="pct"/>
            <w:vAlign w:val="center"/>
          </w:tcPr>
          <w:p w14:paraId="34A1BA73" w14:textId="5F4C5B7C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3B7A8FA4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67E56A75" w14:textId="2C9330CD" w:rsidR="0062343E" w:rsidRPr="001F08D0" w:rsidRDefault="00812F5D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總務處、學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730" w:type="pct"/>
            <w:vAlign w:val="center"/>
          </w:tcPr>
          <w:p w14:paraId="2B3AB774" w14:textId="77777777" w:rsidR="0062343E" w:rsidRDefault="00812F5D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  <w:p w14:paraId="6731E936" w14:textId="7BA9C1A2" w:rsidR="00812F5D" w:rsidRPr="001F08D0" w:rsidRDefault="00812F5D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徐銘俊</w:t>
            </w:r>
          </w:p>
        </w:tc>
        <w:tc>
          <w:tcPr>
            <w:tcW w:w="516" w:type="pct"/>
            <w:vAlign w:val="center"/>
          </w:tcPr>
          <w:p w14:paraId="00CCAD3D" w14:textId="35F746AA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71EB0DC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7F73CE7F" w14:textId="77777777" w:rsidR="0062343E" w:rsidRPr="001F08D0" w:rsidRDefault="0062343E" w:rsidP="0062343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10E6C12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9BBC3AD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67" w:type="pct"/>
            <w:vAlign w:val="center"/>
          </w:tcPr>
          <w:p w14:paraId="334EC806" w14:textId="6B08DD7C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705C518A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3"/>
            <w:vAlign w:val="center"/>
          </w:tcPr>
          <w:p w14:paraId="20B1004A" w14:textId="459B086D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總務處、學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730" w:type="pct"/>
            <w:vAlign w:val="center"/>
          </w:tcPr>
          <w:p w14:paraId="679F24EC" w14:textId="77777777" w:rsidR="00812F5D" w:rsidRDefault="00812F5D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  <w:p w14:paraId="4164D2C0" w14:textId="5F585E14" w:rsidR="00812F5D" w:rsidRPr="001F08D0" w:rsidRDefault="00812F5D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徐銘俊</w:t>
            </w:r>
          </w:p>
        </w:tc>
        <w:tc>
          <w:tcPr>
            <w:tcW w:w="516" w:type="pct"/>
            <w:vAlign w:val="center"/>
          </w:tcPr>
          <w:p w14:paraId="53F5EE9C" w14:textId="6A5EB8E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CCFAEDD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674261B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05B40255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F8C21B2" w14:textId="4B031FFB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7" w:type="pct"/>
            <w:vAlign w:val="center"/>
          </w:tcPr>
          <w:p w14:paraId="3DF59C88" w14:textId="0ABBEF8F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1282D26B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FCF1183" w14:textId="2E317A3E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05DFA2BD" w14:textId="3B2B6A13" w:rsidR="00812F5D" w:rsidRPr="001F08D0" w:rsidRDefault="00812F5D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6F72DF75" w14:textId="4EE86B41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4F3918D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F23A66A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7C6F0EC1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6A2B12FC" w14:textId="642E9530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7" w:type="pct"/>
            <w:vAlign w:val="center"/>
          </w:tcPr>
          <w:p w14:paraId="11842B0F" w14:textId="5E85631B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1674AC4D" w14:textId="7AA1C9BA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只</w:t>
            </w:r>
          </w:p>
        </w:tc>
        <w:tc>
          <w:tcPr>
            <w:tcW w:w="1014" w:type="pct"/>
            <w:gridSpan w:val="3"/>
            <w:vAlign w:val="center"/>
          </w:tcPr>
          <w:p w14:paraId="1502D540" w14:textId="3F92240E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警衛室</w:t>
            </w:r>
          </w:p>
        </w:tc>
        <w:tc>
          <w:tcPr>
            <w:tcW w:w="730" w:type="pct"/>
            <w:vAlign w:val="center"/>
          </w:tcPr>
          <w:p w14:paraId="55ED013E" w14:textId="77777777" w:rsidR="00812F5D" w:rsidRDefault="004E424B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黃怡榮</w:t>
            </w:r>
          </w:p>
          <w:p w14:paraId="28BBB279" w14:textId="1EDCE37D" w:rsidR="004E424B" w:rsidRPr="001F08D0" w:rsidRDefault="004E424B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陳俊臺</w:t>
            </w:r>
          </w:p>
        </w:tc>
        <w:tc>
          <w:tcPr>
            <w:tcW w:w="516" w:type="pct"/>
            <w:vAlign w:val="center"/>
          </w:tcPr>
          <w:p w14:paraId="43BA849A" w14:textId="456787B0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657DEE12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B23187C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2AD9BF0A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1C637CF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</w:t>
            </w:r>
          </w:p>
          <w:p w14:paraId="319348A0" w14:textId="5C57EE58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7" w:type="pct"/>
            <w:vAlign w:val="center"/>
          </w:tcPr>
          <w:p w14:paraId="7A560254" w14:textId="1B0FEDFB" w:rsidR="00812F5D" w:rsidRPr="001F08D0" w:rsidRDefault="004E424B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50A45969" w14:textId="4B25A856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4C06E597" w14:textId="3E90EBB7" w:rsidR="00812F5D" w:rsidRPr="001F08D0" w:rsidRDefault="004E424B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730" w:type="pct"/>
            <w:vAlign w:val="center"/>
          </w:tcPr>
          <w:p w14:paraId="3FA2A088" w14:textId="5100750A" w:rsidR="00812F5D" w:rsidRPr="001F08D0" w:rsidRDefault="004E424B" w:rsidP="004E424B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徐銘俊</w:t>
            </w:r>
          </w:p>
        </w:tc>
        <w:tc>
          <w:tcPr>
            <w:tcW w:w="516" w:type="pct"/>
            <w:vAlign w:val="center"/>
          </w:tcPr>
          <w:p w14:paraId="5CF5509B" w14:textId="2FCD3412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A2223EC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1AC8F7DE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19CD1F74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65CA37D7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812F5D" w:rsidRPr="001F08D0" w14:paraId="45E5A044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6D3C71A4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7" w:type="pct"/>
            <w:vAlign w:val="center"/>
          </w:tcPr>
          <w:p w14:paraId="42E08BE0" w14:textId="2F1FC0B6" w:rsidR="00812F5D" w:rsidRPr="001F08D0" w:rsidRDefault="004E424B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45" w:type="pct"/>
            <w:vAlign w:val="center"/>
          </w:tcPr>
          <w:p w14:paraId="3B62EE69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5D610A69" w14:textId="1A864692" w:rsidR="00812F5D" w:rsidRPr="001F08D0" w:rsidRDefault="004E424B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總務處、學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</w:t>
            </w:r>
          </w:p>
        </w:tc>
        <w:tc>
          <w:tcPr>
            <w:tcW w:w="730" w:type="pct"/>
            <w:vAlign w:val="center"/>
          </w:tcPr>
          <w:p w14:paraId="4E0D12D4" w14:textId="77777777" w:rsidR="00812F5D" w:rsidRDefault="004E424B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陳文傑</w:t>
            </w:r>
          </w:p>
          <w:p w14:paraId="6ED936EF" w14:textId="3C850908" w:rsidR="004E424B" w:rsidRPr="001F08D0" w:rsidRDefault="004E424B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徐銘俊</w:t>
            </w:r>
          </w:p>
        </w:tc>
        <w:tc>
          <w:tcPr>
            <w:tcW w:w="516" w:type="pct"/>
            <w:vAlign w:val="center"/>
          </w:tcPr>
          <w:p w14:paraId="1E1D5208" w14:textId="7824DE0E" w:rsidR="00812F5D" w:rsidRPr="001F08D0" w:rsidRDefault="004E424B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65E0C343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7AAFD0AE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12F5D" w:rsidRPr="001F08D0" w14:paraId="1123315B" w14:textId="77777777" w:rsidTr="00F374EE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04502189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緊急救護用品</w:t>
            </w:r>
          </w:p>
        </w:tc>
      </w:tr>
      <w:tr w:rsidR="00812F5D" w:rsidRPr="001F08D0" w14:paraId="3A46581B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0E292676" w14:textId="77777777" w:rsidR="00812F5D" w:rsidRPr="001F08D0" w:rsidRDefault="00812F5D" w:rsidP="00625180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擔架</w:t>
            </w:r>
          </w:p>
        </w:tc>
        <w:tc>
          <w:tcPr>
            <w:tcW w:w="267" w:type="pct"/>
            <w:vAlign w:val="center"/>
          </w:tcPr>
          <w:p w14:paraId="5BB52B65" w14:textId="7E2B4DB0" w:rsidR="00812F5D" w:rsidRPr="001F08D0" w:rsidRDefault="00A6023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504EBA2D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77492D2E" w14:textId="61F44BB2" w:rsidR="00812F5D" w:rsidRPr="001F08D0" w:rsidRDefault="00A6023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D573FF0" w14:textId="642BA600" w:rsidR="00812F5D" w:rsidRPr="001F08D0" w:rsidRDefault="00A6023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273CA857" w14:textId="57E66A95" w:rsidR="00812F5D" w:rsidRPr="001F08D0" w:rsidRDefault="00A6023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5D12D663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6B78A6D" w14:textId="77777777" w:rsidR="00812F5D" w:rsidRPr="001F08D0" w:rsidRDefault="00812F5D" w:rsidP="00812F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E525D" w:rsidRPr="001F08D0" w14:paraId="2D4C0450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2ABA52BF" w14:textId="1073AD03" w:rsidR="004E525D" w:rsidRPr="001F08D0" w:rsidRDefault="004E525D" w:rsidP="00625180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自動體外心臟電擊</w:t>
            </w: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去顫器</w:t>
            </w:r>
            <w:proofErr w:type="gramEnd"/>
            <w:r w:rsidRPr="001F08D0">
              <w:rPr>
                <w:rFonts w:hint="eastAsia"/>
                <w:color w:val="auto"/>
                <w:lang w:eastAsia="zh-HK"/>
              </w:rPr>
              <w:t>（</w:t>
            </w:r>
            <w:r w:rsidRPr="001F08D0">
              <w:rPr>
                <w:color w:val="auto"/>
                <w:lang w:eastAsia="zh-HK"/>
              </w:rPr>
              <w:t>AED</w:t>
            </w:r>
            <w:r w:rsidRPr="001F08D0">
              <w:rPr>
                <w:rFonts w:hint="eastAsia"/>
                <w:color w:val="auto"/>
                <w:lang w:eastAsia="zh-HK"/>
              </w:rPr>
              <w:t>）</w:t>
            </w:r>
          </w:p>
        </w:tc>
        <w:tc>
          <w:tcPr>
            <w:tcW w:w="267" w:type="pct"/>
            <w:vAlign w:val="center"/>
          </w:tcPr>
          <w:p w14:paraId="490529C0" w14:textId="4A1342AC" w:rsidR="004E525D" w:rsidRPr="001F08D0" w:rsidRDefault="00587604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661F85B6" w14:textId="09A4BFF8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62598496" w14:textId="2F733CB2" w:rsidR="004E525D" w:rsidRPr="001F08D0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警衛室</w:t>
            </w:r>
          </w:p>
        </w:tc>
        <w:tc>
          <w:tcPr>
            <w:tcW w:w="730" w:type="pct"/>
            <w:vAlign w:val="center"/>
          </w:tcPr>
          <w:p w14:paraId="1F4056CB" w14:textId="40B7401D" w:rsidR="004E525D" w:rsidRPr="001F08D0" w:rsidRDefault="00587604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024E7D98" w14:textId="3D93C446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834ED83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1888466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E525D" w:rsidRPr="001F08D0" w14:paraId="5E08AEAC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37AEDBDA" w14:textId="77777777" w:rsidR="004E525D" w:rsidRPr="001F08D0" w:rsidRDefault="004E525D" w:rsidP="00625180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急救箱</w:t>
            </w:r>
          </w:p>
        </w:tc>
        <w:tc>
          <w:tcPr>
            <w:tcW w:w="267" w:type="pct"/>
            <w:vAlign w:val="center"/>
          </w:tcPr>
          <w:p w14:paraId="4A34FE14" w14:textId="4CA9B89B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6E0434D5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3"/>
            <w:vAlign w:val="center"/>
          </w:tcPr>
          <w:p w14:paraId="7C3D85E6" w14:textId="77777777" w:rsidR="004E525D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  <w:p w14:paraId="326BBAFA" w14:textId="4A53310C" w:rsidR="004E525D" w:rsidRPr="001F08D0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學</w:t>
            </w:r>
            <w:proofErr w:type="gramStart"/>
            <w:r>
              <w:rPr>
                <w:rFonts w:hint="eastAsia"/>
                <w:color w:val="auto"/>
                <w:lang w:eastAsia="zh-HK"/>
              </w:rPr>
              <w:t>務</w:t>
            </w:r>
            <w:proofErr w:type="gramEnd"/>
            <w:r>
              <w:rPr>
                <w:rFonts w:hint="eastAsia"/>
                <w:color w:val="auto"/>
                <w:lang w:eastAsia="zh-HK"/>
              </w:rPr>
              <w:t>處、總務處</w:t>
            </w:r>
          </w:p>
        </w:tc>
        <w:tc>
          <w:tcPr>
            <w:tcW w:w="730" w:type="pct"/>
            <w:vAlign w:val="center"/>
          </w:tcPr>
          <w:p w14:paraId="1A24D31D" w14:textId="77777777" w:rsidR="004E525D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  <w:p w14:paraId="69F0DC5D" w14:textId="42AB3644" w:rsidR="004E525D" w:rsidRPr="001F08D0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5842C9EE" w14:textId="5735FB9A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54989C1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1365FDE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E525D" w:rsidRPr="001F08D0" w14:paraId="4272FA62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0E21F353" w14:textId="1DDCEFD2" w:rsidR="004E525D" w:rsidRPr="001F08D0" w:rsidRDefault="004E525D" w:rsidP="00625180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氧氣筒</w:t>
            </w:r>
            <w:r w:rsidRPr="001F08D0">
              <w:rPr>
                <w:color w:val="auto"/>
                <w:lang w:eastAsia="zh-HK"/>
              </w:rPr>
              <w:t>/</w:t>
            </w:r>
            <w:r w:rsidRPr="001F08D0">
              <w:rPr>
                <w:rFonts w:hint="eastAsia"/>
                <w:color w:val="auto"/>
                <w:lang w:eastAsia="zh-HK"/>
              </w:rPr>
              <w:t>瓶</w:t>
            </w:r>
          </w:p>
        </w:tc>
        <w:tc>
          <w:tcPr>
            <w:tcW w:w="267" w:type="pct"/>
            <w:vAlign w:val="center"/>
          </w:tcPr>
          <w:p w14:paraId="47806DC6" w14:textId="3D4D9F54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25002EBB" w14:textId="7B9A3950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130D81B2" w14:textId="409C02FC" w:rsidR="004E525D" w:rsidRPr="001F08D0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08354144" w14:textId="3C2B4E9F" w:rsidR="004E525D" w:rsidRPr="001F08D0" w:rsidRDefault="004E525D" w:rsidP="004E525D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7E1578A2" w14:textId="6473F1C4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8C1E221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10CC874" w14:textId="77777777" w:rsidR="004E525D" w:rsidRPr="001F08D0" w:rsidRDefault="004E525D" w:rsidP="004E525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667D678D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4FFC5F30" w14:textId="158932D6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電熱</w:t>
            </w: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毯</w:t>
            </w:r>
            <w:proofErr w:type="gramEnd"/>
          </w:p>
        </w:tc>
        <w:tc>
          <w:tcPr>
            <w:tcW w:w="267" w:type="pct"/>
            <w:vAlign w:val="center"/>
          </w:tcPr>
          <w:p w14:paraId="1FDC8942" w14:textId="7349DEE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45" w:type="pct"/>
            <w:vAlign w:val="center"/>
          </w:tcPr>
          <w:p w14:paraId="6A8A7421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3"/>
            <w:vAlign w:val="center"/>
          </w:tcPr>
          <w:p w14:paraId="5C95F6F2" w14:textId="0D24D12B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002F7D68" w14:textId="587917A4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38EAA9F1" w14:textId="4D022ED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1D864E02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46B6138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27EDDE39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3FA6DA0" w14:textId="77777777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骨折</w:t>
            </w: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固定板</w:t>
            </w:r>
            <w:proofErr w:type="gramEnd"/>
          </w:p>
        </w:tc>
        <w:tc>
          <w:tcPr>
            <w:tcW w:w="267" w:type="pct"/>
            <w:vAlign w:val="center"/>
          </w:tcPr>
          <w:p w14:paraId="694C986C" w14:textId="5F4427DA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3A804678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661C3E43" w14:textId="5F5C8000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648D73EB" w14:textId="7AA773E9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21A4E793" w14:textId="67CBDD86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E54A6C7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08EF8DC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2191FFD6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6B73036D" w14:textId="77777777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長背板加頭部固定器</w:t>
            </w:r>
            <w:proofErr w:type="gramEnd"/>
            <w:r w:rsidRPr="001F08D0">
              <w:rPr>
                <w:rFonts w:hint="eastAsia"/>
                <w:color w:val="auto"/>
                <w:lang w:eastAsia="zh-HK"/>
              </w:rPr>
              <w:t>擔架</w:t>
            </w:r>
          </w:p>
        </w:tc>
        <w:tc>
          <w:tcPr>
            <w:tcW w:w="267" w:type="pct"/>
            <w:vAlign w:val="center"/>
          </w:tcPr>
          <w:p w14:paraId="36575AD1" w14:textId="54B9B461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5043E542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57BEECF1" w14:textId="0516B1C7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5294BCD4" w14:textId="52AEC3C8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2F1D04B5" w14:textId="12FE3B58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074A589E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A36561A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18F341CB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91066CB" w14:textId="77777777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三角繃帶</w:t>
            </w:r>
          </w:p>
        </w:tc>
        <w:tc>
          <w:tcPr>
            <w:tcW w:w="267" w:type="pct"/>
            <w:vAlign w:val="center"/>
          </w:tcPr>
          <w:p w14:paraId="0544607A" w14:textId="4B6FF882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2B35DCFF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4C6BF0B6" w14:textId="6098E9B0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63FE5A4B" w14:textId="6549ED89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2FDAE9D5" w14:textId="3E375465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7C494A25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2AE6F5F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3C920876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5ABFD176" w14:textId="62EA0D15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冷敷袋</w:t>
            </w:r>
            <w:r w:rsidRPr="001F08D0">
              <w:rPr>
                <w:rFonts w:hint="eastAsia"/>
                <w:color w:val="auto"/>
                <w:lang w:eastAsia="zh-HK"/>
              </w:rPr>
              <w:t>/</w:t>
            </w:r>
            <w:r w:rsidRPr="001F08D0">
              <w:rPr>
                <w:rFonts w:hint="eastAsia"/>
                <w:color w:val="auto"/>
                <w:lang w:eastAsia="zh-HK"/>
              </w:rPr>
              <w:t>熱敷袋</w:t>
            </w:r>
          </w:p>
        </w:tc>
        <w:tc>
          <w:tcPr>
            <w:tcW w:w="267" w:type="pct"/>
            <w:vAlign w:val="center"/>
          </w:tcPr>
          <w:p w14:paraId="0BD37E7A" w14:textId="219D78FB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45" w:type="pct"/>
            <w:vAlign w:val="center"/>
          </w:tcPr>
          <w:p w14:paraId="4BA7C34B" w14:textId="61E2BBFB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7DFBFE31" w14:textId="602A907C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75397DC" w14:textId="5BF5DE94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6CF5A8B6" w14:textId="6BAD6DB9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7564D7F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4E7D2E2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3B6DD499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667C01A5" w14:textId="484382C5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額溫槍</w:t>
            </w:r>
            <w:proofErr w:type="gramEnd"/>
            <w:r w:rsidRPr="001F08D0">
              <w:rPr>
                <w:rFonts w:hint="eastAsia"/>
                <w:color w:val="auto"/>
                <w:lang w:eastAsia="zh-HK"/>
              </w:rPr>
              <w:t>/</w:t>
            </w: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耳溫槍</w:t>
            </w:r>
            <w:proofErr w:type="gramEnd"/>
          </w:p>
        </w:tc>
        <w:tc>
          <w:tcPr>
            <w:tcW w:w="267" w:type="pct"/>
            <w:vAlign w:val="center"/>
          </w:tcPr>
          <w:p w14:paraId="3E58004A" w14:textId="31370249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</w:p>
        </w:tc>
        <w:tc>
          <w:tcPr>
            <w:tcW w:w="245" w:type="pct"/>
            <w:vAlign w:val="center"/>
          </w:tcPr>
          <w:p w14:paraId="510FFF8F" w14:textId="262EA046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3"/>
            <w:vAlign w:val="center"/>
          </w:tcPr>
          <w:p w14:paraId="6DCBE145" w14:textId="1B67124D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18E097B" w14:textId="5C35D9A8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010E7F71" w14:textId="77573389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43BB7AB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201D5A5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5C96E78A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50113585" w14:textId="390BB974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proofErr w:type="gramStart"/>
            <w:r w:rsidRPr="001F08D0">
              <w:rPr>
                <w:rFonts w:hint="eastAsia"/>
                <w:color w:val="auto"/>
                <w:lang w:eastAsia="zh-HK"/>
              </w:rPr>
              <w:t>醫</w:t>
            </w:r>
            <w:proofErr w:type="gramEnd"/>
            <w:r w:rsidRPr="001F08D0">
              <w:rPr>
                <w:rFonts w:hint="eastAsia"/>
                <w:color w:val="auto"/>
                <w:lang w:eastAsia="zh-HK"/>
              </w:rPr>
              <w:t>用口罩</w:t>
            </w:r>
          </w:p>
        </w:tc>
        <w:tc>
          <w:tcPr>
            <w:tcW w:w="267" w:type="pct"/>
            <w:vAlign w:val="center"/>
          </w:tcPr>
          <w:p w14:paraId="3F3F19DD" w14:textId="265F80D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500</w:t>
            </w:r>
          </w:p>
        </w:tc>
        <w:tc>
          <w:tcPr>
            <w:tcW w:w="245" w:type="pct"/>
            <w:vAlign w:val="center"/>
          </w:tcPr>
          <w:p w14:paraId="72D0185C" w14:textId="5D9735FB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44382E6" w14:textId="18EBD907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1D01869A" w14:textId="2AF19099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5E957BA3" w14:textId="67610D2C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7B5172D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946CF98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328423BE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35639B93" w14:textId="1249D52C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酒精</w:t>
            </w:r>
          </w:p>
        </w:tc>
        <w:tc>
          <w:tcPr>
            <w:tcW w:w="267" w:type="pct"/>
            <w:vAlign w:val="center"/>
          </w:tcPr>
          <w:p w14:paraId="49541C63" w14:textId="62ACADAF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3AD1CE78" w14:textId="41532569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3"/>
            <w:vAlign w:val="center"/>
          </w:tcPr>
          <w:p w14:paraId="1DEA9688" w14:textId="10451A1F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B9D9714" w14:textId="4607D740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77B9B287" w14:textId="11433B50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A02E433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4BF93572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648B443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26D1B23A" w14:textId="60A7E8C3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  <w:lang w:eastAsia="zh-HK"/>
              </w:rPr>
              <w:t>消毒水</w:t>
            </w:r>
          </w:p>
        </w:tc>
        <w:tc>
          <w:tcPr>
            <w:tcW w:w="267" w:type="pct"/>
            <w:vAlign w:val="center"/>
          </w:tcPr>
          <w:p w14:paraId="55AF1CEE" w14:textId="158FF8DB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39F5C9B4" w14:textId="44ED46D4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3"/>
            <w:vAlign w:val="center"/>
          </w:tcPr>
          <w:p w14:paraId="2547BFCE" w14:textId="35D990BC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4C960B44" w14:textId="76925802" w:rsidR="00CE6957" w:rsidRPr="001F08D0" w:rsidRDefault="00CE6957" w:rsidP="00CE6957">
            <w:pPr>
              <w:pStyle w:val="afe"/>
              <w:adjustRightInd w:val="0"/>
              <w:snapToGrid w:val="0"/>
              <w:spacing w:beforeLines="0" w:before="0" w:afterLines="0" w:after="0" w:line="320" w:lineRule="exact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333B09D8" w14:textId="5B4715DF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7AF56AA6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4095193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6957" w:rsidRPr="001F08D0" w14:paraId="0CA55045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72FB7A7" w14:textId="77777777" w:rsidR="00CE6957" w:rsidRPr="001F08D0" w:rsidRDefault="00CE6957" w:rsidP="00CE69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381BC8" w:rsidRPr="001F08D0" w14:paraId="3BB24EDA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4D6C293D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7" w:type="pct"/>
            <w:vAlign w:val="center"/>
          </w:tcPr>
          <w:p w14:paraId="4976E5D9" w14:textId="04BD0670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5" w:type="pct"/>
            <w:vAlign w:val="center"/>
          </w:tcPr>
          <w:p w14:paraId="715C83C1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05377FB9" w14:textId="02032AB8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健康中心</w:t>
            </w:r>
          </w:p>
        </w:tc>
        <w:tc>
          <w:tcPr>
            <w:tcW w:w="730" w:type="pct"/>
            <w:vAlign w:val="center"/>
          </w:tcPr>
          <w:p w14:paraId="3D2B9261" w14:textId="4E8A8339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沈秀錦</w:t>
            </w:r>
          </w:p>
        </w:tc>
        <w:tc>
          <w:tcPr>
            <w:tcW w:w="516" w:type="pct"/>
            <w:vAlign w:val="center"/>
          </w:tcPr>
          <w:p w14:paraId="4B9B7997" w14:textId="32D90C42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26947458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28400952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81BC8" w:rsidRPr="001F08D0" w14:paraId="123B6D3D" w14:textId="77777777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5888C6B2" w14:textId="15166849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381BC8" w:rsidRPr="001F08D0" w14:paraId="390103D3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7AFAC1E6" w14:textId="26A8FBC9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蠟燭</w:t>
            </w:r>
          </w:p>
        </w:tc>
        <w:tc>
          <w:tcPr>
            <w:tcW w:w="267" w:type="pct"/>
            <w:vAlign w:val="center"/>
          </w:tcPr>
          <w:p w14:paraId="00ED92AA" w14:textId="02CEC9AF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45" w:type="pct"/>
            <w:vAlign w:val="center"/>
          </w:tcPr>
          <w:p w14:paraId="35202BD8" w14:textId="3BD008C4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2E3EDE21" w14:textId="1F9F9EAC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3CDC631B" w14:textId="4996E32F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6DD2CD19" w14:textId="2DBD9261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4B1328C6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391014F6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81BC8" w:rsidRPr="001F08D0" w14:paraId="2D083DA0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63A82691" w14:textId="358A2E46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備用電池</w:t>
            </w:r>
          </w:p>
        </w:tc>
        <w:tc>
          <w:tcPr>
            <w:tcW w:w="267" w:type="pct"/>
            <w:vAlign w:val="center"/>
          </w:tcPr>
          <w:p w14:paraId="44DC759F" w14:textId="521BF3C6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5" w:type="pct"/>
            <w:vAlign w:val="center"/>
          </w:tcPr>
          <w:p w14:paraId="589932A5" w14:textId="11D98530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3"/>
            <w:vAlign w:val="center"/>
          </w:tcPr>
          <w:p w14:paraId="0838D4A3" w14:textId="6E1AF1B4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07422BE3" w14:textId="1AB78A7E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109A5F90" w14:textId="5CA5667B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0D50BE5B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6DA34E85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81BC8" w:rsidRPr="001F08D0" w14:paraId="54B594A8" w14:textId="77777777" w:rsidTr="002B7468">
        <w:trPr>
          <w:trHeight w:val="567"/>
          <w:jc w:val="center"/>
        </w:trPr>
        <w:tc>
          <w:tcPr>
            <w:tcW w:w="1134" w:type="pct"/>
            <w:gridSpan w:val="2"/>
            <w:vAlign w:val="center"/>
          </w:tcPr>
          <w:p w14:paraId="4E07E28E" w14:textId="46489239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67" w:type="pct"/>
            <w:vAlign w:val="center"/>
          </w:tcPr>
          <w:p w14:paraId="1F8B45D8" w14:textId="307FCC92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45" w:type="pct"/>
            <w:vAlign w:val="center"/>
          </w:tcPr>
          <w:p w14:paraId="3D03244B" w14:textId="49E0844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3"/>
            <w:vAlign w:val="center"/>
          </w:tcPr>
          <w:p w14:paraId="3C942D42" w14:textId="0BCB1709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vAlign w:val="center"/>
          </w:tcPr>
          <w:p w14:paraId="1B9918EB" w14:textId="093F7CBB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鄭紫綺</w:t>
            </w:r>
          </w:p>
        </w:tc>
        <w:tc>
          <w:tcPr>
            <w:tcW w:w="516" w:type="pct"/>
            <w:vAlign w:val="center"/>
          </w:tcPr>
          <w:p w14:paraId="5B5D9DFA" w14:textId="50597551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69" w:type="pct"/>
            <w:gridSpan w:val="2"/>
            <w:vAlign w:val="center"/>
          </w:tcPr>
          <w:p w14:paraId="318258E9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14:paraId="7099BB5B" w14:textId="77777777" w:rsidR="00381BC8" w:rsidRPr="001F08D0" w:rsidRDefault="00381BC8" w:rsidP="00381BC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B7468" w:rsidRPr="001F08D0" w14:paraId="76EEB42B" w14:textId="77777777" w:rsidTr="002B7468">
        <w:trPr>
          <w:trHeight w:val="744"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14:paraId="3BB96DC2" w14:textId="77777777" w:rsidR="002B7468" w:rsidRPr="001F08D0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100" w:type="pct"/>
            <w:gridSpan w:val="4"/>
            <w:vAlign w:val="center"/>
          </w:tcPr>
          <w:p w14:paraId="511792D4" w14:textId="265F68A0" w:rsidR="002B7468" w:rsidRPr="001F08D0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  <w:u w:val="single"/>
              </w:rPr>
              <w:t>109</w:t>
            </w:r>
            <w:r w:rsidRPr="001F08D0">
              <w:rPr>
                <w:rFonts w:hint="eastAsia"/>
                <w:b/>
                <w:bCs/>
                <w:color w:val="auto"/>
              </w:rPr>
              <w:t>年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12</w:t>
            </w:r>
            <w:r w:rsidRPr="001F08D0">
              <w:rPr>
                <w:rFonts w:hint="eastAsia"/>
                <w:b/>
                <w:bCs/>
                <w:color w:val="auto"/>
              </w:rPr>
              <w:t>月</w:t>
            </w:r>
            <w:r>
              <w:rPr>
                <w:rFonts w:hint="eastAsia"/>
                <w:b/>
                <w:bCs/>
                <w:color w:val="auto"/>
                <w:u w:val="single"/>
              </w:rPr>
              <w:t>3</w:t>
            </w:r>
            <w:r w:rsidRPr="001F08D0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740" w:type="pct"/>
            <w:shd w:val="clear" w:color="auto" w:fill="D9D9D9" w:themeFill="background1" w:themeFillShade="D9"/>
            <w:vAlign w:val="center"/>
          </w:tcPr>
          <w:p w14:paraId="1068A82F" w14:textId="77777777" w:rsidR="002B7468" w:rsidRPr="001F08D0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963" w:type="pct"/>
            <w:gridSpan w:val="2"/>
            <w:vAlign w:val="center"/>
          </w:tcPr>
          <w:p w14:paraId="1A08CC66" w14:textId="302D017D" w:rsidR="002B7468" w:rsidRPr="001F08D0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90" w:type="pct"/>
            <w:gridSpan w:val="2"/>
            <w:shd w:val="clear" w:color="auto" w:fill="D9D9D9" w:themeFill="background1" w:themeFillShade="D9"/>
            <w:vAlign w:val="center"/>
          </w:tcPr>
          <w:p w14:paraId="5E9616CE" w14:textId="2A0C8B31" w:rsidR="002B7468" w:rsidRPr="001F08D0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1020" w:type="pct"/>
            <w:gridSpan w:val="2"/>
            <w:shd w:val="clear" w:color="auto" w:fill="D9D9D9" w:themeFill="background1" w:themeFillShade="D9"/>
            <w:vAlign w:val="center"/>
          </w:tcPr>
          <w:p w14:paraId="0B9F4EA1" w14:textId="53316C17" w:rsidR="002B7468" w:rsidRPr="002B7468" w:rsidRDefault="002B7468" w:rsidP="002B746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0B631604" w14:textId="5860ACD9" w:rsidR="009521BF" w:rsidRPr="001F08D0" w:rsidRDefault="00AA5FC4" w:rsidP="009521BF">
      <w:pPr>
        <w:pStyle w:val="af7"/>
        <w:spacing w:before="180" w:after="36"/>
      </w:pPr>
      <w:bookmarkStart w:id="210" w:name="_Ref17383293"/>
      <w:bookmarkStart w:id="211" w:name="_Ref25418327"/>
      <w:bookmarkStart w:id="212" w:name="_Ref11248368"/>
      <w:bookmarkStart w:id="213" w:name="_Toc45879704"/>
      <w:bookmarkStart w:id="214" w:name="_Hlk17384065"/>
      <w:bookmarkStart w:id="215" w:name="_Hlk32591182"/>
      <w:bookmarkEnd w:id="195"/>
      <w:bookmarkEnd w:id="206"/>
      <w:bookmarkEnd w:id="208"/>
      <w:bookmarkEnd w:id="209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3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2</w:t>
      </w:r>
      <w:r w:rsidRPr="001F08D0">
        <w:fldChar w:fldCharType="end"/>
      </w:r>
      <w:bookmarkEnd w:id="210"/>
      <w:bookmarkEnd w:id="211"/>
      <w:r w:rsidR="009521BF" w:rsidRPr="001F08D0">
        <w:rPr>
          <w:rFonts w:hint="eastAsia"/>
        </w:rPr>
        <w:t xml:space="preserve">　支援單位聯絡清冊</w:t>
      </w:r>
      <w:bookmarkEnd w:id="212"/>
      <w:bookmarkEnd w:id="213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8"/>
        <w:gridCol w:w="2064"/>
        <w:gridCol w:w="1008"/>
        <w:gridCol w:w="2852"/>
        <w:gridCol w:w="1826"/>
      </w:tblGrid>
      <w:tr w:rsidR="008B18C6" w:rsidRPr="001F08D0" w14:paraId="5A19DF08" w14:textId="77777777" w:rsidTr="003B6604">
        <w:trPr>
          <w:trHeight w:val="20"/>
          <w:tblHeader/>
          <w:jc w:val="center"/>
        </w:trPr>
        <w:tc>
          <w:tcPr>
            <w:tcW w:w="955" w:type="pct"/>
            <w:shd w:val="clear" w:color="auto" w:fill="D9D9D9" w:themeFill="background1" w:themeFillShade="D9"/>
            <w:vAlign w:val="center"/>
          </w:tcPr>
          <w:p w14:paraId="7350412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216" w:name="_Hlk33102808"/>
            <w:r w:rsidRPr="001F08D0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1077" w:type="pct"/>
            <w:shd w:val="clear" w:color="auto" w:fill="D9D9D9" w:themeFill="background1" w:themeFillShade="D9"/>
            <w:vAlign w:val="center"/>
          </w:tcPr>
          <w:p w14:paraId="6D22A20E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26" w:type="pct"/>
            <w:shd w:val="clear" w:color="auto" w:fill="D9D9D9" w:themeFill="background1" w:themeFillShade="D9"/>
            <w:vAlign w:val="center"/>
          </w:tcPr>
          <w:p w14:paraId="68E1AEF1" w14:textId="5B46084F"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489" w:type="pct"/>
            <w:shd w:val="clear" w:color="auto" w:fill="D9D9D9" w:themeFill="background1" w:themeFillShade="D9"/>
            <w:vAlign w:val="center"/>
          </w:tcPr>
          <w:p w14:paraId="350151F5" w14:textId="28B9A9EC"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支援工具或技術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952" w:type="pct"/>
            <w:shd w:val="clear" w:color="auto" w:fill="D9D9D9" w:themeFill="background1" w:themeFillShade="D9"/>
            <w:vAlign w:val="center"/>
          </w:tcPr>
          <w:p w14:paraId="0EB1E7E4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</w:tr>
      <w:tr w:rsidR="001F08D0" w:rsidRPr="001F08D0" w14:paraId="40A82569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2D8E2181" w14:textId="568DC58F" w:rsidR="009521B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D64B98" w:rsidRPr="001F08D0" w14:paraId="4B461C53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1C2E6C1E" w14:textId="03A5DE6E" w:rsidR="00D64B98" w:rsidRDefault="00FA271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/>
              </w:rPr>
            </w:pPr>
            <w:r>
              <w:rPr>
                <w:rFonts w:hint="eastAsia"/>
                <w:color w:val="auto"/>
                <w:lang w:eastAsia="zh-HK"/>
              </w:rPr>
              <w:t>中央</w:t>
            </w:r>
            <w:r w:rsidRPr="001F08D0">
              <w:rPr>
                <w:rFonts w:hint="eastAsia"/>
                <w:color w:val="auto"/>
              </w:rPr>
              <w:t>災害應變中心</w:t>
            </w:r>
          </w:p>
        </w:tc>
        <w:tc>
          <w:tcPr>
            <w:tcW w:w="1077" w:type="pct"/>
            <w:vAlign w:val="center"/>
          </w:tcPr>
          <w:p w14:paraId="3BF672F2" w14:textId="0230C318" w:rsidR="00D64B98" w:rsidRDefault="00FA271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0281966999</w:t>
            </w:r>
          </w:p>
        </w:tc>
        <w:tc>
          <w:tcPr>
            <w:tcW w:w="526" w:type="pct"/>
            <w:vAlign w:val="center"/>
          </w:tcPr>
          <w:p w14:paraId="78A482A8" w14:textId="30BDF36F" w:rsidR="00D64B98" w:rsidRDefault="00FA2716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5A355194" w14:textId="77777777" w:rsidR="00D64B98" w:rsidRDefault="00D64B98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</w:p>
        </w:tc>
        <w:tc>
          <w:tcPr>
            <w:tcW w:w="952" w:type="pct"/>
            <w:vAlign w:val="center"/>
          </w:tcPr>
          <w:p w14:paraId="4A877FFE" w14:textId="77777777" w:rsidR="00D64B98" w:rsidRPr="001F08D0" w:rsidRDefault="00D64B98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14612E" w:rsidRPr="001F08D0" w14:paraId="002A2497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3130BCD0" w14:textId="68C26815" w:rsidR="000D1626" w:rsidRPr="001F08D0" w:rsidRDefault="000D162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桃園市</w:t>
            </w:r>
            <w:r w:rsidRPr="00605DB8">
              <w:rPr>
                <w:rFonts w:ascii="標楷體" w:hAnsi="標楷體" w:hint="eastAsia"/>
              </w:rPr>
              <w:t>政府防災應變中心</w:t>
            </w:r>
          </w:p>
        </w:tc>
        <w:tc>
          <w:tcPr>
            <w:tcW w:w="1077" w:type="pct"/>
            <w:vAlign w:val="center"/>
          </w:tcPr>
          <w:p w14:paraId="60E7D524" w14:textId="77777777" w:rsidR="00061C00" w:rsidRDefault="000D162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033379119</w:t>
            </w:r>
          </w:p>
          <w:p w14:paraId="35C85260" w14:textId="38E8A9F5" w:rsidR="000D1626" w:rsidRPr="001F08D0" w:rsidRDefault="000D162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#200</w:t>
            </w:r>
          </w:p>
        </w:tc>
        <w:tc>
          <w:tcPr>
            <w:tcW w:w="526" w:type="pct"/>
            <w:vAlign w:val="center"/>
          </w:tcPr>
          <w:p w14:paraId="610D0C68" w14:textId="2E18E4B9" w:rsidR="000D1626" w:rsidRPr="001F08D0" w:rsidRDefault="00FA2716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4CA1E253" w14:textId="0F28E99A" w:rsidR="000D1626" w:rsidRPr="001F08D0" w:rsidRDefault="00F36DFD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綜理全市防災業務、調配全市支援人力、物資</w:t>
            </w:r>
          </w:p>
        </w:tc>
        <w:tc>
          <w:tcPr>
            <w:tcW w:w="952" w:type="pct"/>
            <w:vAlign w:val="center"/>
          </w:tcPr>
          <w:p w14:paraId="79745D3F" w14:textId="77777777" w:rsidR="000D1626" w:rsidRPr="001F08D0" w:rsidRDefault="000D162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14612E" w:rsidRPr="001F08D0" w14:paraId="451FDF4C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61767FD9" w14:textId="3A0336EE" w:rsidR="000D1626" w:rsidRPr="001F08D0" w:rsidRDefault="00FB2D8F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楊梅</w:t>
            </w:r>
            <w:r w:rsidR="000D1626" w:rsidRPr="001F08D0">
              <w:rPr>
                <w:rFonts w:hint="eastAsia"/>
                <w:color w:val="auto"/>
              </w:rPr>
              <w:t>區災害應變中心</w:t>
            </w:r>
          </w:p>
        </w:tc>
        <w:tc>
          <w:tcPr>
            <w:tcW w:w="1077" w:type="pct"/>
            <w:vAlign w:val="center"/>
          </w:tcPr>
          <w:p w14:paraId="2255E2F8" w14:textId="392DC816" w:rsidR="000D1626" w:rsidRPr="00D969BF" w:rsidRDefault="00D969BF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 w:rsidRPr="00D969BF">
              <w:rPr>
                <w:rFonts w:ascii="標楷體" w:hAnsi="標楷體" w:cs="新細明體" w:hint="eastAsia"/>
              </w:rPr>
              <w:t>034783683</w:t>
            </w:r>
          </w:p>
        </w:tc>
        <w:tc>
          <w:tcPr>
            <w:tcW w:w="526" w:type="pct"/>
            <w:vAlign w:val="center"/>
          </w:tcPr>
          <w:p w14:paraId="1A1391A2" w14:textId="29E506E8" w:rsidR="000D1626" w:rsidRPr="001F08D0" w:rsidRDefault="00FA2716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  <w:vAlign w:val="center"/>
          </w:tcPr>
          <w:p w14:paraId="7BC6B99B" w14:textId="5F67312F" w:rsidR="000D1626" w:rsidRPr="001F08D0" w:rsidRDefault="00FB2D8F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綜理</w:t>
            </w:r>
            <w:r>
              <w:rPr>
                <w:rFonts w:ascii="標楷體" w:hAnsi="標楷體" w:hint="eastAsia"/>
                <w:lang w:eastAsia="zh-HK"/>
              </w:rPr>
              <w:t>楊梅區</w:t>
            </w:r>
            <w:r>
              <w:rPr>
                <w:rFonts w:ascii="標楷體" w:hAnsi="標楷體" w:hint="eastAsia"/>
              </w:rPr>
              <w:t>防災業務、調配全</w:t>
            </w:r>
            <w:r w:rsidR="003C293A">
              <w:rPr>
                <w:rFonts w:ascii="標楷體" w:hAnsi="標楷體" w:hint="eastAsia"/>
                <w:lang w:eastAsia="zh-HK"/>
              </w:rPr>
              <w:t>區</w:t>
            </w:r>
            <w:r>
              <w:rPr>
                <w:rFonts w:ascii="標楷體" w:hAnsi="標楷體" w:hint="eastAsia"/>
              </w:rPr>
              <w:t>支援人力、物資</w:t>
            </w:r>
          </w:p>
        </w:tc>
        <w:tc>
          <w:tcPr>
            <w:tcW w:w="952" w:type="pct"/>
            <w:vAlign w:val="center"/>
          </w:tcPr>
          <w:p w14:paraId="11CB73A3" w14:textId="77777777" w:rsidR="000D1626" w:rsidRPr="001F08D0" w:rsidRDefault="000D162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0D1626" w:rsidRPr="001F08D0" w14:paraId="443C3AC0" w14:textId="77777777" w:rsidTr="00981379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208FB5C0" w14:textId="4271E62D" w:rsidR="000D1626" w:rsidRPr="001F08D0" w:rsidRDefault="000D1626" w:rsidP="000D162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281E25" w:rsidRPr="001F08D0" w14:paraId="276E89F8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1F69E61B" w14:textId="27B87E43" w:rsidR="00281E25" w:rsidRPr="00C326CB" w:rsidRDefault="00281E25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lang w:eastAsia="zh-HK"/>
              </w:rPr>
              <w:t>教育部校安中心</w:t>
            </w:r>
          </w:p>
        </w:tc>
        <w:tc>
          <w:tcPr>
            <w:tcW w:w="1077" w:type="pct"/>
            <w:vAlign w:val="center"/>
          </w:tcPr>
          <w:p w14:paraId="23B91410" w14:textId="77777777" w:rsidR="00281E25" w:rsidRDefault="00281E25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0233437855</w:t>
            </w:r>
          </w:p>
          <w:p w14:paraId="3CAD5933" w14:textId="332F6068" w:rsidR="00FA2716" w:rsidRPr="00C326CB" w:rsidRDefault="00FA271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0233497856</w:t>
            </w:r>
          </w:p>
        </w:tc>
        <w:tc>
          <w:tcPr>
            <w:tcW w:w="526" w:type="pct"/>
            <w:vAlign w:val="center"/>
          </w:tcPr>
          <w:p w14:paraId="6143C6A0" w14:textId="7FEF3FFE" w:rsidR="00281E25" w:rsidRDefault="00FA2716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jc w:val="left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0027E4CF" w14:textId="06674319" w:rsidR="00281E25" w:rsidRPr="00C326CB" w:rsidRDefault="00281E25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 w:rsidRPr="00C326CB">
              <w:rPr>
                <w:rFonts w:ascii="標楷體" w:hAnsi="標楷體" w:hint="eastAsia"/>
              </w:rPr>
              <w:t>校園災情通報、救災資源分配</w:t>
            </w:r>
          </w:p>
        </w:tc>
        <w:tc>
          <w:tcPr>
            <w:tcW w:w="952" w:type="pct"/>
            <w:vAlign w:val="center"/>
          </w:tcPr>
          <w:p w14:paraId="15819645" w14:textId="77777777" w:rsidR="00281E25" w:rsidRPr="001F08D0" w:rsidRDefault="00281E25" w:rsidP="00FA2716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FA2716" w:rsidRPr="001F08D0" w14:paraId="0238F6F3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248FFDCC" w14:textId="4E05930E" w:rsidR="00FA2716" w:rsidRPr="00C326CB" w:rsidRDefault="00FA271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lang w:eastAsia="zh-HK"/>
              </w:rPr>
              <w:t>桃園市聯絡處</w:t>
            </w:r>
          </w:p>
        </w:tc>
        <w:tc>
          <w:tcPr>
            <w:tcW w:w="1077" w:type="pct"/>
            <w:vAlign w:val="center"/>
          </w:tcPr>
          <w:p w14:paraId="3D9BA944" w14:textId="77777777" w:rsidR="00FA2716" w:rsidRDefault="001E443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 w:cs="新細明體"/>
              </w:rPr>
            </w:pPr>
            <w:r>
              <w:rPr>
                <w:rFonts w:ascii="標楷體" w:hAnsi="標楷體"/>
              </w:rPr>
              <w:t>0333798530</w:t>
            </w:r>
            <w:r>
              <w:rPr>
                <w:rFonts w:ascii="標楷體" w:hAnsi="標楷體" w:cs="新細明體" w:hint="eastAsia"/>
              </w:rPr>
              <w:t>#7459</w:t>
            </w:r>
          </w:p>
          <w:p w14:paraId="43083C26" w14:textId="13B8155F" w:rsidR="001E4436" w:rsidRPr="00C326CB" w:rsidRDefault="001E443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>
              <w:rPr>
                <w:rFonts w:ascii="標楷體" w:hAnsi="標楷體" w:cs="新細明體"/>
              </w:rPr>
              <w:t>033398585(</w:t>
            </w:r>
            <w:r>
              <w:rPr>
                <w:rFonts w:ascii="標楷體" w:hAnsi="標楷體" w:cs="新細明體" w:hint="eastAsia"/>
                <w:lang w:eastAsia="zh-HK"/>
              </w:rPr>
              <w:t>假日</w:t>
            </w:r>
            <w:r>
              <w:rPr>
                <w:rFonts w:ascii="標楷體" w:hAnsi="標楷體" w:cs="新細明體"/>
              </w:rPr>
              <w:t>)</w:t>
            </w:r>
          </w:p>
        </w:tc>
        <w:tc>
          <w:tcPr>
            <w:tcW w:w="526" w:type="pct"/>
            <w:vAlign w:val="center"/>
          </w:tcPr>
          <w:p w14:paraId="2DF84AC2" w14:textId="1876ED42" w:rsidR="00FA2716" w:rsidRDefault="00FA2716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jc w:val="left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2958BCDC" w14:textId="77777777" w:rsidR="00FA2716" w:rsidRPr="00C326CB" w:rsidRDefault="00FA2716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</w:p>
        </w:tc>
        <w:tc>
          <w:tcPr>
            <w:tcW w:w="952" w:type="pct"/>
            <w:vAlign w:val="center"/>
          </w:tcPr>
          <w:p w14:paraId="4C52093B" w14:textId="77777777" w:rsidR="00FA2716" w:rsidRPr="001F08D0" w:rsidRDefault="00FA2716" w:rsidP="00FA2716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14612E" w:rsidRPr="001F08D0" w14:paraId="7559C058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2778AD76" w14:textId="6B67C051" w:rsidR="003C293A" w:rsidRPr="00C326CB" w:rsidRDefault="003C293A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 w:rsidRPr="00C326CB">
              <w:rPr>
                <w:rFonts w:ascii="標楷體" w:hAnsi="標楷體" w:hint="eastAsia"/>
              </w:rPr>
              <w:t>桃園市政府教育局</w:t>
            </w:r>
          </w:p>
        </w:tc>
        <w:tc>
          <w:tcPr>
            <w:tcW w:w="1077" w:type="pct"/>
            <w:vAlign w:val="center"/>
          </w:tcPr>
          <w:p w14:paraId="11FF5338" w14:textId="77777777" w:rsidR="003C293A" w:rsidRPr="00C326CB" w:rsidRDefault="00706561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 w:rsidRPr="00C326CB">
              <w:rPr>
                <w:rFonts w:ascii="標楷體" w:hAnsi="標楷體"/>
              </w:rPr>
              <w:t>033322101</w:t>
            </w:r>
          </w:p>
          <w:p w14:paraId="5BA34409" w14:textId="0B28386B" w:rsidR="00B212F4" w:rsidRPr="00C326CB" w:rsidRDefault="00B212F4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 w:rsidRPr="00C326CB">
              <w:rPr>
                <w:rFonts w:ascii="標楷體" w:hAnsi="標楷體" w:hint="eastAsia"/>
              </w:rPr>
              <w:t>#200</w:t>
            </w:r>
          </w:p>
        </w:tc>
        <w:tc>
          <w:tcPr>
            <w:tcW w:w="526" w:type="pct"/>
            <w:vAlign w:val="center"/>
          </w:tcPr>
          <w:p w14:paraId="2175E1A4" w14:textId="262C74BD" w:rsidR="003C293A" w:rsidRPr="00FB6157" w:rsidRDefault="00FA2716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425E1849" w14:textId="171173E3" w:rsidR="003C293A" w:rsidRPr="00C326CB" w:rsidRDefault="00B212F4" w:rsidP="00FA2716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rPr>
                <w:rFonts w:ascii="標楷體" w:hAnsi="標楷體"/>
              </w:rPr>
            </w:pPr>
            <w:r w:rsidRPr="00C326CB">
              <w:rPr>
                <w:rFonts w:ascii="標楷體" w:hAnsi="標楷體" w:hint="eastAsia"/>
              </w:rPr>
              <w:t>校園</w:t>
            </w:r>
            <w:r w:rsidR="003C293A" w:rsidRPr="00C326CB">
              <w:rPr>
                <w:rFonts w:ascii="標楷體" w:hAnsi="標楷體" w:hint="eastAsia"/>
              </w:rPr>
              <w:t>災情通報、救災資源分配</w:t>
            </w:r>
          </w:p>
        </w:tc>
        <w:tc>
          <w:tcPr>
            <w:tcW w:w="952" w:type="pct"/>
            <w:vAlign w:val="center"/>
          </w:tcPr>
          <w:p w14:paraId="2ED67BD7" w14:textId="77777777" w:rsidR="003C293A" w:rsidRPr="001F08D0" w:rsidRDefault="003C293A" w:rsidP="00FA2716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3C293A" w:rsidRPr="001F08D0" w14:paraId="71D381B7" w14:textId="77777777" w:rsidTr="00C326CB">
        <w:trPr>
          <w:trHeight w:val="302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7B406E47" w14:textId="565E0653" w:rsidR="003C293A" w:rsidRPr="001F08D0" w:rsidRDefault="003C293A" w:rsidP="003C29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縣市主管機關</w:t>
            </w:r>
          </w:p>
        </w:tc>
      </w:tr>
      <w:tr w:rsidR="003B6604" w:rsidRPr="001F08D0" w14:paraId="31361C1E" w14:textId="77777777" w:rsidTr="003B6604">
        <w:trPr>
          <w:trHeight w:val="151"/>
          <w:jc w:val="center"/>
        </w:trPr>
        <w:tc>
          <w:tcPr>
            <w:tcW w:w="955" w:type="pct"/>
            <w:vAlign w:val="center"/>
          </w:tcPr>
          <w:p w14:paraId="6D5DB76F" w14:textId="34811828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桃園</w:t>
            </w:r>
            <w:r w:rsidRPr="00605DB8">
              <w:rPr>
                <w:rFonts w:ascii="標楷體" w:hAnsi="標楷體" w:hint="eastAsia"/>
              </w:rPr>
              <w:t>市政府</w:t>
            </w:r>
          </w:p>
        </w:tc>
        <w:tc>
          <w:tcPr>
            <w:tcW w:w="1077" w:type="pct"/>
            <w:vAlign w:val="center"/>
          </w:tcPr>
          <w:p w14:paraId="247A9010" w14:textId="578896F6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033322101</w:t>
            </w:r>
          </w:p>
        </w:tc>
        <w:tc>
          <w:tcPr>
            <w:tcW w:w="526" w:type="pct"/>
            <w:vAlign w:val="center"/>
          </w:tcPr>
          <w:p w14:paraId="3F52FE0F" w14:textId="25105BDB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  <w:vAlign w:val="center"/>
          </w:tcPr>
          <w:p w14:paraId="6DE94C1B" w14:textId="006205C6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綜理全市防災業務</w:t>
            </w:r>
          </w:p>
        </w:tc>
        <w:tc>
          <w:tcPr>
            <w:tcW w:w="952" w:type="pct"/>
            <w:vAlign w:val="center"/>
          </w:tcPr>
          <w:p w14:paraId="2A198CAA" w14:textId="77777777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3B6604" w:rsidRPr="001F08D0" w14:paraId="206CC352" w14:textId="77777777" w:rsidTr="003B6604">
        <w:trPr>
          <w:trHeight w:val="555"/>
          <w:jc w:val="center"/>
        </w:trPr>
        <w:tc>
          <w:tcPr>
            <w:tcW w:w="955" w:type="pct"/>
            <w:vAlign w:val="center"/>
          </w:tcPr>
          <w:p w14:paraId="0A2EBC06" w14:textId="0885F11E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楊梅</w:t>
            </w:r>
            <w:r w:rsidRPr="001F08D0">
              <w:rPr>
                <w:rFonts w:hint="eastAsia"/>
                <w:color w:val="auto"/>
              </w:rPr>
              <w:t>衛生局</w:t>
            </w:r>
          </w:p>
        </w:tc>
        <w:tc>
          <w:tcPr>
            <w:tcW w:w="1077" w:type="pct"/>
            <w:vAlign w:val="center"/>
          </w:tcPr>
          <w:p w14:paraId="3DEFF8D6" w14:textId="0E741C97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034750151</w:t>
            </w:r>
          </w:p>
        </w:tc>
        <w:tc>
          <w:tcPr>
            <w:tcW w:w="526" w:type="pct"/>
            <w:vAlign w:val="center"/>
          </w:tcPr>
          <w:p w14:paraId="3A2A0E99" w14:textId="4FC61EA5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7A7EC9C9" w14:textId="276A1F60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災後環境衛生及醫療資源協助</w:t>
            </w:r>
          </w:p>
        </w:tc>
        <w:tc>
          <w:tcPr>
            <w:tcW w:w="952" w:type="pct"/>
            <w:vAlign w:val="center"/>
          </w:tcPr>
          <w:p w14:paraId="6D102BCA" w14:textId="77777777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14612E" w:rsidRPr="001F08D0" w14:paraId="59FE54BB" w14:textId="77777777" w:rsidTr="003B6604">
        <w:trPr>
          <w:trHeight w:val="195"/>
          <w:jc w:val="center"/>
        </w:trPr>
        <w:tc>
          <w:tcPr>
            <w:tcW w:w="955" w:type="pct"/>
            <w:vAlign w:val="center"/>
          </w:tcPr>
          <w:p w14:paraId="2633D62E" w14:textId="0B86F635" w:rsidR="00AE013D" w:rsidRPr="001F08D0" w:rsidRDefault="00AE013D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紅梅</w:t>
            </w:r>
            <w:proofErr w:type="gramStart"/>
            <w:r>
              <w:rPr>
                <w:rFonts w:ascii="標楷體" w:hAnsi="標楷體" w:hint="eastAsia"/>
              </w:rPr>
              <w:t>里</w:t>
            </w:r>
            <w:proofErr w:type="gramEnd"/>
            <w:r>
              <w:rPr>
                <w:rFonts w:ascii="標楷體" w:hAnsi="標楷體" w:hint="eastAsia"/>
              </w:rPr>
              <w:t>里長</w:t>
            </w:r>
            <w:r w:rsidRPr="001F08D0">
              <w:rPr>
                <w:rFonts w:hint="eastAsia"/>
                <w:color w:val="auto"/>
              </w:rPr>
              <w:t>辦公室</w:t>
            </w:r>
          </w:p>
        </w:tc>
        <w:tc>
          <w:tcPr>
            <w:tcW w:w="1077" w:type="pct"/>
            <w:vAlign w:val="center"/>
          </w:tcPr>
          <w:p w14:paraId="288818C4" w14:textId="759F70DF" w:rsidR="00AE013D" w:rsidRPr="00C326CB" w:rsidRDefault="00DC52F0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 w:rsidRPr="00C326CB">
              <w:rPr>
                <w:rFonts w:ascii="標楷體" w:hAnsi="標楷體" w:cs="新細明體"/>
              </w:rPr>
              <w:t>0935661735</w:t>
            </w:r>
          </w:p>
        </w:tc>
        <w:tc>
          <w:tcPr>
            <w:tcW w:w="526" w:type="pct"/>
            <w:vAlign w:val="center"/>
          </w:tcPr>
          <w:p w14:paraId="2DAC6BB1" w14:textId="2DAEB5B9" w:rsidR="00AE013D" w:rsidRPr="001F08D0" w:rsidRDefault="00AE013D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里長</w:t>
            </w:r>
          </w:p>
        </w:tc>
        <w:tc>
          <w:tcPr>
            <w:tcW w:w="1489" w:type="pct"/>
          </w:tcPr>
          <w:p w14:paraId="4AAC3BFE" w14:textId="5EE18640" w:rsidR="00AE013D" w:rsidRPr="001F08D0" w:rsidRDefault="00AE013D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各項急難支援、社會資源整合</w:t>
            </w:r>
          </w:p>
        </w:tc>
        <w:tc>
          <w:tcPr>
            <w:tcW w:w="952" w:type="pct"/>
            <w:vAlign w:val="center"/>
          </w:tcPr>
          <w:p w14:paraId="4C865F2E" w14:textId="77777777" w:rsidR="00AE013D" w:rsidRPr="001F08D0" w:rsidRDefault="00AE013D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</w:tr>
      <w:tr w:rsidR="00AE013D" w:rsidRPr="001F08D0" w14:paraId="0854029C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1B9A44F4" w14:textId="77777777" w:rsidR="00AE013D" w:rsidRPr="001F08D0" w:rsidRDefault="00AE013D" w:rsidP="00AE013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警政、消防、醫療單位</w:t>
            </w:r>
          </w:p>
        </w:tc>
      </w:tr>
      <w:tr w:rsidR="003B6604" w:rsidRPr="001F08D0" w14:paraId="179F47AF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19F4D678" w14:textId="491DD3B6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楊梅</w:t>
            </w:r>
            <w:r w:rsidRPr="00605DB8">
              <w:rPr>
                <w:rFonts w:ascii="標楷體" w:hAnsi="標楷體" w:hint="eastAsia"/>
              </w:rPr>
              <w:t>消防隊</w:t>
            </w:r>
          </w:p>
        </w:tc>
        <w:tc>
          <w:tcPr>
            <w:tcW w:w="1077" w:type="pct"/>
            <w:vAlign w:val="center"/>
          </w:tcPr>
          <w:p w14:paraId="0AD5E1E8" w14:textId="49ACDE5D" w:rsidR="003B6604" w:rsidRPr="00A81E0F" w:rsidRDefault="003B6604" w:rsidP="003B6604">
            <w:pPr>
              <w:spacing w:line="280" w:lineRule="atLeast"/>
              <w:jc w:val="both"/>
              <w:rPr>
                <w:rFonts w:ascii="標楷體" w:hAnsi="標楷體"/>
              </w:rPr>
            </w:pPr>
            <w:r w:rsidRPr="003C6074">
              <w:rPr>
                <w:rFonts w:ascii="標楷體" w:hAnsi="標楷體" w:hint="eastAsia"/>
              </w:rPr>
              <w:t>034782294</w:t>
            </w:r>
          </w:p>
        </w:tc>
        <w:tc>
          <w:tcPr>
            <w:tcW w:w="526" w:type="pct"/>
            <w:vAlign w:val="center"/>
          </w:tcPr>
          <w:p w14:paraId="60D46B1F" w14:textId="19BEA8BB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501E6093" w14:textId="723F24FB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支援消防車及緊急救護等</w:t>
            </w:r>
          </w:p>
        </w:tc>
        <w:tc>
          <w:tcPr>
            <w:tcW w:w="952" w:type="pct"/>
            <w:vAlign w:val="center"/>
          </w:tcPr>
          <w:p w14:paraId="614FDF0C" w14:textId="2C44AAEA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距離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3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公里</w:t>
            </w:r>
          </w:p>
          <w:p w14:paraId="386BB8DA" w14:textId="5E64390B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  <w:u w:val="single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約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5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分鐘可抵達</w:t>
            </w:r>
          </w:p>
        </w:tc>
      </w:tr>
      <w:tr w:rsidR="003B6604" w:rsidRPr="001F08D0" w14:paraId="5F96DAF2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702A9FFB" w14:textId="5563F536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楊梅</w:t>
            </w:r>
            <w:r w:rsidRPr="00605DB8">
              <w:rPr>
                <w:rFonts w:ascii="標楷體" w:hAnsi="標楷體" w:hint="eastAsia"/>
              </w:rPr>
              <w:t>分局</w:t>
            </w:r>
          </w:p>
        </w:tc>
        <w:tc>
          <w:tcPr>
            <w:tcW w:w="1077" w:type="pct"/>
            <w:vAlign w:val="center"/>
          </w:tcPr>
          <w:p w14:paraId="2E485440" w14:textId="3AB63A58" w:rsidR="003B6604" w:rsidRPr="001F08D0" w:rsidRDefault="003B6604" w:rsidP="003B6604">
            <w:pPr>
              <w:spacing w:line="280" w:lineRule="atLeast"/>
              <w:jc w:val="both"/>
            </w:pPr>
            <w:r>
              <w:rPr>
                <w:rFonts w:ascii="標楷體" w:hAnsi="標楷體" w:hint="eastAsia"/>
              </w:rPr>
              <w:t>034782274</w:t>
            </w:r>
          </w:p>
        </w:tc>
        <w:tc>
          <w:tcPr>
            <w:tcW w:w="526" w:type="pct"/>
            <w:vAlign w:val="center"/>
          </w:tcPr>
          <w:p w14:paraId="27D4DCAA" w14:textId="574271DB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2C222F30" w14:textId="77849F73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提供人員支援，校園安全巡視及校園暴力查處等</w:t>
            </w:r>
          </w:p>
        </w:tc>
        <w:tc>
          <w:tcPr>
            <w:tcW w:w="952" w:type="pct"/>
            <w:vAlign w:val="center"/>
          </w:tcPr>
          <w:p w14:paraId="2010B7E4" w14:textId="65216E91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距離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1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公里</w:t>
            </w:r>
          </w:p>
          <w:p w14:paraId="36791E94" w14:textId="451CE213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約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3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分鐘可抵達</w:t>
            </w:r>
          </w:p>
        </w:tc>
      </w:tr>
      <w:tr w:rsidR="003B6604" w:rsidRPr="001F08D0" w14:paraId="48C451AB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718D821A" w14:textId="2674B693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 w:rsidRPr="00981379">
              <w:rPr>
                <w:rFonts w:hint="eastAsia"/>
                <w:color w:val="auto"/>
              </w:rPr>
              <w:t>天成醫院</w:t>
            </w:r>
          </w:p>
        </w:tc>
        <w:tc>
          <w:tcPr>
            <w:tcW w:w="1077" w:type="pct"/>
            <w:vAlign w:val="center"/>
          </w:tcPr>
          <w:p w14:paraId="66B7E301" w14:textId="4814F71F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 w:rsidRPr="003C48F9">
              <w:rPr>
                <w:rFonts w:ascii="標楷體" w:hAnsi="標楷體" w:hint="eastAsia"/>
              </w:rPr>
              <w:t>034782350</w:t>
            </w:r>
          </w:p>
        </w:tc>
        <w:tc>
          <w:tcPr>
            <w:tcW w:w="526" w:type="pct"/>
            <w:vAlign w:val="center"/>
          </w:tcPr>
          <w:p w14:paraId="5CC5130F" w14:textId="232581C9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</w:tcPr>
          <w:p w14:paraId="0F790AC8" w14:textId="239337E2" w:rsidR="003B6604" w:rsidRPr="001F08D0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支援救護車、醫護諮詢及緊急救護等</w:t>
            </w:r>
          </w:p>
        </w:tc>
        <w:tc>
          <w:tcPr>
            <w:tcW w:w="952" w:type="pct"/>
            <w:vAlign w:val="center"/>
          </w:tcPr>
          <w:p w14:paraId="7DEBEFE4" w14:textId="36EBF9B9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距離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2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公里</w:t>
            </w:r>
          </w:p>
          <w:p w14:paraId="319F5673" w14:textId="1CB67AA7" w:rsidR="003B6604" w:rsidRPr="00C326CB" w:rsidRDefault="003B6604" w:rsidP="003B6604">
            <w:pPr>
              <w:pStyle w:val="afe"/>
              <w:adjustRightInd w:val="0"/>
              <w:snapToGrid w:val="0"/>
              <w:spacing w:before="36" w:after="36" w:line="280" w:lineRule="atLeast"/>
              <w:ind w:left="48" w:right="48"/>
              <w:rPr>
                <w:color w:val="auto"/>
                <w:sz w:val="20"/>
                <w:szCs w:val="20"/>
              </w:rPr>
            </w:pPr>
            <w:r w:rsidRPr="00C326CB">
              <w:rPr>
                <w:rFonts w:hint="eastAsia"/>
                <w:color w:val="auto"/>
                <w:sz w:val="20"/>
                <w:szCs w:val="20"/>
              </w:rPr>
              <w:t>約</w:t>
            </w:r>
            <w:r w:rsidRPr="00C326CB">
              <w:rPr>
                <w:rFonts w:hint="eastAsia"/>
                <w:color w:val="auto"/>
                <w:sz w:val="20"/>
                <w:szCs w:val="20"/>
                <w:u w:val="single"/>
              </w:rPr>
              <w:t xml:space="preserve"> 5</w:t>
            </w:r>
            <w:r w:rsidRPr="00C326CB">
              <w:rPr>
                <w:color w:val="auto"/>
                <w:sz w:val="20"/>
                <w:szCs w:val="20"/>
                <w:u w:val="single"/>
              </w:rPr>
              <w:t xml:space="preserve"> </w:t>
            </w:r>
            <w:r w:rsidRPr="00C326CB">
              <w:rPr>
                <w:rFonts w:hint="eastAsia"/>
                <w:color w:val="auto"/>
                <w:sz w:val="20"/>
                <w:szCs w:val="20"/>
              </w:rPr>
              <w:t>分鐘可抵達</w:t>
            </w:r>
          </w:p>
        </w:tc>
      </w:tr>
      <w:tr w:rsidR="00AE013D" w:rsidRPr="001F08D0" w14:paraId="2F7118C6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2E7DE96F" w14:textId="15476F6A" w:rsidR="00AE013D" w:rsidRPr="001F08D0" w:rsidRDefault="00AE013D" w:rsidP="00AE013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3B6604" w:rsidRPr="001F08D0" w14:paraId="65413B5E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20D0286B" w14:textId="489BBF88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自來水公司</w:t>
            </w:r>
            <w:r>
              <w:rPr>
                <w:rFonts w:ascii="標楷體" w:hAnsi="標楷體" w:hint="eastAsia"/>
              </w:rPr>
              <w:t>(楊梅)</w:t>
            </w:r>
          </w:p>
        </w:tc>
        <w:tc>
          <w:tcPr>
            <w:tcW w:w="1077" w:type="pct"/>
            <w:vAlign w:val="center"/>
          </w:tcPr>
          <w:p w14:paraId="6497DF8E" w14:textId="788FDDDC" w:rsidR="003B6604" w:rsidRPr="00341848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 w:rsidRPr="00341848">
              <w:rPr>
                <w:rFonts w:ascii="標楷體" w:hAnsi="標楷體" w:cs="新細明體"/>
              </w:rPr>
              <w:t>034789621</w:t>
            </w:r>
          </w:p>
        </w:tc>
        <w:tc>
          <w:tcPr>
            <w:tcW w:w="526" w:type="pct"/>
            <w:vAlign w:val="center"/>
          </w:tcPr>
          <w:p w14:paraId="6CAB4518" w14:textId="3E07B390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  <w:vAlign w:val="center"/>
          </w:tcPr>
          <w:p w14:paraId="01869AB7" w14:textId="48848342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自來水管線處理</w:t>
            </w:r>
          </w:p>
        </w:tc>
        <w:tc>
          <w:tcPr>
            <w:tcW w:w="952" w:type="pct"/>
            <w:vAlign w:val="center"/>
          </w:tcPr>
          <w:p w14:paraId="23EA0EA9" w14:textId="77777777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3B6604" w:rsidRPr="001F08D0" w14:paraId="21B69923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79544F38" w14:textId="13E3F60C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電力公司(楊梅)</w:t>
            </w:r>
          </w:p>
        </w:tc>
        <w:tc>
          <w:tcPr>
            <w:tcW w:w="1077" w:type="pct"/>
            <w:vAlign w:val="center"/>
          </w:tcPr>
          <w:p w14:paraId="327008B6" w14:textId="2213AD05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034782017</w:t>
            </w:r>
          </w:p>
        </w:tc>
        <w:tc>
          <w:tcPr>
            <w:tcW w:w="526" w:type="pct"/>
            <w:vAlign w:val="center"/>
          </w:tcPr>
          <w:p w14:paraId="0F0B0137" w14:textId="004F6B0C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  <w:vAlign w:val="center"/>
          </w:tcPr>
          <w:p w14:paraId="343A5F51" w14:textId="1B01C8F3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提供電力支援，電費</w:t>
            </w:r>
            <w:proofErr w:type="gramStart"/>
            <w:r>
              <w:rPr>
                <w:rFonts w:ascii="標楷體" w:hAnsi="標楷體" w:hint="eastAsia"/>
              </w:rPr>
              <w:t>帳單</w:t>
            </w:r>
            <w:proofErr w:type="gramEnd"/>
            <w:r>
              <w:rPr>
                <w:rFonts w:ascii="標楷體" w:hAnsi="標楷體" w:hint="eastAsia"/>
              </w:rPr>
              <w:t>查詢等</w:t>
            </w:r>
          </w:p>
        </w:tc>
        <w:tc>
          <w:tcPr>
            <w:tcW w:w="952" w:type="pct"/>
            <w:vAlign w:val="center"/>
          </w:tcPr>
          <w:p w14:paraId="3E677314" w14:textId="77777777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3B6604" w:rsidRPr="001F08D0" w14:paraId="00151D9F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128F5F8D" w14:textId="1A0FA72A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欣桃</w:t>
            </w:r>
            <w:r w:rsidRPr="00605DB8">
              <w:rPr>
                <w:rFonts w:ascii="標楷體" w:hAnsi="標楷體" w:hint="eastAsia"/>
              </w:rPr>
              <w:t>瓦斯公司</w:t>
            </w:r>
            <w:r>
              <w:rPr>
                <w:rFonts w:ascii="標楷體" w:hAnsi="標楷體" w:hint="eastAsia"/>
              </w:rPr>
              <w:t>(楊梅)</w:t>
            </w:r>
          </w:p>
        </w:tc>
        <w:tc>
          <w:tcPr>
            <w:tcW w:w="1077" w:type="pct"/>
            <w:vAlign w:val="center"/>
          </w:tcPr>
          <w:p w14:paraId="5426F713" w14:textId="67E15C40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034561923</w:t>
            </w:r>
          </w:p>
        </w:tc>
        <w:tc>
          <w:tcPr>
            <w:tcW w:w="526" w:type="pct"/>
            <w:vAlign w:val="center"/>
          </w:tcPr>
          <w:p w14:paraId="215170A7" w14:textId="4A20FAE0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輪職人員</w:t>
            </w:r>
          </w:p>
        </w:tc>
        <w:tc>
          <w:tcPr>
            <w:tcW w:w="1489" w:type="pct"/>
            <w:vAlign w:val="center"/>
          </w:tcPr>
          <w:p w14:paraId="4C5B74A2" w14:textId="2E86E17A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天然氣意外處理</w:t>
            </w:r>
          </w:p>
        </w:tc>
        <w:tc>
          <w:tcPr>
            <w:tcW w:w="952" w:type="pct"/>
            <w:vAlign w:val="center"/>
          </w:tcPr>
          <w:p w14:paraId="6B964D01" w14:textId="77777777" w:rsidR="003B6604" w:rsidRPr="001F08D0" w:rsidRDefault="003B6604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color w:val="auto"/>
              </w:rPr>
            </w:pPr>
          </w:p>
        </w:tc>
      </w:tr>
      <w:tr w:rsidR="00AE013D" w:rsidRPr="001F08D0" w14:paraId="431E8E7B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05770C46" w14:textId="77777777" w:rsidR="00AE013D" w:rsidRPr="001F08D0" w:rsidRDefault="00AE013D" w:rsidP="00AE013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AE013D" w:rsidRPr="001F08D0" w14:paraId="0E3244D3" w14:textId="77777777" w:rsidTr="003B6604">
        <w:trPr>
          <w:trHeight w:val="567"/>
          <w:jc w:val="center"/>
        </w:trPr>
        <w:tc>
          <w:tcPr>
            <w:tcW w:w="955" w:type="pct"/>
            <w:vAlign w:val="center"/>
          </w:tcPr>
          <w:p w14:paraId="064CCF3E" w14:textId="4C0D6AFB" w:rsidR="00AE013D" w:rsidRPr="001F08D0" w:rsidRDefault="00AE013D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家長會長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代表</w:t>
            </w:r>
          </w:p>
        </w:tc>
        <w:tc>
          <w:tcPr>
            <w:tcW w:w="1077" w:type="pct"/>
            <w:vAlign w:val="center"/>
          </w:tcPr>
          <w:p w14:paraId="632125FA" w14:textId="12340F29" w:rsidR="00AE013D" w:rsidRPr="00E365FB" w:rsidRDefault="00E365FB" w:rsidP="003B660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="48" w:right="48"/>
              <w:rPr>
                <w:rFonts w:ascii="標楷體" w:hAnsi="標楷體" w:cs="新細明體"/>
              </w:rPr>
            </w:pPr>
            <w:r w:rsidRPr="00E365FB">
              <w:rPr>
                <w:rFonts w:ascii="標楷體" w:hAnsi="標楷體" w:cs="新細明體" w:hint="eastAsia"/>
              </w:rPr>
              <w:t>0936093069</w:t>
            </w:r>
          </w:p>
        </w:tc>
        <w:tc>
          <w:tcPr>
            <w:tcW w:w="526" w:type="pct"/>
            <w:vAlign w:val="center"/>
          </w:tcPr>
          <w:p w14:paraId="4BB726BC" w14:textId="05B2330A" w:rsidR="00AE013D" w:rsidRPr="001F08D0" w:rsidRDefault="00AE013D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jc w:val="left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周羽文</w:t>
            </w:r>
            <w:proofErr w:type="gramEnd"/>
          </w:p>
        </w:tc>
        <w:tc>
          <w:tcPr>
            <w:tcW w:w="1489" w:type="pct"/>
            <w:vAlign w:val="center"/>
          </w:tcPr>
          <w:p w14:paraId="4C55D064" w14:textId="2023186F" w:rsidR="00AE013D" w:rsidRPr="001F08D0" w:rsidRDefault="00AE013D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  <w:r w:rsidRPr="002A630F">
              <w:rPr>
                <w:rFonts w:hint="eastAsia"/>
                <w:color w:val="auto"/>
              </w:rPr>
              <w:t>協助</w:t>
            </w:r>
            <w:r w:rsidRPr="002A630F">
              <w:rPr>
                <w:color w:val="auto"/>
              </w:rPr>
              <w:t>學校</w:t>
            </w:r>
            <w:r w:rsidRPr="002A630F">
              <w:rPr>
                <w:rFonts w:hint="eastAsia"/>
                <w:color w:val="auto"/>
              </w:rPr>
              <w:t>辦理</w:t>
            </w:r>
            <w:r w:rsidRPr="002A630F">
              <w:rPr>
                <w:color w:val="auto"/>
              </w:rPr>
              <w:t>災後學生、家長各項服務之需</w:t>
            </w:r>
          </w:p>
        </w:tc>
        <w:tc>
          <w:tcPr>
            <w:tcW w:w="952" w:type="pct"/>
            <w:vAlign w:val="center"/>
          </w:tcPr>
          <w:p w14:paraId="13285ADB" w14:textId="77777777" w:rsidR="00AE013D" w:rsidRPr="001F08D0" w:rsidRDefault="00AE013D" w:rsidP="003B6604">
            <w:pPr>
              <w:pStyle w:val="afe"/>
              <w:adjustRightInd w:val="0"/>
              <w:snapToGrid w:val="0"/>
              <w:spacing w:before="36" w:after="36" w:line="280" w:lineRule="exact"/>
              <w:ind w:left="48" w:right="48"/>
              <w:rPr>
                <w:color w:val="auto"/>
              </w:rPr>
            </w:pPr>
          </w:p>
        </w:tc>
        <w:bookmarkEnd w:id="192"/>
        <w:bookmarkEnd w:id="214"/>
        <w:bookmarkEnd w:id="215"/>
        <w:bookmarkEnd w:id="216"/>
      </w:tr>
    </w:tbl>
    <w:p w14:paraId="5F12EEBF" w14:textId="77777777" w:rsidR="006B5583" w:rsidRDefault="006B5583" w:rsidP="00E507D8">
      <w:pPr>
        <w:pStyle w:val="af2"/>
        <w:ind w:left="480" w:hanging="480"/>
        <w:rPr>
          <w:color w:val="FF0000"/>
        </w:rPr>
      </w:pPr>
    </w:p>
    <w:p w14:paraId="511841F5" w14:textId="77777777" w:rsidR="006B5583" w:rsidRPr="001F08D0" w:rsidRDefault="006B5583" w:rsidP="00E507D8">
      <w:pPr>
        <w:pStyle w:val="af2"/>
        <w:ind w:left="480" w:hanging="480"/>
        <w:sectPr w:rsidR="006B5583" w:rsidRPr="001F08D0" w:rsidSect="00E507D8">
          <w:footerReference w:type="default" r:id="rId87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4F4986" w14:textId="50DBF3AF" w:rsidR="00D30BFB" w:rsidRPr="001F08D0" w:rsidRDefault="00ED2910" w:rsidP="00D36012">
      <w:pPr>
        <w:pStyle w:val="1"/>
        <w:spacing w:after="180"/>
      </w:pPr>
      <w:bookmarkStart w:id="217" w:name="_Toc39054979"/>
      <w:bookmarkStart w:id="218" w:name="_Toc45879660"/>
      <w:bookmarkStart w:id="219" w:name="_Hlk18314762"/>
      <w:bookmarkEnd w:id="135"/>
      <w:r w:rsidRPr="001F08D0">
        <w:rPr>
          <w:rFonts w:hint="eastAsia"/>
        </w:rPr>
        <w:lastRenderedPageBreak/>
        <w:t>應變階段</w:t>
      </w:r>
      <w:bookmarkEnd w:id="217"/>
      <w:bookmarkEnd w:id="218"/>
    </w:p>
    <w:p w14:paraId="2BD17CA6" w14:textId="77D1CE56" w:rsidR="005D27B8" w:rsidRPr="001F08D0" w:rsidRDefault="00A84E22" w:rsidP="005D27B8">
      <w:pPr>
        <w:pStyle w:val="2"/>
        <w:spacing w:before="180" w:after="180"/>
      </w:pPr>
      <w:bookmarkStart w:id="220" w:name="_Toc39054980"/>
      <w:bookmarkStart w:id="221" w:name="_Toc45879661"/>
      <w:r w:rsidRPr="001F08D0">
        <w:rPr>
          <w:rFonts w:hint="eastAsia"/>
        </w:rPr>
        <w:t>校園災害應變流程</w:t>
      </w:r>
      <w:bookmarkEnd w:id="220"/>
      <w:bookmarkEnd w:id="221"/>
    </w:p>
    <w:p w14:paraId="2A0EE7B1" w14:textId="50AEBE4D" w:rsidR="00BC6E93" w:rsidRPr="001F08D0" w:rsidRDefault="00BC6E93" w:rsidP="00ED2910">
      <w:pPr>
        <w:pStyle w:val="ab"/>
        <w:spacing w:before="180" w:after="180"/>
        <w:ind w:firstLine="480"/>
      </w:pPr>
      <w:bookmarkStart w:id="222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215603" w:rsidRPr="001F08D0">
        <w:rPr>
          <w:rFonts w:hint="eastAsia"/>
        </w:rPr>
        <w:t>圖</w:t>
      </w:r>
      <w:r w:rsidR="00215603">
        <w:t>4</w:t>
      </w:r>
      <w:r w:rsidR="00215603" w:rsidRPr="001F08D0">
        <w:t>.</w:t>
      </w:r>
      <w:r w:rsidR="00215603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4</w:t>
      </w:r>
      <w:r w:rsidR="00215603" w:rsidRPr="001F08D0">
        <w:t>.</w:t>
      </w:r>
      <w:r w:rsidR="00215603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22"/>
    <w:p w14:paraId="51F9BB93" w14:textId="1F71E584" w:rsidR="00E21586" w:rsidRPr="001F08D0" w:rsidRDefault="005F484E">
      <w:pPr>
        <w:pStyle w:val="aff0"/>
      </w:pPr>
      <w:r>
        <w:drawing>
          <wp:inline distT="0" distB="0" distL="0" distR="0" wp14:anchorId="0F0EBB8D" wp14:editId="79938806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61442" w14:textId="3EE0B91A" w:rsidR="00400D03" w:rsidRPr="001F08D0" w:rsidRDefault="00ED2910" w:rsidP="00117953">
      <w:pPr>
        <w:pStyle w:val="aff"/>
      </w:pPr>
      <w:bookmarkStart w:id="223" w:name="_Ref17986339"/>
      <w:bookmarkStart w:id="224" w:name="_Toc45879690"/>
      <w:r w:rsidRPr="001F08D0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4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223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24"/>
    </w:p>
    <w:p w14:paraId="5FA2C42A" w14:textId="2FFF7E0F" w:rsidR="004B24BF" w:rsidRPr="001F08D0" w:rsidRDefault="004B24BF" w:rsidP="004B24BF">
      <w:pPr>
        <w:pStyle w:val="af7"/>
        <w:spacing w:before="180" w:after="36"/>
      </w:pPr>
      <w:bookmarkStart w:id="225" w:name="_Ref18922904"/>
      <w:bookmarkStart w:id="226" w:name="_Toc45879705"/>
      <w:bookmarkStart w:id="227" w:name="_Hlk18923412"/>
      <w:bookmarkStart w:id="228" w:name="_Hlk18502028"/>
      <w:bookmarkEnd w:id="219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4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225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26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14:paraId="450C8BD9" w14:textId="77777777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B032CD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29" w:name="_Hlk40706337"/>
            <w:bookmarkStart w:id="230" w:name="_Ref18576441"/>
            <w:bookmarkStart w:id="231" w:name="_Ref18576801"/>
            <w:bookmarkStart w:id="232" w:name="_Hlk18576499"/>
            <w:bookmarkStart w:id="233" w:name="_Toc11163092"/>
            <w:bookmarkEnd w:id="227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43DC962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14:paraId="0079A38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14:paraId="558406F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14:paraId="4C0DEF78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5A09FBCE" w14:textId="5DD02971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14:paraId="6EBA725D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03729DB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0F4DB5A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14:paraId="333E0A74" w14:textId="3C029D08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6E23CE9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6CC7579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8144FE2" w14:textId="4435F053"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5E4958BC" w14:textId="3CD83828"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14:paraId="3EDE07A7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66D865F6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35620C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2C7BB623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21072087" w14:textId="5872D62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29779D4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6CD99C82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0A2D16C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A32A7C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45BC25B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0F3BEBF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08D7FA1D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DA90CF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8A49699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6D324797" w14:textId="3A5B0A1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</w:t>
            </w:r>
            <w:proofErr w:type="gramStart"/>
            <w:r w:rsidRPr="001F08D0">
              <w:rPr>
                <w:rFonts w:hint="eastAsia"/>
                <w:color w:val="auto"/>
              </w:rPr>
              <w:t>生均在學校</w:t>
            </w:r>
            <w:proofErr w:type="gramEnd"/>
            <w:r w:rsidRPr="001F08D0">
              <w:rPr>
                <w:rFonts w:hint="eastAsia"/>
                <w:color w:val="auto"/>
              </w:rPr>
              <w:t>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14:paraId="3CF16E28" w14:textId="1F2A91EE"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353BFB5C" w14:textId="4E60D1D8"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151BC99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1F08D0">
              <w:rPr>
                <w:rFonts w:hint="eastAsia"/>
                <w:color w:val="auto"/>
              </w:rPr>
              <w:t>暢通（</w:t>
            </w:r>
            <w:proofErr w:type="gramEnd"/>
            <w:r w:rsidRPr="001F08D0">
              <w:rPr>
                <w:rFonts w:hint="eastAsia"/>
                <w:color w:val="auto"/>
              </w:rPr>
              <w:t>搶救組人員清除障礙物）。</w:t>
            </w:r>
          </w:p>
          <w:p w14:paraId="19F19D44" w14:textId="70EF47E9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324C3F7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573AB8F3" w14:textId="7EA6E0ED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322B6E7B" w14:textId="6218C443"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14:paraId="473A2BA4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0946FC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4C7C311F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375431C" w14:textId="41D898AC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14:paraId="549C62A3" w14:textId="505672D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14:paraId="0E80DC69" w14:textId="2F5B6BBC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72949D7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D4E7D4A" w14:textId="2966257D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14:paraId="72ABDF97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2FE48FB7" w14:textId="212CEF7A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5E022D39" w14:textId="77777777"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6E6A2EFA" w14:textId="5E5C531D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14:paraId="7A99224E" w14:textId="4F8164D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1F08D0">
              <w:rPr>
                <w:rFonts w:hint="eastAsia"/>
                <w:color w:val="auto"/>
              </w:rPr>
              <w:t>警報或豪大雨</w:t>
            </w:r>
            <w:proofErr w:type="gramEnd"/>
            <w:r w:rsidRPr="001F08D0">
              <w:rPr>
                <w:rFonts w:hint="eastAsia"/>
                <w:color w:val="auto"/>
              </w:rPr>
              <w:t>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5FC60358" w14:textId="7699579B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14:paraId="4A7B2E4B" w14:textId="6BDE923E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215603" w:rsidRPr="00215603">
              <w:rPr>
                <w:rFonts w:hint="eastAsia"/>
                <w:color w:val="auto"/>
              </w:rPr>
              <w:t>表</w:t>
            </w:r>
            <w:r w:rsidR="00215603" w:rsidRPr="00215603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51502D1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0C7BFC38" w14:textId="6F2ECCF5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0B87AEFD" w14:textId="3B83ED86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14:paraId="6F50CDB0" w14:textId="77777777"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14:paraId="09EFD87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2029EE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10A9B42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EF31F2D" w14:textId="56024DB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14:paraId="6FFFBFE9" w14:textId="2ED54E40" w:rsidR="00E554F5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4172412F" w14:textId="48E64FD1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14:paraId="217DB979" w14:textId="38C62F5B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14:paraId="0F197807" w14:textId="31CC2C9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34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34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14:paraId="6F412A5A" w14:textId="63958BFC"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</w:t>
            </w:r>
            <w:proofErr w:type="gramStart"/>
            <w:r w:rsidRPr="001F08D0">
              <w:rPr>
                <w:rFonts w:hint="eastAsia"/>
                <w:color w:val="auto"/>
              </w:rPr>
              <w:t>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1F08D0" w14:paraId="0194EBDB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D139E26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A6DF84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14:paraId="60D977E9" w14:textId="04F5F69F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14:paraId="11D9FEE3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</w:t>
            </w:r>
            <w:proofErr w:type="gramStart"/>
            <w:r w:rsidRPr="001F08D0">
              <w:rPr>
                <w:rFonts w:hint="eastAsia"/>
                <w:color w:val="auto"/>
              </w:rPr>
              <w:t>一</w:t>
            </w:r>
            <w:proofErr w:type="gramEnd"/>
            <w:r w:rsidRPr="001F08D0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73140AC0" w14:textId="4EC6FB5D"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14:paraId="17F4AA38" w14:textId="77777777"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14:paraId="62ED621B" w14:textId="6C0D376D" w:rsidR="0080373E" w:rsidRPr="00CB44F8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14:paraId="47D9977A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5E434BF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FC40A5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ECCE206" w14:textId="14D582A5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14:paraId="7507F225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4CE159D8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7C409C97" w14:textId="622C06B0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1F08D0">
              <w:rPr>
                <w:rFonts w:hint="eastAsia"/>
                <w:color w:val="auto"/>
              </w:rPr>
              <w:t>醫</w:t>
            </w:r>
            <w:proofErr w:type="gramEnd"/>
            <w:r w:rsidR="009A423F" w:rsidRPr="001F08D0">
              <w:rPr>
                <w:rFonts w:hint="eastAsia"/>
                <w:color w:val="auto"/>
              </w:rPr>
              <w:t>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</w:t>
            </w:r>
            <w:proofErr w:type="gramStart"/>
            <w:r w:rsidRPr="00D512F5">
              <w:rPr>
                <w:rFonts w:hint="eastAsia"/>
                <w:color w:val="auto"/>
              </w:rPr>
              <w:t>俾</w:t>
            </w:r>
            <w:proofErr w:type="gramEnd"/>
            <w:r w:rsidRPr="00D512F5">
              <w:rPr>
                <w:rFonts w:hint="eastAsia"/>
                <w:color w:val="auto"/>
              </w:rPr>
              <w:t>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55C446FD" w14:textId="3FEFD495"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</w:t>
            </w:r>
            <w:proofErr w:type="gramStart"/>
            <w:r w:rsidR="00E554F5" w:rsidRPr="001F08D0">
              <w:rPr>
                <w:rFonts w:hint="eastAsia"/>
                <w:color w:val="auto"/>
              </w:rPr>
              <w:t>醫</w:t>
            </w:r>
            <w:proofErr w:type="gramEnd"/>
            <w:r w:rsidR="00E554F5" w:rsidRPr="001F08D0">
              <w:rPr>
                <w:rFonts w:hint="eastAsia"/>
                <w:color w:val="auto"/>
              </w:rPr>
              <w:t>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02165E7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7FAE840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FACBC8A" w14:textId="775F7FB3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14:paraId="40C9B314" w14:textId="089D88C9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14E7E1E8" w14:textId="6E397970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1ED23A61" w14:textId="54CCD963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249236C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4C1529A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78A9EC1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14:paraId="1BF956E4" w14:textId="0F1FF8E2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47871735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E97A309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5F26B55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00C974A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14:paraId="1E14AB94" w14:textId="18052E47"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14:paraId="1A07215D" w14:textId="665543E2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215603" w:rsidRPr="00215603">
              <w:rPr>
                <w:rFonts w:hint="eastAsia"/>
                <w:color w:val="auto"/>
              </w:rPr>
              <w:t>表</w:t>
            </w:r>
            <w:r w:rsidR="00215603" w:rsidRPr="00215603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1A7C217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3D5E89F" w14:textId="011DAD8D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204A16CC" w14:textId="596F664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1F08D0">
              <w:rPr>
                <w:rFonts w:hint="eastAsia"/>
                <w:color w:val="auto"/>
              </w:rPr>
              <w:t>原地復課或異地復課</w:t>
            </w:r>
            <w:proofErr w:type="gramEnd"/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21B3C9A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14:paraId="55594D53" w14:textId="094CAC7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5DF8525A" w14:textId="4AC3878A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6686C1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41E5C2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8181992" w14:textId="7C0A67BF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0FDEADF4" w14:textId="6BC32373" w:rsidR="007162D6" w:rsidRPr="001F08D0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14:paraId="6CC425BB" w14:textId="540546EC" w:rsidR="007162D6" w:rsidRPr="001F08D0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</w:t>
            </w:r>
            <w:r w:rsidRPr="001F08D0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1F08D0">
              <w:rPr>
                <w:rFonts w:hint="eastAsia"/>
                <w:color w:val="auto"/>
              </w:rPr>
              <w:t>導師聯繫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1F08D0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1F08D0">
              <w:rPr>
                <w:rFonts w:hint="eastAsia"/>
                <w:color w:val="auto"/>
              </w:rPr>
              <w:t>自行接送同意書。</w:t>
            </w:r>
          </w:p>
          <w:p w14:paraId="6F99C490" w14:textId="3BE86AB3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7916AFEF" w14:textId="372CF10B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856EA76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0F74EC07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38F85EA" w14:textId="3CB5B028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2133C30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59CE9F5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14:paraId="04110C6C" w14:textId="66C4A439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1D16375F" w14:textId="06204B38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E40787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67A96AE" w14:textId="57EF7F42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07F37013" w14:textId="08CEF6AC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211F3ABB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461CE9C1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13FCD01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729E5B5B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023A214" w14:textId="48823CAE"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67CC79EF" w14:textId="407AC7A0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14:paraId="2C9856E0" w14:textId="0FF0928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</w:t>
            </w:r>
            <w:proofErr w:type="gramStart"/>
            <w:r w:rsidRPr="001F08D0">
              <w:rPr>
                <w:rFonts w:hint="eastAsia"/>
                <w:color w:val="auto"/>
              </w:rPr>
              <w:t>巨災或特殊</w:t>
            </w:r>
            <w:proofErr w:type="gramEnd"/>
            <w:r w:rsidRPr="001F08D0">
              <w:rPr>
                <w:rFonts w:hint="eastAsia"/>
                <w:color w:val="auto"/>
              </w:rPr>
              <w:t>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14:paraId="320DA206" w14:textId="61ACBEFA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14:paraId="500D81F7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1EA988E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43CF75E" w14:textId="09CA40B7"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14:paraId="009F0FA4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6AD289" w14:textId="45EAEB25"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1F1BC10A" w14:textId="0EF79E22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06C96C5C" w14:textId="2D9E8603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14:paraId="784EC316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8B57CF6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6BE581FB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EB878BC" w14:textId="6A8FD775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14:paraId="65FCBC8E" w14:textId="2B498FA1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14:paraId="2BDA81E2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C197BFB" w14:textId="77777777" w:rsidR="00234D61" w:rsidRPr="001F08D0" w:rsidRDefault="00234D61" w:rsidP="00234D61">
      <w:pPr>
        <w:pStyle w:val="2"/>
        <w:spacing w:before="180" w:after="180"/>
      </w:pPr>
      <w:bookmarkStart w:id="235" w:name="_Toc39054981"/>
      <w:bookmarkStart w:id="236" w:name="_Toc45879662"/>
      <w:bookmarkEnd w:id="229"/>
      <w:r w:rsidRPr="001F08D0">
        <w:rPr>
          <w:rFonts w:hint="eastAsia"/>
        </w:rPr>
        <w:lastRenderedPageBreak/>
        <w:t>災害通報</w:t>
      </w:r>
      <w:bookmarkEnd w:id="235"/>
      <w:bookmarkEnd w:id="236"/>
    </w:p>
    <w:p w14:paraId="41063167" w14:textId="4D0E1CAA" w:rsidR="00234D61" w:rsidRPr="001F08D0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215603" w:rsidRPr="005A2B23">
        <w:rPr>
          <w:rFonts w:hint="eastAsia"/>
        </w:rPr>
        <w:t>圖</w:t>
      </w:r>
      <w:r w:rsidR="00215603">
        <w:rPr>
          <w:noProof/>
        </w:rPr>
        <w:t>4</w:t>
      </w:r>
      <w:r w:rsidR="00215603" w:rsidRPr="005A2B23">
        <w:t>.</w:t>
      </w:r>
      <w:r w:rsidR="00215603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37" w:name="_Hlk45877920"/>
      <w:r w:rsidRPr="001F08D0">
        <w:rPr>
          <w:rFonts w:hint="eastAsia"/>
        </w:rPr>
        <w:t>記錄災害通報重點</w:t>
      </w:r>
      <w:bookmarkEnd w:id="237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215603" w:rsidRPr="001F08D0">
        <w:rPr>
          <w:rFonts w:hint="eastAsia"/>
        </w:rPr>
        <w:t>表</w:t>
      </w:r>
      <w:r w:rsidR="00215603">
        <w:t>4</w:t>
      </w:r>
      <w:r w:rsidR="00215603" w:rsidRPr="001F08D0">
        <w:t>.</w:t>
      </w:r>
      <w:r w:rsidR="00215603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tbl>
      <w:tblPr>
        <w:tblStyle w:val="af0"/>
        <w:tblW w:w="978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467"/>
      </w:tblGrid>
      <w:tr w:rsidR="001163DF" w:rsidRPr="001F08D0" w14:paraId="6944F714" w14:textId="77777777" w:rsidTr="00D56328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437AD090" w14:textId="77777777" w:rsidR="001163DF" w:rsidRPr="001F08D0" w:rsidRDefault="001163DF" w:rsidP="00C2581E">
            <w:pPr>
              <w:pStyle w:val="aff0"/>
            </w:pPr>
            <w:bookmarkStart w:id="238" w:name="_Hlk45892002"/>
            <w:bookmarkStart w:id="239" w:name="_Ref10628221"/>
            <w:bookmarkStart w:id="240" w:name="_Toc45879691"/>
            <w:r>
              <w:drawing>
                <wp:inline distT="0" distB="0" distL="0" distR="0" wp14:anchorId="0463D976" wp14:editId="059A412A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7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99FF9F4" w14:textId="77777777" w:rsidR="001163DF" w:rsidRPr="001F08D0" w:rsidRDefault="001163DF" w:rsidP="00C2581E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6C4ED0" w:rsidRPr="001F08D0" w14:paraId="386560E0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5C7BA9F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2A4F1F02" w14:textId="626C1BE4" w:rsidR="006C4ED0" w:rsidRPr="001F08D0" w:rsidRDefault="006C4ED0" w:rsidP="007E2E6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jc w:val="center"/>
            </w:pPr>
            <w:r>
              <w:rPr>
                <w:rFonts w:ascii="標楷體" w:hAnsi="標楷體"/>
              </w:rPr>
              <w:t>0233437855</w:t>
            </w:r>
          </w:p>
        </w:tc>
      </w:tr>
      <w:tr w:rsidR="006C4ED0" w:rsidRPr="001F08D0" w14:paraId="7A903BE8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442405A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CAB8168" w14:textId="170A0E25" w:rsidR="006C4ED0" w:rsidRPr="001F08D0" w:rsidRDefault="007E2E64" w:rsidP="007E2E64">
            <w:pPr>
              <w:pStyle w:val="aff0"/>
            </w:pPr>
            <w:r>
              <w:rPr>
                <w:rFonts w:hint="eastAsia"/>
                <w:b/>
                <w:bCs/>
                <w:lang w:eastAsia="zh-HK"/>
              </w:rPr>
              <w:t>桃園市政府</w:t>
            </w:r>
            <w:r w:rsidR="006C4ED0" w:rsidRPr="001F08D0">
              <w:rPr>
                <w:rFonts w:hint="eastAsia"/>
                <w:b/>
                <w:bCs/>
              </w:rPr>
              <w:t>教育局</w:t>
            </w:r>
          </w:p>
        </w:tc>
      </w:tr>
      <w:tr w:rsidR="006C4ED0" w:rsidRPr="001F08D0" w14:paraId="3270F55C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A573E47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4FFCDB2C" w14:textId="3ABB49BC" w:rsidR="006C4ED0" w:rsidRPr="001F08D0" w:rsidRDefault="007E2E64" w:rsidP="007E2E64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jc w:val="center"/>
            </w:pPr>
            <w:r w:rsidRPr="007E2E64">
              <w:rPr>
                <w:rFonts w:ascii="標楷體" w:hAnsi="標楷體"/>
              </w:rPr>
              <w:t>033322101#200</w:t>
            </w:r>
          </w:p>
        </w:tc>
      </w:tr>
      <w:tr w:rsidR="006C4ED0" w:rsidRPr="001F08D0" w14:paraId="345428B3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281A41D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281B045" w14:textId="16B029CE" w:rsidR="006C4ED0" w:rsidRPr="001F08D0" w:rsidRDefault="007E2E64" w:rsidP="006C4ED0">
            <w:pPr>
              <w:pStyle w:val="aff0"/>
            </w:pPr>
            <w:r>
              <w:rPr>
                <w:rFonts w:hint="eastAsia"/>
                <w:b/>
                <w:bCs/>
                <w:lang w:eastAsia="zh-HK"/>
              </w:rPr>
              <w:t>桃園</w:t>
            </w:r>
            <w:r w:rsidR="006C4ED0" w:rsidRPr="001F08D0">
              <w:rPr>
                <w:rFonts w:hint="eastAsia"/>
                <w:b/>
                <w:bCs/>
              </w:rPr>
              <w:t>市災害應變中心</w:t>
            </w:r>
          </w:p>
        </w:tc>
      </w:tr>
      <w:tr w:rsidR="006C4ED0" w:rsidRPr="001F08D0" w14:paraId="6BBFB537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BAA2881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69E0AFA8" w14:textId="481B8519" w:rsidR="006C4ED0" w:rsidRPr="00D56328" w:rsidRDefault="00D56328" w:rsidP="00D56328">
            <w:pPr>
              <w:pStyle w:val="afe"/>
              <w:adjustRightInd w:val="0"/>
              <w:snapToGrid w:val="0"/>
              <w:spacing w:beforeLines="0" w:before="0" w:afterLines="0" w:after="0" w:line="280" w:lineRule="exact"/>
              <w:ind w:leftChars="0" w:left="0" w:right="48"/>
              <w:jc w:val="center"/>
              <w:rPr>
                <w:rFonts w:ascii="標楷體" w:hAnsi="標楷體"/>
              </w:rPr>
            </w:pPr>
            <w:r w:rsidRPr="00D56328">
              <w:rPr>
                <w:rFonts w:ascii="標楷體" w:hAnsi="標楷體"/>
              </w:rPr>
              <w:t>033379119</w:t>
            </w:r>
          </w:p>
        </w:tc>
      </w:tr>
      <w:tr w:rsidR="006C4ED0" w:rsidRPr="001F08D0" w14:paraId="1BBFAED7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498027B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6A3FA21" w14:textId="47371D9A" w:rsidR="006C4ED0" w:rsidRPr="001F08D0" w:rsidRDefault="00D56328" w:rsidP="006C4ED0">
            <w:pPr>
              <w:pStyle w:val="aff0"/>
              <w:rPr>
                <w:spacing w:val="-20"/>
              </w:rPr>
            </w:pPr>
            <w:r>
              <w:rPr>
                <w:rFonts w:hint="eastAsia"/>
                <w:b/>
                <w:bCs/>
                <w:spacing w:val="-20"/>
                <w:lang w:eastAsia="zh-HK"/>
              </w:rPr>
              <w:t>楊梅</w:t>
            </w:r>
            <w:r w:rsidR="006C4ED0" w:rsidRPr="001F08D0">
              <w:rPr>
                <w:rFonts w:hint="eastAsia"/>
                <w:b/>
                <w:bCs/>
                <w:spacing w:val="-20"/>
              </w:rPr>
              <w:t>區災害應變中心</w:t>
            </w:r>
          </w:p>
        </w:tc>
      </w:tr>
      <w:tr w:rsidR="006C4ED0" w:rsidRPr="001F08D0" w14:paraId="06A00EC6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3A32255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468E182" w14:textId="597FC5CF" w:rsidR="006C4ED0" w:rsidRPr="00D56328" w:rsidRDefault="00D56328" w:rsidP="006C4ED0">
            <w:pPr>
              <w:pStyle w:val="aff0"/>
              <w:rPr>
                <w:rFonts w:ascii="標楷體" w:hAnsi="標楷體"/>
                <w:noProof w:val="0"/>
                <w:color w:val="000000"/>
                <w:szCs w:val="24"/>
              </w:rPr>
            </w:pPr>
            <w:r w:rsidRPr="00D56328">
              <w:rPr>
                <w:rFonts w:ascii="標楷體" w:hAnsi="標楷體"/>
                <w:noProof w:val="0"/>
                <w:color w:val="000000"/>
                <w:szCs w:val="24"/>
              </w:rPr>
              <w:t>034783683</w:t>
            </w:r>
          </w:p>
        </w:tc>
      </w:tr>
      <w:tr w:rsidR="006C4ED0" w:rsidRPr="001F08D0" w14:paraId="24501503" w14:textId="77777777" w:rsidTr="00D56328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5636D8A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26E1609" w14:textId="05450C4F" w:rsidR="006C4ED0" w:rsidRPr="001F08D0" w:rsidRDefault="006C4ED0" w:rsidP="006C4ED0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Pr="00D56328">
              <w:rPr>
                <w:rFonts w:hint="eastAsia"/>
                <w:b/>
                <w:bCs/>
                <w:lang w:eastAsia="zh-HK"/>
              </w:rPr>
              <w:t>楊梅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6C4ED0" w:rsidRPr="001F08D0" w14:paraId="2766951D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F42E158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3CBAADC" w14:textId="57F83021" w:rsidR="006C4ED0" w:rsidRPr="00D56328" w:rsidRDefault="00D56328" w:rsidP="006C4ED0">
            <w:pPr>
              <w:pStyle w:val="aff0"/>
              <w:rPr>
                <w:rFonts w:ascii="標楷體" w:hAnsi="標楷體"/>
                <w:noProof w:val="0"/>
                <w:color w:val="000000"/>
                <w:szCs w:val="24"/>
              </w:rPr>
            </w:pPr>
            <w:r w:rsidRPr="00D56328">
              <w:rPr>
                <w:rFonts w:ascii="標楷體" w:hAnsi="標楷體"/>
                <w:noProof w:val="0"/>
                <w:color w:val="000000"/>
                <w:szCs w:val="24"/>
              </w:rPr>
              <w:t>034782274</w:t>
            </w:r>
          </w:p>
        </w:tc>
      </w:tr>
      <w:tr w:rsidR="006C4ED0" w:rsidRPr="001F08D0" w14:paraId="67B51A0E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5732F30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EE5FA03" w14:textId="2FD4BB74" w:rsidR="006C4ED0" w:rsidRPr="001F08D0" w:rsidRDefault="006C4ED0" w:rsidP="006C4ED0">
            <w:pPr>
              <w:pStyle w:val="aff0"/>
            </w:pPr>
            <w:r w:rsidRPr="00D56328">
              <w:rPr>
                <w:rFonts w:hint="eastAsia"/>
                <w:b/>
                <w:bCs/>
                <w:lang w:eastAsia="zh-HK"/>
              </w:rPr>
              <w:t>楊梅</w:t>
            </w:r>
            <w:r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6C4ED0" w:rsidRPr="001F08D0" w14:paraId="2CAA6912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9B58A8A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490A8D9" w14:textId="5DFBC82B" w:rsidR="006C4ED0" w:rsidRPr="00D56328" w:rsidRDefault="00D56328" w:rsidP="006C4ED0">
            <w:pPr>
              <w:pStyle w:val="aff0"/>
              <w:rPr>
                <w:rFonts w:ascii="標楷體" w:hAnsi="標楷體"/>
                <w:noProof w:val="0"/>
                <w:color w:val="000000"/>
                <w:szCs w:val="24"/>
              </w:rPr>
            </w:pPr>
            <w:r w:rsidRPr="00D56328">
              <w:rPr>
                <w:rFonts w:ascii="標楷體" w:hAnsi="標楷體"/>
                <w:noProof w:val="0"/>
                <w:color w:val="000000"/>
                <w:szCs w:val="24"/>
              </w:rPr>
              <w:t>034782274</w:t>
            </w:r>
          </w:p>
        </w:tc>
      </w:tr>
      <w:tr w:rsidR="006C4ED0" w:rsidRPr="001F08D0" w14:paraId="6F05A372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08DA205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748D626B" w14:textId="0EDB40D7" w:rsidR="006C4ED0" w:rsidRPr="001F08D0" w:rsidRDefault="006C4ED0" w:rsidP="006C4ED0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Pr="00D56328">
              <w:rPr>
                <w:rFonts w:hint="eastAsia"/>
                <w:b/>
                <w:bCs/>
                <w:lang w:eastAsia="zh-HK"/>
              </w:rPr>
              <w:t>楊梅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6C4ED0" w:rsidRPr="001F08D0" w14:paraId="45D9B3DB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65C40ED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C33AF52" w14:textId="02CFE987" w:rsidR="006C4ED0" w:rsidRPr="00D56328" w:rsidRDefault="00D56328" w:rsidP="006C4ED0">
            <w:pPr>
              <w:pStyle w:val="aff0"/>
              <w:rPr>
                <w:rFonts w:ascii="標楷體" w:hAnsi="標楷體"/>
                <w:noProof w:val="0"/>
                <w:color w:val="000000"/>
                <w:szCs w:val="24"/>
              </w:rPr>
            </w:pPr>
            <w:r w:rsidRPr="00D56328">
              <w:rPr>
                <w:rFonts w:ascii="標楷體" w:hAnsi="標楷體"/>
                <w:noProof w:val="0"/>
                <w:color w:val="000000"/>
                <w:szCs w:val="24"/>
              </w:rPr>
              <w:t>034782294</w:t>
            </w:r>
          </w:p>
        </w:tc>
      </w:tr>
      <w:tr w:rsidR="006C4ED0" w:rsidRPr="001F08D0" w14:paraId="62C6FD3E" w14:textId="77777777" w:rsidTr="00D56328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BD5B4F2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08B8054" w14:textId="2F3F9481" w:rsidR="006C4ED0" w:rsidRPr="001F08D0" w:rsidRDefault="006C4ED0" w:rsidP="006C4ED0">
            <w:pPr>
              <w:pStyle w:val="aff0"/>
              <w:ind w:firstLineChars="200" w:firstLine="480"/>
              <w:jc w:val="left"/>
            </w:pPr>
            <w:r w:rsidRPr="00D56328">
              <w:rPr>
                <w:rFonts w:hint="eastAsia"/>
                <w:b/>
                <w:bCs/>
                <w:lang w:eastAsia="zh-HK"/>
              </w:rPr>
              <w:t>天成</w:t>
            </w:r>
            <w:r w:rsidRPr="001F08D0">
              <w:rPr>
                <w:rFonts w:hint="eastAsia"/>
                <w:b/>
                <w:bCs/>
              </w:rPr>
              <w:t>醫院</w:t>
            </w:r>
          </w:p>
        </w:tc>
      </w:tr>
      <w:tr w:rsidR="006C4ED0" w:rsidRPr="001F08D0" w14:paraId="461DE841" w14:textId="77777777" w:rsidTr="00D56328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6EE0E7D" w14:textId="77777777" w:rsidR="006C4ED0" w:rsidRPr="001F08D0" w:rsidRDefault="006C4ED0" w:rsidP="006C4ED0">
            <w:pPr>
              <w:pStyle w:val="aff0"/>
            </w:pPr>
          </w:p>
        </w:tc>
        <w:tc>
          <w:tcPr>
            <w:tcW w:w="2467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75AE9884" w14:textId="19EAABBB" w:rsidR="006C4ED0" w:rsidRPr="00D56328" w:rsidRDefault="00D56328" w:rsidP="006C4ED0">
            <w:pPr>
              <w:pStyle w:val="aff0"/>
              <w:rPr>
                <w:rFonts w:ascii="標楷體" w:hAnsi="標楷體"/>
                <w:noProof w:val="0"/>
                <w:color w:val="000000"/>
                <w:szCs w:val="24"/>
              </w:rPr>
            </w:pPr>
            <w:r w:rsidRPr="00D56328">
              <w:rPr>
                <w:rFonts w:ascii="標楷體" w:hAnsi="標楷體"/>
                <w:noProof w:val="0"/>
                <w:color w:val="000000"/>
                <w:szCs w:val="24"/>
              </w:rPr>
              <w:t>034782350</w:t>
            </w:r>
          </w:p>
        </w:tc>
      </w:tr>
    </w:tbl>
    <w:p w14:paraId="54506969" w14:textId="51941E2A" w:rsidR="00234D61" w:rsidRPr="005A2B23" w:rsidRDefault="00234D61" w:rsidP="005A2B23">
      <w:pPr>
        <w:pStyle w:val="aff"/>
      </w:pPr>
      <w:bookmarkStart w:id="241" w:name="_Ref45891172"/>
      <w:bookmarkEnd w:id="238"/>
      <w:r w:rsidRPr="005A2B23">
        <w:rPr>
          <w:rFonts w:hint="eastAsia"/>
        </w:rPr>
        <w:t>圖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4</w:t>
      </w:r>
      <w:r w:rsidR="00D95850">
        <w:rPr>
          <w:noProof/>
        </w:rPr>
        <w:fldChar w:fldCharType="end"/>
      </w:r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215603">
        <w:rPr>
          <w:noProof/>
        </w:rPr>
        <w:t>2</w:t>
      </w:r>
      <w:r w:rsidRPr="005A2B23">
        <w:fldChar w:fldCharType="end"/>
      </w:r>
      <w:bookmarkEnd w:id="239"/>
      <w:bookmarkEnd w:id="241"/>
      <w:r w:rsidRPr="005A2B23">
        <w:rPr>
          <w:rFonts w:hint="eastAsia"/>
        </w:rPr>
        <w:t xml:space="preserve">　災害通報流程圖</w:t>
      </w:r>
      <w:bookmarkEnd w:id="240"/>
    </w:p>
    <w:p w14:paraId="71D3EF7F" w14:textId="5DEF18F5" w:rsidR="00DE0284" w:rsidRPr="001F08D0" w:rsidRDefault="00DE0284" w:rsidP="00E507D8">
      <w:pPr>
        <w:pStyle w:val="af7"/>
        <w:spacing w:before="180" w:after="36"/>
      </w:pPr>
      <w:bookmarkStart w:id="242" w:name="_Ref18502298"/>
      <w:bookmarkStart w:id="243" w:name="_Ref18576180"/>
      <w:bookmarkStart w:id="244" w:name="_Toc45879706"/>
      <w:bookmarkStart w:id="245" w:name="_Hlk18502310"/>
      <w:bookmarkEnd w:id="228"/>
      <w:bookmarkEnd w:id="230"/>
      <w:bookmarkEnd w:id="231"/>
      <w:bookmarkEnd w:id="232"/>
      <w:bookmarkEnd w:id="233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4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2</w:t>
      </w:r>
      <w:r w:rsidRPr="001F08D0">
        <w:fldChar w:fldCharType="end"/>
      </w:r>
      <w:bookmarkEnd w:id="242"/>
      <w:r w:rsidRPr="001F08D0">
        <w:rPr>
          <w:rFonts w:hint="eastAsia"/>
        </w:rPr>
        <w:t xml:space="preserve">　</w:t>
      </w:r>
      <w:bookmarkStart w:id="246" w:name="_Hlk32503170"/>
      <w:bookmarkEnd w:id="243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44"/>
      <w:bookmarkEnd w:id="246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14:paraId="67E771B4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D3048DB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47" w:name="_Hlk45876169"/>
            <w:bookmarkEnd w:id="245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5067E801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3D3C3E2A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4B2995E4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1568345B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59AD4972" w14:textId="011D4376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14:paraId="1DF7140D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3501F7AF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2787C0A1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1DF5A1FA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7353C437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6F9B6E5C" w14:textId="17FFDD0E" w:rsidR="008361B5" w:rsidRPr="005A2B23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8E5AD58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37CE6D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8DC659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AC8F224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79FE2A7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26B0EE5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6CB3DC29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B121452" w14:textId="4DD031F5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0FA25859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223F78A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504AB19E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A322061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501110DD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39C0D02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4FDD776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93F904E" w14:textId="471975F8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68FA9EB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3076954E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248965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C8CE3E5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240FBECE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B17ACEC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651832C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021F39F" w14:textId="36CF8F80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18BDCEC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DA7327B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61569AFB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05BC529D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4B9FDB2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E465309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AEC2AAE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112E27B6" w14:textId="53C0E443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2B62412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10928DCD" w14:textId="77777777" w:rsidR="008361B5" w:rsidRPr="001F08D0" w:rsidRDefault="008361B5" w:rsidP="00C2581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bookmarkEnd w:id="247"/>
    </w:tbl>
    <w:p w14:paraId="302D194C" w14:textId="77777777" w:rsidR="008361B5" w:rsidRPr="008361B5" w:rsidRDefault="008361B5" w:rsidP="00F374EE">
      <w:pPr>
        <w:pStyle w:val="af2"/>
        <w:ind w:left="480" w:hanging="480"/>
      </w:pPr>
    </w:p>
    <w:p w14:paraId="223E210F" w14:textId="764CF2D1"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footerReference w:type="default" r:id="rId90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21E8B7" w14:textId="04B44FB9" w:rsidR="007C61FC" w:rsidRPr="001F08D0" w:rsidRDefault="007C61FC" w:rsidP="00802DDE">
      <w:pPr>
        <w:pStyle w:val="1"/>
        <w:spacing w:after="180"/>
      </w:pPr>
      <w:bookmarkStart w:id="248" w:name="_Toc11163117"/>
      <w:bookmarkStart w:id="249" w:name="_Toc39054982"/>
      <w:bookmarkStart w:id="250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48"/>
      <w:r w:rsidR="00E9772B" w:rsidRPr="001F08D0">
        <w:rPr>
          <w:rFonts w:hint="eastAsia"/>
        </w:rPr>
        <w:t>階段</w:t>
      </w:r>
      <w:bookmarkEnd w:id="249"/>
      <w:bookmarkEnd w:id="250"/>
    </w:p>
    <w:p w14:paraId="43E97212" w14:textId="16397F21" w:rsidR="007C61FC" w:rsidRPr="001F08D0" w:rsidRDefault="00B77E04" w:rsidP="00802DDE">
      <w:pPr>
        <w:pStyle w:val="2"/>
        <w:spacing w:before="180" w:after="180"/>
      </w:pPr>
      <w:bookmarkStart w:id="251" w:name="_Toc11163118"/>
      <w:bookmarkStart w:id="252" w:name="_Toc39054983"/>
      <w:bookmarkStart w:id="253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51"/>
      <w:bookmarkEnd w:id="252"/>
      <w:bookmarkEnd w:id="253"/>
    </w:p>
    <w:p w14:paraId="40775B5D" w14:textId="6834251E"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215603" w:rsidRPr="00215603">
        <w:rPr>
          <w:rFonts w:hint="eastAsia"/>
          <w:b w:val="0"/>
          <w:bCs w:val="0"/>
        </w:rPr>
        <w:t>表</w:t>
      </w:r>
      <w:r w:rsidR="00215603" w:rsidRPr="00215603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14:paraId="57DC9D8D" w14:textId="77777777"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14:paraId="66FF7413" w14:textId="77777777"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</w:t>
      </w:r>
      <w:proofErr w:type="gramStart"/>
      <w:r w:rsidR="00C51C3D" w:rsidRPr="001F08D0">
        <w:rPr>
          <w:rFonts w:hint="eastAsia"/>
        </w:rPr>
        <w:t>務</w:t>
      </w:r>
      <w:proofErr w:type="gramEnd"/>
      <w:r w:rsidR="00C51C3D" w:rsidRPr="001F08D0">
        <w:rPr>
          <w:rFonts w:hint="eastAsia"/>
        </w:rPr>
        <w:t>處，指導各班導師適當引領學生抒發對各類災害的觀感，再進一步輔導特殊個案。</w:t>
      </w:r>
    </w:p>
    <w:p w14:paraId="7114E846" w14:textId="3CE107CB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</w:t>
      </w:r>
      <w:proofErr w:type="gramStart"/>
      <w:r w:rsidRPr="001F08D0">
        <w:rPr>
          <w:rFonts w:hint="eastAsia"/>
        </w:rPr>
        <w:t>洩</w:t>
      </w:r>
      <w:proofErr w:type="gramEnd"/>
      <w:r w:rsidRPr="001F08D0">
        <w:rPr>
          <w:rFonts w:hint="eastAsia"/>
        </w:rPr>
        <w:t>情緒，且經由同儕發現大家的共通性及獲得支持。</w:t>
      </w:r>
    </w:p>
    <w:p w14:paraId="4A1FAA6F" w14:textId="580CC913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14:paraId="118B25C7" w14:textId="3668C558"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14:paraId="22350DB3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14:paraId="685B4DAA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14:paraId="11BF5118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14:paraId="358035A2" w14:textId="77777777" w:rsidR="004C261D" w:rsidRPr="001F08D0" w:rsidRDefault="004C261D" w:rsidP="004C261D"/>
    <w:p w14:paraId="69A2ABEE" w14:textId="3544B7F4" w:rsidR="00704E2D" w:rsidRPr="001F08D0" w:rsidRDefault="00704E2D" w:rsidP="00704E2D">
      <w:pPr>
        <w:pStyle w:val="af7"/>
        <w:spacing w:before="180" w:after="36"/>
      </w:pPr>
      <w:bookmarkStart w:id="254" w:name="_Ref32587364"/>
      <w:bookmarkStart w:id="255" w:name="_Toc45879707"/>
      <w:bookmarkStart w:id="256" w:name="_Hlk32587702"/>
      <w:r w:rsidRPr="001F08D0">
        <w:rPr>
          <w:rFonts w:hint="eastAsia"/>
        </w:rPr>
        <w:lastRenderedPageBreak/>
        <w:t>表</w:t>
      </w:r>
      <w:r w:rsidR="00D95850">
        <w:rPr>
          <w:noProof/>
        </w:rPr>
        <w:fldChar w:fldCharType="begin"/>
      </w:r>
      <w:r w:rsidR="00D95850">
        <w:rPr>
          <w:noProof/>
        </w:rPr>
        <w:instrText xml:space="preserve"> STYLEREF 1 \s </w:instrText>
      </w:r>
      <w:r w:rsidR="00D95850">
        <w:rPr>
          <w:noProof/>
        </w:rPr>
        <w:fldChar w:fldCharType="separate"/>
      </w:r>
      <w:r w:rsidR="00215603">
        <w:rPr>
          <w:noProof/>
        </w:rPr>
        <w:t>5</w:t>
      </w:r>
      <w:r w:rsidR="00D9585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215603">
        <w:rPr>
          <w:noProof/>
        </w:rPr>
        <w:t>1</w:t>
      </w:r>
      <w:r w:rsidRPr="001F08D0">
        <w:fldChar w:fldCharType="end"/>
      </w:r>
      <w:bookmarkEnd w:id="254"/>
      <w:r w:rsidRPr="001F08D0">
        <w:rPr>
          <w:rFonts w:hint="eastAsia"/>
        </w:rPr>
        <w:t xml:space="preserve">　心靈輔導資源表</w:t>
      </w:r>
      <w:bookmarkEnd w:id="255"/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643"/>
        <w:gridCol w:w="3380"/>
        <w:gridCol w:w="5612"/>
      </w:tblGrid>
      <w:tr w:rsidR="001F08D0" w:rsidRPr="001F08D0" w14:paraId="52E4A4F5" w14:textId="77777777" w:rsidTr="006604AC">
        <w:trPr>
          <w:trHeight w:val="20"/>
          <w:tblHeader/>
          <w:jc w:val="center"/>
        </w:trPr>
        <w:tc>
          <w:tcPr>
            <w:tcW w:w="386" w:type="pct"/>
            <w:shd w:val="clear" w:color="auto" w:fill="D9D9D9" w:themeFill="background1" w:themeFillShade="D9"/>
            <w:vAlign w:val="center"/>
          </w:tcPr>
          <w:p w14:paraId="58E83087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範圍</w:t>
            </w:r>
          </w:p>
        </w:tc>
        <w:tc>
          <w:tcPr>
            <w:tcW w:w="1806" w:type="pct"/>
            <w:shd w:val="clear" w:color="auto" w:fill="D9D9D9" w:themeFill="background1" w:themeFillShade="D9"/>
            <w:vAlign w:val="center"/>
          </w:tcPr>
          <w:p w14:paraId="5E9A9FDB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809" w:type="pct"/>
            <w:shd w:val="clear" w:color="auto" w:fill="D9D9D9" w:themeFill="background1" w:themeFillShade="D9"/>
            <w:vAlign w:val="center"/>
          </w:tcPr>
          <w:p w14:paraId="6CF37537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電話或網站</w:t>
            </w:r>
          </w:p>
        </w:tc>
      </w:tr>
      <w:tr w:rsidR="001F08D0" w:rsidRPr="001F08D0" w14:paraId="2EC62A20" w14:textId="77777777" w:rsidTr="006604AC">
        <w:trPr>
          <w:trHeight w:val="743"/>
          <w:jc w:val="center"/>
        </w:trPr>
        <w:tc>
          <w:tcPr>
            <w:tcW w:w="386" w:type="pct"/>
            <w:vMerge w:val="restart"/>
            <w:shd w:val="clear" w:color="auto" w:fill="D9D9D9" w:themeFill="background1" w:themeFillShade="D9"/>
            <w:vAlign w:val="center"/>
          </w:tcPr>
          <w:p w14:paraId="408E674E" w14:textId="77777777" w:rsidR="000A78D1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縣市</w:t>
            </w:r>
          </w:p>
          <w:p w14:paraId="28992D16" w14:textId="08F52B65" w:rsidR="00B35C6C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1806" w:type="pct"/>
            <w:vAlign w:val="center"/>
          </w:tcPr>
          <w:p w14:paraId="176375EB" w14:textId="77C8B96C" w:rsidR="00B35C6C" w:rsidRPr="001F08D0" w:rsidRDefault="006604A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桃園市社區心理衛生中心</w:t>
            </w:r>
          </w:p>
        </w:tc>
        <w:tc>
          <w:tcPr>
            <w:tcW w:w="2809" w:type="pct"/>
            <w:vAlign w:val="center"/>
          </w:tcPr>
          <w:p w14:paraId="5DAF7270" w14:textId="65F5D903" w:rsidR="00B35C6C" w:rsidRPr="001F08D0" w:rsidRDefault="006604A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https://dph.tycg.gov.tw/mental/index.jsp</w:t>
            </w:r>
          </w:p>
        </w:tc>
      </w:tr>
      <w:tr w:rsidR="001F08D0" w:rsidRPr="001F08D0" w14:paraId="359B3FAB" w14:textId="77777777" w:rsidTr="006604AC">
        <w:trPr>
          <w:trHeight w:val="567"/>
          <w:jc w:val="center"/>
        </w:trPr>
        <w:tc>
          <w:tcPr>
            <w:tcW w:w="386" w:type="pct"/>
            <w:vMerge/>
            <w:shd w:val="clear" w:color="auto" w:fill="D9D9D9" w:themeFill="background1" w:themeFillShade="D9"/>
            <w:vAlign w:val="center"/>
          </w:tcPr>
          <w:p w14:paraId="034AD5A3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806" w:type="pct"/>
            <w:vAlign w:val="center"/>
          </w:tcPr>
          <w:p w14:paraId="68F270AE" w14:textId="6329E73B" w:rsidR="00B35C6C" w:rsidRPr="001F08D0" w:rsidRDefault="006604A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桃園市學生輔導諮商中心</w:t>
            </w:r>
          </w:p>
        </w:tc>
        <w:tc>
          <w:tcPr>
            <w:tcW w:w="2809" w:type="pct"/>
            <w:vAlign w:val="center"/>
          </w:tcPr>
          <w:p w14:paraId="37D9B255" w14:textId="1092CEAB" w:rsidR="00B35C6C" w:rsidRPr="001F08D0" w:rsidRDefault="00603C8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http://sgcc.tyc.edu.tw/tycsgcc/</w:t>
            </w:r>
          </w:p>
        </w:tc>
      </w:tr>
      <w:tr w:rsidR="001F08D0" w:rsidRPr="001F08D0" w14:paraId="1979772E" w14:textId="77777777" w:rsidTr="00603C81">
        <w:trPr>
          <w:trHeight w:val="736"/>
          <w:jc w:val="center"/>
        </w:trPr>
        <w:tc>
          <w:tcPr>
            <w:tcW w:w="386" w:type="pct"/>
            <w:vMerge w:val="restart"/>
            <w:shd w:val="clear" w:color="auto" w:fill="D9D9D9" w:themeFill="background1" w:themeFillShade="D9"/>
            <w:vAlign w:val="center"/>
          </w:tcPr>
          <w:p w14:paraId="18CA27EE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地區</w:t>
            </w:r>
          </w:p>
          <w:p w14:paraId="411656BC" w14:textId="0AB5D857" w:rsidR="000A78D1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1806" w:type="pct"/>
            <w:vAlign w:val="center"/>
          </w:tcPr>
          <w:p w14:paraId="110A37ED" w14:textId="543CD40B" w:rsidR="00B35C6C" w:rsidRPr="001F08D0" w:rsidRDefault="00603C8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lang w:eastAsia="zh-HK"/>
              </w:rPr>
              <w:t>楊梅</w:t>
            </w:r>
            <w:r>
              <w:t>區衛生所</w:t>
            </w:r>
          </w:p>
        </w:tc>
        <w:tc>
          <w:tcPr>
            <w:tcW w:w="2809" w:type="pct"/>
            <w:vAlign w:val="center"/>
          </w:tcPr>
          <w:p w14:paraId="50103977" w14:textId="0A3A4FAD" w:rsidR="00B35C6C" w:rsidRPr="001F08D0" w:rsidRDefault="00D247D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247DC">
              <w:rPr>
                <w:color w:val="auto"/>
              </w:rPr>
              <w:t>https://www.yangmei-phc.tycg.gov.tw/</w:t>
            </w:r>
          </w:p>
        </w:tc>
      </w:tr>
      <w:tr w:rsidR="001F08D0" w:rsidRPr="001F08D0" w14:paraId="1928C67D" w14:textId="77777777" w:rsidTr="006604AC">
        <w:trPr>
          <w:trHeight w:val="567"/>
          <w:jc w:val="center"/>
        </w:trPr>
        <w:tc>
          <w:tcPr>
            <w:tcW w:w="386" w:type="pct"/>
            <w:vMerge/>
            <w:shd w:val="clear" w:color="auto" w:fill="D9D9D9" w:themeFill="background1" w:themeFillShade="D9"/>
            <w:vAlign w:val="center"/>
          </w:tcPr>
          <w:p w14:paraId="63DDD73B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806" w:type="pct"/>
            <w:vAlign w:val="center"/>
          </w:tcPr>
          <w:p w14:paraId="5096E320" w14:textId="7E1416D6" w:rsidR="00B35C6C" w:rsidRPr="001F08D0" w:rsidRDefault="00603C8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衛生福利部桃園療養院</w:t>
            </w:r>
          </w:p>
        </w:tc>
        <w:tc>
          <w:tcPr>
            <w:tcW w:w="2809" w:type="pct"/>
            <w:vAlign w:val="center"/>
          </w:tcPr>
          <w:p w14:paraId="479423A8" w14:textId="6660E0CA" w:rsidR="00B35C6C" w:rsidRPr="001F08D0" w:rsidRDefault="00603C8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https://www.typc.mohw.gov.tw/</w:t>
            </w:r>
          </w:p>
        </w:tc>
      </w:tr>
      <w:tr w:rsidR="001F08D0" w:rsidRPr="001F08D0" w14:paraId="1620906C" w14:textId="77777777" w:rsidTr="00F95B3D">
        <w:trPr>
          <w:trHeight w:val="731"/>
          <w:jc w:val="center"/>
        </w:trPr>
        <w:tc>
          <w:tcPr>
            <w:tcW w:w="386" w:type="pct"/>
            <w:vMerge w:val="restart"/>
            <w:shd w:val="clear" w:color="auto" w:fill="D9D9D9" w:themeFill="background1" w:themeFillShade="D9"/>
            <w:vAlign w:val="center"/>
          </w:tcPr>
          <w:p w14:paraId="185425AE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  <w:p w14:paraId="46058EB2" w14:textId="2ACB3070" w:rsidR="000A78D1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1806" w:type="pct"/>
            <w:vAlign w:val="center"/>
          </w:tcPr>
          <w:p w14:paraId="5E4014C9" w14:textId="16826B41" w:rsidR="00B35C6C" w:rsidRPr="001F08D0" w:rsidRDefault="00F95B3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桃園市諮商心理師公會</w:t>
            </w:r>
          </w:p>
        </w:tc>
        <w:tc>
          <w:tcPr>
            <w:tcW w:w="2809" w:type="pct"/>
            <w:vAlign w:val="center"/>
          </w:tcPr>
          <w:p w14:paraId="5B6A3FDB" w14:textId="03C8583E" w:rsidR="00B35C6C" w:rsidRPr="001F08D0" w:rsidRDefault="00F95B3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http://www.tycpa.org.tw/27665305262638121209.html</w:t>
            </w:r>
          </w:p>
        </w:tc>
      </w:tr>
      <w:tr w:rsidR="001F08D0" w:rsidRPr="001F08D0" w14:paraId="0CEA50F0" w14:textId="77777777" w:rsidTr="006604AC">
        <w:trPr>
          <w:trHeight w:val="567"/>
          <w:jc w:val="center"/>
        </w:trPr>
        <w:tc>
          <w:tcPr>
            <w:tcW w:w="386" w:type="pct"/>
            <w:vMerge/>
            <w:shd w:val="clear" w:color="auto" w:fill="D9D9D9" w:themeFill="background1" w:themeFillShade="D9"/>
            <w:vAlign w:val="center"/>
          </w:tcPr>
          <w:p w14:paraId="7A514D3B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806" w:type="pct"/>
            <w:vAlign w:val="center"/>
          </w:tcPr>
          <w:p w14:paraId="1C0CD403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809" w:type="pct"/>
            <w:vAlign w:val="center"/>
          </w:tcPr>
          <w:p w14:paraId="332E2911" w14:textId="77777777"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070984B" w14:textId="77777777" w:rsidR="00A70973" w:rsidRPr="001F08D0" w:rsidRDefault="00A70973">
      <w:pPr>
        <w:widowControl/>
        <w:adjustRightInd/>
        <w:snapToGrid/>
      </w:pPr>
      <w:r w:rsidRPr="001F08D0">
        <w:br w:type="page"/>
      </w:r>
    </w:p>
    <w:p w14:paraId="21067DC3" w14:textId="10E7D083" w:rsidR="007C61FC" w:rsidRPr="00833C47" w:rsidRDefault="00B77E04" w:rsidP="00802DDE">
      <w:pPr>
        <w:pStyle w:val="2"/>
        <w:spacing w:before="180" w:after="180"/>
      </w:pPr>
      <w:bookmarkStart w:id="257" w:name="_Toc39054984"/>
      <w:bookmarkStart w:id="258" w:name="_Toc39055083"/>
      <w:bookmarkStart w:id="259" w:name="_Toc39055163"/>
      <w:bookmarkStart w:id="260" w:name="_Toc39055444"/>
      <w:bookmarkStart w:id="261" w:name="_Toc39055592"/>
      <w:bookmarkStart w:id="262" w:name="_Toc11163119"/>
      <w:bookmarkStart w:id="263" w:name="_Toc39054985"/>
      <w:bookmarkStart w:id="264" w:name="_Hlk42265720"/>
      <w:bookmarkStart w:id="265" w:name="_Toc45879665"/>
      <w:bookmarkEnd w:id="256"/>
      <w:bookmarkEnd w:id="257"/>
      <w:bookmarkEnd w:id="258"/>
      <w:bookmarkEnd w:id="259"/>
      <w:bookmarkEnd w:id="260"/>
      <w:bookmarkEnd w:id="261"/>
      <w:r w:rsidRPr="00833C47">
        <w:rPr>
          <w:rFonts w:hint="eastAsia"/>
        </w:rPr>
        <w:lastRenderedPageBreak/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62"/>
      <w:bookmarkEnd w:id="263"/>
      <w:r w:rsidR="000657DD" w:rsidRPr="00833C47">
        <w:rPr>
          <w:rFonts w:hint="eastAsia"/>
        </w:rPr>
        <w:t>與修繕</w:t>
      </w:r>
      <w:bookmarkEnd w:id="264"/>
      <w:bookmarkEnd w:id="265"/>
    </w:p>
    <w:p w14:paraId="11137038" w14:textId="0A242FEA"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</w:t>
      </w:r>
      <w:proofErr w:type="gramStart"/>
      <w:r w:rsidR="001A3E5C" w:rsidRPr="00833C47">
        <w:rPr>
          <w:rFonts w:hint="eastAsia"/>
        </w:rPr>
        <w:t>石砸落區域</w:t>
      </w:r>
      <w:proofErr w:type="gramEnd"/>
      <w:r w:rsidR="001A3E5C" w:rsidRPr="00833C47">
        <w:rPr>
          <w:rFonts w:hint="eastAsia"/>
        </w:rPr>
        <w:t>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14:paraId="504A95B0" w14:textId="6BD4534F"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66" w:name="_Hlk42265741"/>
      <w:r w:rsidRPr="00833C47">
        <w:rPr>
          <w:rFonts w:hint="eastAsia"/>
        </w:rPr>
        <w:t>災後學校視情況進行設施設備維護與修繕。</w:t>
      </w:r>
      <w:bookmarkEnd w:id="266"/>
    </w:p>
    <w:p w14:paraId="31C4C7AC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14:paraId="652CD538" w14:textId="40296E65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67" w:name="_Hlk39584995"/>
      <w:r w:rsidR="00793A49" w:rsidRPr="001F08D0">
        <w:rPr>
          <w:rFonts w:hint="eastAsia"/>
        </w:rPr>
        <w:t>汙</w:t>
      </w:r>
      <w:bookmarkEnd w:id="267"/>
      <w:r w:rsidRPr="001F08D0">
        <w:rPr>
          <w:rFonts w:hint="eastAsia"/>
        </w:rPr>
        <w:t>染。</w:t>
      </w:r>
    </w:p>
    <w:p w14:paraId="03FCA6FB" w14:textId="5E6B1D9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14:paraId="0E9E924D" w14:textId="107CE9FE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14:paraId="745F4067" w14:textId="23296BD3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68" w:name="_Hlk39586614"/>
      <w:r w:rsidR="003C4FDB" w:rsidRPr="001F08D0">
        <w:rPr>
          <w:rFonts w:hint="eastAsia"/>
        </w:rPr>
        <w:t>，</w:t>
      </w:r>
      <w:bookmarkEnd w:id="268"/>
      <w:r w:rsidRPr="001F08D0">
        <w:rPr>
          <w:rFonts w:hint="eastAsia"/>
        </w:rPr>
        <w:t>若情況許可</w:t>
      </w:r>
      <w:proofErr w:type="gramStart"/>
      <w:r w:rsidRPr="001F08D0">
        <w:rPr>
          <w:rFonts w:hint="eastAsia"/>
        </w:rPr>
        <w:t>採</w:t>
      </w:r>
      <w:proofErr w:type="gramEnd"/>
      <w:r w:rsidRPr="001F08D0">
        <w:rPr>
          <w:rFonts w:hint="eastAsia"/>
        </w:rPr>
        <w:t>行外包，若不可行可請求相關單位支援。</w:t>
      </w:r>
    </w:p>
    <w:p w14:paraId="0536A49C" w14:textId="45BE922C"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</w:t>
      </w:r>
      <w:proofErr w:type="gramStart"/>
      <w:r w:rsidRPr="001F08D0">
        <w:rPr>
          <w:rFonts w:hint="eastAsia"/>
        </w:rPr>
        <w:t>採</w:t>
      </w:r>
      <w:proofErr w:type="gramEnd"/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14:paraId="1D9F05CA" w14:textId="610E054F"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14:paraId="78ADD3E5" w14:textId="532F0586" w:rsidR="007C61FC" w:rsidRPr="001F08D0" w:rsidRDefault="00B77E04" w:rsidP="00802DDE">
      <w:pPr>
        <w:pStyle w:val="2"/>
        <w:spacing w:before="180" w:after="180"/>
      </w:pPr>
      <w:bookmarkStart w:id="269" w:name="_Toc11163120"/>
      <w:bookmarkStart w:id="270" w:name="_Toc39054986"/>
      <w:bookmarkStart w:id="271" w:name="_Toc45879666"/>
      <w:proofErr w:type="gramStart"/>
      <w:r w:rsidRPr="001F08D0">
        <w:rPr>
          <w:rFonts w:hint="eastAsia"/>
        </w:rPr>
        <w:t>學生復課計畫</w:t>
      </w:r>
      <w:proofErr w:type="gramEnd"/>
      <w:r w:rsidRPr="001F08D0">
        <w:rPr>
          <w:rFonts w:hint="eastAsia"/>
        </w:rPr>
        <w:t>、補課計畫</w:t>
      </w:r>
      <w:bookmarkEnd w:id="269"/>
      <w:bookmarkEnd w:id="270"/>
      <w:bookmarkEnd w:id="271"/>
    </w:p>
    <w:p w14:paraId="3FA6FD44" w14:textId="1912550B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</w:t>
      </w:r>
      <w:proofErr w:type="gramStart"/>
      <w:r w:rsidRPr="001F08D0">
        <w:rPr>
          <w:rFonts w:hint="eastAsia"/>
        </w:rPr>
        <w:t>進行復課</w:t>
      </w:r>
      <w:proofErr w:type="gramEnd"/>
      <w:r w:rsidRPr="001F08D0">
        <w:rPr>
          <w:rFonts w:hint="eastAsia"/>
        </w:rPr>
        <w:t>、補課計畫。</w:t>
      </w:r>
    </w:p>
    <w:p w14:paraId="044EE3F6" w14:textId="5310D269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1F08D0">
        <w:rPr>
          <w:rFonts w:hint="eastAsia"/>
        </w:rPr>
        <w:t>欲原校</w:t>
      </w:r>
      <w:proofErr w:type="gramEnd"/>
      <w:r w:rsidRPr="001F08D0">
        <w:rPr>
          <w:rFonts w:hint="eastAsia"/>
        </w:rPr>
        <w:t>地</w:t>
      </w:r>
      <w:proofErr w:type="gramStart"/>
      <w:r w:rsidRPr="001F08D0">
        <w:rPr>
          <w:rFonts w:hint="eastAsia"/>
        </w:rPr>
        <w:t>復課者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14:paraId="618C0811" w14:textId="582786C0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</w:t>
      </w:r>
      <w:proofErr w:type="gramStart"/>
      <w:r w:rsidRPr="001F08D0">
        <w:rPr>
          <w:rFonts w:hint="eastAsia"/>
        </w:rPr>
        <w:t>堪虞時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14:paraId="541E5AC0" w14:textId="370520E1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14:paraId="2B8C6B24" w14:textId="7872F87D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</w:t>
      </w:r>
      <w:proofErr w:type="gramStart"/>
      <w:r w:rsidRPr="001F08D0">
        <w:rPr>
          <w:rFonts w:hint="eastAsia"/>
        </w:rPr>
        <w:t>家長間的聯絡</w:t>
      </w:r>
      <w:proofErr w:type="gramEnd"/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14:paraId="55B12426" w14:textId="4DBFDE38"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14:paraId="54BCFAF6" w14:textId="77777777"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14:paraId="07C4A0B2" w14:textId="08DC2C03" w:rsidR="007C61FC" w:rsidRPr="001F08D0" w:rsidRDefault="00B77E04" w:rsidP="00802DDE">
      <w:pPr>
        <w:pStyle w:val="2"/>
        <w:spacing w:before="180" w:after="180"/>
      </w:pPr>
      <w:bookmarkStart w:id="272" w:name="_Toc11163121"/>
      <w:bookmarkStart w:id="273" w:name="_Toc39054987"/>
      <w:bookmarkStart w:id="274" w:name="_Toc45879667"/>
      <w:r w:rsidRPr="001F08D0">
        <w:rPr>
          <w:rFonts w:hint="eastAsia"/>
        </w:rPr>
        <w:lastRenderedPageBreak/>
        <w:t>供水與供電等緊急處理</w:t>
      </w:r>
      <w:bookmarkStart w:id="275" w:name="_Hlk18506348"/>
      <w:bookmarkEnd w:id="272"/>
      <w:bookmarkEnd w:id="273"/>
      <w:bookmarkEnd w:id="274"/>
    </w:p>
    <w:p w14:paraId="1D558CCE" w14:textId="1F18BE1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14:paraId="760780E4" w14:textId="28D8928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</w:t>
      </w:r>
      <w:proofErr w:type="gramStart"/>
      <w:r w:rsidRPr="001F08D0">
        <w:rPr>
          <w:rFonts w:hint="eastAsia"/>
        </w:rPr>
        <w:t>勘</w:t>
      </w:r>
      <w:proofErr w:type="gramEnd"/>
      <w:r w:rsidRPr="001F08D0">
        <w:rPr>
          <w:rFonts w:hint="eastAsia"/>
        </w:rPr>
        <w:t>檢查水利設施或各管線災後受損情形。</w:t>
      </w:r>
    </w:p>
    <w:p w14:paraId="18E8A4AA" w14:textId="177AD75C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14:paraId="3001CEB9" w14:textId="2BA457B4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proofErr w:type="gramStart"/>
      <w:r w:rsidRPr="001F08D0">
        <w:rPr>
          <w:rFonts w:hint="eastAsia"/>
        </w:rPr>
        <w:t>飲用水均能達到</w:t>
      </w:r>
      <w:proofErr w:type="gramEnd"/>
      <w:r w:rsidRPr="001F08D0">
        <w:rPr>
          <w:rFonts w:hint="eastAsia"/>
        </w:rPr>
        <w:t>法定標準為當務之急。</w:t>
      </w:r>
    </w:p>
    <w:p w14:paraId="50645530" w14:textId="2A5D7429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14:paraId="0B494646" w14:textId="201B418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14:paraId="1392F4B7" w14:textId="4C54147A"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14:paraId="5FD9B264" w14:textId="216DC2D6" w:rsidR="00B35C6C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75"/>
    </w:p>
    <w:sectPr w:rsidR="00B35C6C" w:rsidSect="0051602D">
      <w:footerReference w:type="default" r:id="rId91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D9964A" w14:textId="77777777" w:rsidR="001D7B94" w:rsidRDefault="001D7B94" w:rsidP="00421123">
      <w:pPr>
        <w:ind w:left="480" w:firstLine="480"/>
      </w:pPr>
      <w:r>
        <w:separator/>
      </w:r>
    </w:p>
  </w:endnote>
  <w:endnote w:type="continuationSeparator" w:id="0">
    <w:p w14:paraId="1B17C979" w14:textId="77777777" w:rsidR="001D7B94" w:rsidRDefault="001D7B94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B8A1F0" w14:textId="2C714547" w:rsidR="00020E2A" w:rsidRPr="00E6169E" w:rsidRDefault="00020E2A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9C2EA8" w14:textId="20D9F19C" w:rsidR="00020E2A" w:rsidRPr="00E6169E" w:rsidRDefault="00020E2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C23370" w:rsidRPr="00C23370">
      <w:rPr>
        <w:noProof/>
        <w:lang w:val="zh-TW"/>
      </w:rPr>
      <w:t>III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FE51FC" w14:textId="58F59ED6" w:rsidR="00020E2A" w:rsidRPr="00E6169E" w:rsidRDefault="00020E2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C23370" w:rsidRPr="00C23370">
      <w:rPr>
        <w:noProof/>
        <w:lang w:val="zh-TW"/>
      </w:rPr>
      <w:t>1-1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8917687"/>
      <w:docPartObj>
        <w:docPartGallery w:val="Page Numbers (Bottom of Page)"/>
        <w:docPartUnique/>
      </w:docPartObj>
    </w:sdtPr>
    <w:sdtEndPr/>
    <w:sdtContent>
      <w:p w14:paraId="2D5BF5D1" w14:textId="2E6ACDA1" w:rsidR="00020E2A" w:rsidRPr="00E6169E" w:rsidRDefault="00020E2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6673" w:rsidRPr="00646673">
          <w:rPr>
            <w:noProof/>
            <w:lang w:val="zh-TW"/>
          </w:rPr>
          <w:t>2-50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92138283"/>
      <w:docPartObj>
        <w:docPartGallery w:val="Page Numbers (Bottom of Page)"/>
        <w:docPartUnique/>
      </w:docPartObj>
    </w:sdtPr>
    <w:sdtEndPr/>
    <w:sdtContent>
      <w:p w14:paraId="24180769" w14:textId="146714E3" w:rsidR="00020E2A" w:rsidRPr="00E6169E" w:rsidRDefault="00020E2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6673" w:rsidRPr="00646673">
          <w:rPr>
            <w:noProof/>
            <w:lang w:val="zh-TW"/>
          </w:rPr>
          <w:t>3-8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7208028"/>
      <w:docPartObj>
        <w:docPartGallery w:val="Page Numbers (Bottom of Page)"/>
        <w:docPartUnique/>
      </w:docPartObj>
    </w:sdtPr>
    <w:sdtEndPr/>
    <w:sdtContent>
      <w:p w14:paraId="49F4536F" w14:textId="32AE6A1B" w:rsidR="00020E2A" w:rsidRPr="00E6169E" w:rsidRDefault="00020E2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6673" w:rsidRPr="00646673">
          <w:rPr>
            <w:noProof/>
            <w:lang w:val="zh-TW"/>
          </w:rPr>
          <w:t>4-1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38627331"/>
      <w:docPartObj>
        <w:docPartGallery w:val="Page Numbers (Bottom of Page)"/>
        <w:docPartUnique/>
      </w:docPartObj>
    </w:sdtPr>
    <w:sdtEndPr/>
    <w:sdtContent>
      <w:p w14:paraId="01439A6F" w14:textId="465190FA" w:rsidR="00020E2A" w:rsidRPr="00E6169E" w:rsidRDefault="00020E2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3370" w:rsidRPr="00C23370">
          <w:rPr>
            <w:noProof/>
            <w:lang w:val="zh-TW"/>
          </w:rPr>
          <w:t>5-4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B260F3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3B3E19A1" w14:textId="77777777" w:rsidR="001D7B94" w:rsidRDefault="001D7B94">
      <w:pPr>
        <w:pStyle w:val="a6"/>
      </w:pPr>
    </w:p>
    <w:p w14:paraId="5869F6AD" w14:textId="77777777" w:rsidR="001D7B94" w:rsidRDefault="001D7B94"/>
    <w:p w14:paraId="742925BC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699983CC" w14:textId="77777777" w:rsidR="001D7B94" w:rsidRDefault="001D7B94">
      <w:pPr>
        <w:pStyle w:val="a6"/>
      </w:pPr>
    </w:p>
    <w:p w14:paraId="41621588" w14:textId="77777777" w:rsidR="001D7B94" w:rsidRDefault="001D7B94"/>
    <w:p w14:paraId="6AE0D5E0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4E79D98D" w14:textId="77777777" w:rsidR="001D7B94" w:rsidRDefault="001D7B94">
      <w:pPr>
        <w:pStyle w:val="a6"/>
      </w:pPr>
    </w:p>
    <w:p w14:paraId="339BD4B5" w14:textId="77777777" w:rsidR="001D7B94" w:rsidRDefault="001D7B94"/>
    <w:p w14:paraId="7C3BFF76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24C45EA9" w14:textId="77777777" w:rsidR="001D7B94" w:rsidRDefault="001D7B94">
      <w:pPr>
        <w:pStyle w:val="a6"/>
      </w:pPr>
    </w:p>
    <w:p w14:paraId="1C703890" w14:textId="77777777" w:rsidR="001D7B94" w:rsidRDefault="001D7B94"/>
    <w:p w14:paraId="1836A483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0351F1E9" w14:textId="77777777" w:rsidR="001D7B94" w:rsidRDefault="001D7B94">
      <w:pPr>
        <w:pStyle w:val="a6"/>
      </w:pPr>
    </w:p>
    <w:p w14:paraId="79BA3395" w14:textId="77777777" w:rsidR="001D7B94" w:rsidRDefault="001D7B94"/>
    <w:p w14:paraId="7759E752" w14:textId="77777777" w:rsidR="001D7B94" w:rsidRPr="00E6169E" w:rsidRDefault="001D7B94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6C4ED0">
        <w:rPr>
          <w:noProof/>
          <w:lang w:val="zh-TW"/>
        </w:rPr>
        <w:t>7</w:t>
      </w:r>
      <w:r>
        <w:fldChar w:fldCharType="end"/>
      </w:r>
    </w:p>
    <w:p w14:paraId="4F0C1FDC" w14:textId="77777777" w:rsidR="001D7B94" w:rsidRDefault="001D7B94">
      <w:pPr>
        <w:pStyle w:val="a6"/>
      </w:pPr>
    </w:p>
    <w:p w14:paraId="1F2F2A7E" w14:textId="77777777" w:rsidR="001D7B94" w:rsidRDefault="001D7B94"/>
    <w:p w14:paraId="6F7DE901" w14:textId="77777777" w:rsidR="001D7B94" w:rsidRDefault="001D7B94" w:rsidP="00421123">
      <w:pPr>
        <w:ind w:left="480" w:firstLine="480"/>
      </w:pPr>
      <w:r>
        <w:separator/>
      </w:r>
    </w:p>
  </w:footnote>
  <w:footnote w:type="continuationSeparator" w:id="0">
    <w:p w14:paraId="377CD649" w14:textId="77777777" w:rsidR="001D7B94" w:rsidRDefault="001D7B94" w:rsidP="00421123">
      <w:pPr>
        <w:ind w:left="480"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7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6"/>
  </w:num>
  <w:num w:numId="2">
    <w:abstractNumId w:val="10"/>
  </w:num>
  <w:num w:numId="3">
    <w:abstractNumId w:val="5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2"/>
  </w:num>
  <w:num w:numId="12">
    <w:abstractNumId w:val="14"/>
  </w:num>
  <w:num w:numId="13">
    <w:abstractNumId w:val="13"/>
  </w:num>
  <w:num w:numId="14">
    <w:abstractNumId w:val="2"/>
  </w:num>
  <w:num w:numId="15">
    <w:abstractNumId w:val="4"/>
  </w:num>
  <w:num w:numId="16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TW" w:vendorID="64" w:dllVersion="131077" w:nlCheck="1" w:checkStyle="1"/>
  <w:activeWritingStyle w:appName="MSWord" w:lang="en-US" w:vendorID="64" w:dllVersion="131078" w:nlCheck="1" w:checkStyle="0"/>
  <w:activeWritingStyle w:appName="MSWord" w:lang="zh-HK" w:vendorID="64" w:dllVersion="131077" w:nlCheck="1" w:checkStyle="1"/>
  <w:proofState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E02"/>
    <w:rsid w:val="00000BFD"/>
    <w:rsid w:val="00000E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59BC"/>
    <w:rsid w:val="00016902"/>
    <w:rsid w:val="00017BED"/>
    <w:rsid w:val="00020C90"/>
    <w:rsid w:val="00020E2A"/>
    <w:rsid w:val="00021BDF"/>
    <w:rsid w:val="00021CCF"/>
    <w:rsid w:val="00021F74"/>
    <w:rsid w:val="0002232B"/>
    <w:rsid w:val="00022A39"/>
    <w:rsid w:val="000230E2"/>
    <w:rsid w:val="0002320A"/>
    <w:rsid w:val="00023C82"/>
    <w:rsid w:val="00023C94"/>
    <w:rsid w:val="00024611"/>
    <w:rsid w:val="00025090"/>
    <w:rsid w:val="0002595A"/>
    <w:rsid w:val="00026B2F"/>
    <w:rsid w:val="00027C79"/>
    <w:rsid w:val="00030869"/>
    <w:rsid w:val="00030E20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1FE"/>
    <w:rsid w:val="0005128F"/>
    <w:rsid w:val="00051CF3"/>
    <w:rsid w:val="0005359C"/>
    <w:rsid w:val="000546C2"/>
    <w:rsid w:val="00054C04"/>
    <w:rsid w:val="00056E9A"/>
    <w:rsid w:val="0005750C"/>
    <w:rsid w:val="00057914"/>
    <w:rsid w:val="00060800"/>
    <w:rsid w:val="000610EF"/>
    <w:rsid w:val="00061C00"/>
    <w:rsid w:val="00061E58"/>
    <w:rsid w:val="000632D9"/>
    <w:rsid w:val="00063FFA"/>
    <w:rsid w:val="000642CA"/>
    <w:rsid w:val="000642F2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274"/>
    <w:rsid w:val="00072E71"/>
    <w:rsid w:val="00073904"/>
    <w:rsid w:val="00073BF2"/>
    <w:rsid w:val="0007546E"/>
    <w:rsid w:val="00076883"/>
    <w:rsid w:val="00077245"/>
    <w:rsid w:val="00077264"/>
    <w:rsid w:val="000772B9"/>
    <w:rsid w:val="00077849"/>
    <w:rsid w:val="00077BC9"/>
    <w:rsid w:val="000809EE"/>
    <w:rsid w:val="00080D21"/>
    <w:rsid w:val="00080E84"/>
    <w:rsid w:val="00081322"/>
    <w:rsid w:val="000821B0"/>
    <w:rsid w:val="00082F82"/>
    <w:rsid w:val="0008441E"/>
    <w:rsid w:val="000848DA"/>
    <w:rsid w:val="00084FA4"/>
    <w:rsid w:val="000867E1"/>
    <w:rsid w:val="00086D7C"/>
    <w:rsid w:val="000872EE"/>
    <w:rsid w:val="000904FB"/>
    <w:rsid w:val="00090659"/>
    <w:rsid w:val="00090FC9"/>
    <w:rsid w:val="00093730"/>
    <w:rsid w:val="00096A5D"/>
    <w:rsid w:val="000974A5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CD7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1244"/>
    <w:rsid w:val="000C203B"/>
    <w:rsid w:val="000C2078"/>
    <w:rsid w:val="000C20FF"/>
    <w:rsid w:val="000C2854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26"/>
    <w:rsid w:val="000D164A"/>
    <w:rsid w:val="000D16EB"/>
    <w:rsid w:val="000D1BD6"/>
    <w:rsid w:val="000D229A"/>
    <w:rsid w:val="000D2963"/>
    <w:rsid w:val="000D31EF"/>
    <w:rsid w:val="000D35B5"/>
    <w:rsid w:val="000D392D"/>
    <w:rsid w:val="000D5C7E"/>
    <w:rsid w:val="000D64C3"/>
    <w:rsid w:val="000D7EE0"/>
    <w:rsid w:val="000E11F9"/>
    <w:rsid w:val="000E120E"/>
    <w:rsid w:val="000E1420"/>
    <w:rsid w:val="000E1B3C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1310"/>
    <w:rsid w:val="000F1A1A"/>
    <w:rsid w:val="000F1CAA"/>
    <w:rsid w:val="000F20F5"/>
    <w:rsid w:val="000F2D55"/>
    <w:rsid w:val="000F340A"/>
    <w:rsid w:val="000F36F3"/>
    <w:rsid w:val="000F479F"/>
    <w:rsid w:val="000F4C5E"/>
    <w:rsid w:val="000F59A3"/>
    <w:rsid w:val="000F5D12"/>
    <w:rsid w:val="000F65CB"/>
    <w:rsid w:val="000F6836"/>
    <w:rsid w:val="000F6EB3"/>
    <w:rsid w:val="000F6F04"/>
    <w:rsid w:val="000F7ECB"/>
    <w:rsid w:val="0010019F"/>
    <w:rsid w:val="00100BD6"/>
    <w:rsid w:val="001017AB"/>
    <w:rsid w:val="0010286E"/>
    <w:rsid w:val="00102A37"/>
    <w:rsid w:val="00102A9B"/>
    <w:rsid w:val="00103E31"/>
    <w:rsid w:val="0010427B"/>
    <w:rsid w:val="00104C49"/>
    <w:rsid w:val="00105928"/>
    <w:rsid w:val="00105A58"/>
    <w:rsid w:val="00105F30"/>
    <w:rsid w:val="00106579"/>
    <w:rsid w:val="0010794F"/>
    <w:rsid w:val="00111B46"/>
    <w:rsid w:val="00112392"/>
    <w:rsid w:val="001129D2"/>
    <w:rsid w:val="00112FD0"/>
    <w:rsid w:val="00113656"/>
    <w:rsid w:val="00113C71"/>
    <w:rsid w:val="001141CC"/>
    <w:rsid w:val="00114A5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1BB"/>
    <w:rsid w:val="0012442A"/>
    <w:rsid w:val="00124966"/>
    <w:rsid w:val="00125513"/>
    <w:rsid w:val="001265AA"/>
    <w:rsid w:val="00126BE1"/>
    <w:rsid w:val="0013002E"/>
    <w:rsid w:val="00130721"/>
    <w:rsid w:val="00130D14"/>
    <w:rsid w:val="0013136F"/>
    <w:rsid w:val="00133070"/>
    <w:rsid w:val="00134621"/>
    <w:rsid w:val="00134829"/>
    <w:rsid w:val="00135916"/>
    <w:rsid w:val="001360C1"/>
    <w:rsid w:val="00136400"/>
    <w:rsid w:val="0013688E"/>
    <w:rsid w:val="0013755F"/>
    <w:rsid w:val="001375F2"/>
    <w:rsid w:val="00137F41"/>
    <w:rsid w:val="00141114"/>
    <w:rsid w:val="001414F9"/>
    <w:rsid w:val="00141F8D"/>
    <w:rsid w:val="00143C7F"/>
    <w:rsid w:val="00144168"/>
    <w:rsid w:val="00144B83"/>
    <w:rsid w:val="00144F52"/>
    <w:rsid w:val="00145D31"/>
    <w:rsid w:val="00145E80"/>
    <w:rsid w:val="0014612E"/>
    <w:rsid w:val="00150988"/>
    <w:rsid w:val="00151E89"/>
    <w:rsid w:val="00152754"/>
    <w:rsid w:val="00153097"/>
    <w:rsid w:val="001542E3"/>
    <w:rsid w:val="001544F8"/>
    <w:rsid w:val="00156262"/>
    <w:rsid w:val="001578CD"/>
    <w:rsid w:val="00160D8D"/>
    <w:rsid w:val="00160F69"/>
    <w:rsid w:val="00163487"/>
    <w:rsid w:val="00163F07"/>
    <w:rsid w:val="00165ACE"/>
    <w:rsid w:val="001662E9"/>
    <w:rsid w:val="00167366"/>
    <w:rsid w:val="0016792D"/>
    <w:rsid w:val="00167F54"/>
    <w:rsid w:val="00167F9D"/>
    <w:rsid w:val="0017045C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5F5F"/>
    <w:rsid w:val="00176BCB"/>
    <w:rsid w:val="00176F09"/>
    <w:rsid w:val="0017737A"/>
    <w:rsid w:val="0017760A"/>
    <w:rsid w:val="00177B18"/>
    <w:rsid w:val="00180368"/>
    <w:rsid w:val="00180495"/>
    <w:rsid w:val="00180FC2"/>
    <w:rsid w:val="0018111F"/>
    <w:rsid w:val="001828BA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1EEF"/>
    <w:rsid w:val="00192BD2"/>
    <w:rsid w:val="001933EB"/>
    <w:rsid w:val="00193A91"/>
    <w:rsid w:val="00194241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11A"/>
    <w:rsid w:val="001A4742"/>
    <w:rsid w:val="001A47AB"/>
    <w:rsid w:val="001A55A7"/>
    <w:rsid w:val="001A5C5C"/>
    <w:rsid w:val="001A7DE7"/>
    <w:rsid w:val="001B0115"/>
    <w:rsid w:val="001B1DC9"/>
    <w:rsid w:val="001B2262"/>
    <w:rsid w:val="001B27BC"/>
    <w:rsid w:val="001B2DCB"/>
    <w:rsid w:val="001B32BB"/>
    <w:rsid w:val="001B3B5A"/>
    <w:rsid w:val="001B41C1"/>
    <w:rsid w:val="001B6F0F"/>
    <w:rsid w:val="001C1AAD"/>
    <w:rsid w:val="001C1E46"/>
    <w:rsid w:val="001C26D5"/>
    <w:rsid w:val="001C282A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62A7"/>
    <w:rsid w:val="001D78FD"/>
    <w:rsid w:val="001D79A9"/>
    <w:rsid w:val="001D7B94"/>
    <w:rsid w:val="001E0596"/>
    <w:rsid w:val="001E0829"/>
    <w:rsid w:val="001E1457"/>
    <w:rsid w:val="001E1A2C"/>
    <w:rsid w:val="001E274C"/>
    <w:rsid w:val="001E2AB5"/>
    <w:rsid w:val="001E2EDE"/>
    <w:rsid w:val="001E4436"/>
    <w:rsid w:val="001E5A92"/>
    <w:rsid w:val="001E6E9F"/>
    <w:rsid w:val="001F00B5"/>
    <w:rsid w:val="001F08D0"/>
    <w:rsid w:val="001F287D"/>
    <w:rsid w:val="001F3143"/>
    <w:rsid w:val="001F3346"/>
    <w:rsid w:val="001F39C6"/>
    <w:rsid w:val="001F51F9"/>
    <w:rsid w:val="001F5272"/>
    <w:rsid w:val="001F6C1F"/>
    <w:rsid w:val="001F7026"/>
    <w:rsid w:val="001F7259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8DD"/>
    <w:rsid w:val="00205EF1"/>
    <w:rsid w:val="00206340"/>
    <w:rsid w:val="002071CF"/>
    <w:rsid w:val="00207C57"/>
    <w:rsid w:val="00207FE3"/>
    <w:rsid w:val="00210110"/>
    <w:rsid w:val="00210826"/>
    <w:rsid w:val="0021105E"/>
    <w:rsid w:val="0021136F"/>
    <w:rsid w:val="002113AE"/>
    <w:rsid w:val="00214C88"/>
    <w:rsid w:val="00214EA3"/>
    <w:rsid w:val="00215603"/>
    <w:rsid w:val="00215F7A"/>
    <w:rsid w:val="00215FA0"/>
    <w:rsid w:val="002166A4"/>
    <w:rsid w:val="00217C40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2855"/>
    <w:rsid w:val="00233CC3"/>
    <w:rsid w:val="002345AC"/>
    <w:rsid w:val="00234714"/>
    <w:rsid w:val="0023496F"/>
    <w:rsid w:val="00234B1D"/>
    <w:rsid w:val="00234D61"/>
    <w:rsid w:val="00237126"/>
    <w:rsid w:val="0023735B"/>
    <w:rsid w:val="0023740B"/>
    <w:rsid w:val="00240BDF"/>
    <w:rsid w:val="00241E43"/>
    <w:rsid w:val="0024305E"/>
    <w:rsid w:val="00243434"/>
    <w:rsid w:val="00244607"/>
    <w:rsid w:val="00245AD5"/>
    <w:rsid w:val="0024640F"/>
    <w:rsid w:val="00246F2E"/>
    <w:rsid w:val="002472A6"/>
    <w:rsid w:val="00247A28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35E"/>
    <w:rsid w:val="002565FB"/>
    <w:rsid w:val="0025660E"/>
    <w:rsid w:val="0026079A"/>
    <w:rsid w:val="002611D3"/>
    <w:rsid w:val="002622AE"/>
    <w:rsid w:val="002639D1"/>
    <w:rsid w:val="00264593"/>
    <w:rsid w:val="00264D9E"/>
    <w:rsid w:val="002656D9"/>
    <w:rsid w:val="00265CE4"/>
    <w:rsid w:val="00265F2E"/>
    <w:rsid w:val="00265F4A"/>
    <w:rsid w:val="0026679E"/>
    <w:rsid w:val="00270AD3"/>
    <w:rsid w:val="002723A2"/>
    <w:rsid w:val="002727C1"/>
    <w:rsid w:val="00272953"/>
    <w:rsid w:val="00273E58"/>
    <w:rsid w:val="002749F8"/>
    <w:rsid w:val="0027572C"/>
    <w:rsid w:val="0027611E"/>
    <w:rsid w:val="00280BBC"/>
    <w:rsid w:val="00280E80"/>
    <w:rsid w:val="00281AE7"/>
    <w:rsid w:val="00281DF9"/>
    <w:rsid w:val="00281E25"/>
    <w:rsid w:val="0028430B"/>
    <w:rsid w:val="002846B7"/>
    <w:rsid w:val="00284DFF"/>
    <w:rsid w:val="0028622D"/>
    <w:rsid w:val="0028732C"/>
    <w:rsid w:val="00287442"/>
    <w:rsid w:val="002879DA"/>
    <w:rsid w:val="0029065F"/>
    <w:rsid w:val="00290F2B"/>
    <w:rsid w:val="00291F1D"/>
    <w:rsid w:val="00291FF3"/>
    <w:rsid w:val="002928B7"/>
    <w:rsid w:val="00293144"/>
    <w:rsid w:val="00293951"/>
    <w:rsid w:val="00293DB7"/>
    <w:rsid w:val="00293F7A"/>
    <w:rsid w:val="002945CC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30F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4BDF"/>
    <w:rsid w:val="002B5E18"/>
    <w:rsid w:val="002B6292"/>
    <w:rsid w:val="002B739E"/>
    <w:rsid w:val="002B7468"/>
    <w:rsid w:val="002B753F"/>
    <w:rsid w:val="002B760E"/>
    <w:rsid w:val="002B7801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6E1B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6F47"/>
    <w:rsid w:val="002D71BB"/>
    <w:rsid w:val="002E05AF"/>
    <w:rsid w:val="002E4A71"/>
    <w:rsid w:val="002E6839"/>
    <w:rsid w:val="002E69E8"/>
    <w:rsid w:val="002E6C13"/>
    <w:rsid w:val="002E6C64"/>
    <w:rsid w:val="002E6E83"/>
    <w:rsid w:val="002E78B2"/>
    <w:rsid w:val="002F0265"/>
    <w:rsid w:val="002F1204"/>
    <w:rsid w:val="002F1506"/>
    <w:rsid w:val="002F19A4"/>
    <w:rsid w:val="002F38BB"/>
    <w:rsid w:val="002F4A78"/>
    <w:rsid w:val="002F5131"/>
    <w:rsid w:val="002F597C"/>
    <w:rsid w:val="002F5BAF"/>
    <w:rsid w:val="003023C5"/>
    <w:rsid w:val="00302B6A"/>
    <w:rsid w:val="00303037"/>
    <w:rsid w:val="003030A2"/>
    <w:rsid w:val="0030391E"/>
    <w:rsid w:val="00303E13"/>
    <w:rsid w:val="00304490"/>
    <w:rsid w:val="00304638"/>
    <w:rsid w:val="003049D0"/>
    <w:rsid w:val="003054D9"/>
    <w:rsid w:val="003059F9"/>
    <w:rsid w:val="00305A5F"/>
    <w:rsid w:val="00305F4F"/>
    <w:rsid w:val="003070A0"/>
    <w:rsid w:val="0030754C"/>
    <w:rsid w:val="00307F43"/>
    <w:rsid w:val="00310988"/>
    <w:rsid w:val="00311F52"/>
    <w:rsid w:val="00312B0F"/>
    <w:rsid w:val="00312E7E"/>
    <w:rsid w:val="00313C7F"/>
    <w:rsid w:val="00314828"/>
    <w:rsid w:val="00314E9F"/>
    <w:rsid w:val="003151B8"/>
    <w:rsid w:val="00315FF5"/>
    <w:rsid w:val="00316968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276C4"/>
    <w:rsid w:val="00330056"/>
    <w:rsid w:val="00330768"/>
    <w:rsid w:val="003318A5"/>
    <w:rsid w:val="00332FF1"/>
    <w:rsid w:val="00333530"/>
    <w:rsid w:val="00333688"/>
    <w:rsid w:val="003340B4"/>
    <w:rsid w:val="003340DC"/>
    <w:rsid w:val="003344BF"/>
    <w:rsid w:val="0033523F"/>
    <w:rsid w:val="00337C58"/>
    <w:rsid w:val="00337C7B"/>
    <w:rsid w:val="00340763"/>
    <w:rsid w:val="00340ACC"/>
    <w:rsid w:val="00340E07"/>
    <w:rsid w:val="00341848"/>
    <w:rsid w:val="00343B20"/>
    <w:rsid w:val="003445AB"/>
    <w:rsid w:val="00344BDA"/>
    <w:rsid w:val="0034576B"/>
    <w:rsid w:val="00345B6C"/>
    <w:rsid w:val="00346EF0"/>
    <w:rsid w:val="00347B67"/>
    <w:rsid w:val="00347DAF"/>
    <w:rsid w:val="0035137B"/>
    <w:rsid w:val="00351713"/>
    <w:rsid w:val="00352435"/>
    <w:rsid w:val="003525E7"/>
    <w:rsid w:val="00352D0E"/>
    <w:rsid w:val="00353301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08B0"/>
    <w:rsid w:val="00361CFF"/>
    <w:rsid w:val="00361FE1"/>
    <w:rsid w:val="0036207D"/>
    <w:rsid w:val="00362AA0"/>
    <w:rsid w:val="00365A11"/>
    <w:rsid w:val="00367429"/>
    <w:rsid w:val="00370FBD"/>
    <w:rsid w:val="00371821"/>
    <w:rsid w:val="00371910"/>
    <w:rsid w:val="00371D35"/>
    <w:rsid w:val="00372BBE"/>
    <w:rsid w:val="00372CC7"/>
    <w:rsid w:val="0037403C"/>
    <w:rsid w:val="00375008"/>
    <w:rsid w:val="00376715"/>
    <w:rsid w:val="00377AEA"/>
    <w:rsid w:val="00381BC8"/>
    <w:rsid w:val="00383AF1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4F57"/>
    <w:rsid w:val="00395AE1"/>
    <w:rsid w:val="00396486"/>
    <w:rsid w:val="003966F2"/>
    <w:rsid w:val="00397BF1"/>
    <w:rsid w:val="003A0913"/>
    <w:rsid w:val="003A11ED"/>
    <w:rsid w:val="003A120C"/>
    <w:rsid w:val="003A1260"/>
    <w:rsid w:val="003A1DE4"/>
    <w:rsid w:val="003A1FCC"/>
    <w:rsid w:val="003A22AF"/>
    <w:rsid w:val="003A2E07"/>
    <w:rsid w:val="003A30D1"/>
    <w:rsid w:val="003A3584"/>
    <w:rsid w:val="003A45D4"/>
    <w:rsid w:val="003A65EC"/>
    <w:rsid w:val="003A6978"/>
    <w:rsid w:val="003A69DA"/>
    <w:rsid w:val="003A7716"/>
    <w:rsid w:val="003B05D1"/>
    <w:rsid w:val="003B1D8F"/>
    <w:rsid w:val="003B22E7"/>
    <w:rsid w:val="003B2A68"/>
    <w:rsid w:val="003B3CC9"/>
    <w:rsid w:val="003B52CF"/>
    <w:rsid w:val="003B5CCD"/>
    <w:rsid w:val="003B6334"/>
    <w:rsid w:val="003B6604"/>
    <w:rsid w:val="003B6DD6"/>
    <w:rsid w:val="003B7195"/>
    <w:rsid w:val="003B7585"/>
    <w:rsid w:val="003B7E89"/>
    <w:rsid w:val="003C0257"/>
    <w:rsid w:val="003C259D"/>
    <w:rsid w:val="003C27DF"/>
    <w:rsid w:val="003C293A"/>
    <w:rsid w:val="003C31C0"/>
    <w:rsid w:val="003C3BAC"/>
    <w:rsid w:val="003C3F76"/>
    <w:rsid w:val="003C4FDB"/>
    <w:rsid w:val="003C62E8"/>
    <w:rsid w:val="003C6487"/>
    <w:rsid w:val="003C7247"/>
    <w:rsid w:val="003D0AA4"/>
    <w:rsid w:val="003D1031"/>
    <w:rsid w:val="003D2083"/>
    <w:rsid w:val="003D38DD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3EDD"/>
    <w:rsid w:val="003E4019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285"/>
    <w:rsid w:val="003F3FE9"/>
    <w:rsid w:val="003F56F1"/>
    <w:rsid w:val="003F5836"/>
    <w:rsid w:val="003F6F82"/>
    <w:rsid w:val="003F703F"/>
    <w:rsid w:val="003F7637"/>
    <w:rsid w:val="003F76F2"/>
    <w:rsid w:val="004004A7"/>
    <w:rsid w:val="00400D03"/>
    <w:rsid w:val="00400F80"/>
    <w:rsid w:val="004014D8"/>
    <w:rsid w:val="0040198D"/>
    <w:rsid w:val="00402436"/>
    <w:rsid w:val="004029C7"/>
    <w:rsid w:val="004037B4"/>
    <w:rsid w:val="00404787"/>
    <w:rsid w:val="00404817"/>
    <w:rsid w:val="0040481E"/>
    <w:rsid w:val="00405610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99A"/>
    <w:rsid w:val="00415E4F"/>
    <w:rsid w:val="00416536"/>
    <w:rsid w:val="00416B3C"/>
    <w:rsid w:val="004171DC"/>
    <w:rsid w:val="0041757F"/>
    <w:rsid w:val="004200F4"/>
    <w:rsid w:val="00421123"/>
    <w:rsid w:val="00422283"/>
    <w:rsid w:val="00422B76"/>
    <w:rsid w:val="00422FE4"/>
    <w:rsid w:val="004241AC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199D"/>
    <w:rsid w:val="004325B0"/>
    <w:rsid w:val="004328B6"/>
    <w:rsid w:val="00433E88"/>
    <w:rsid w:val="00434190"/>
    <w:rsid w:val="00434240"/>
    <w:rsid w:val="0043448C"/>
    <w:rsid w:val="00434EC8"/>
    <w:rsid w:val="00434F3E"/>
    <w:rsid w:val="0043538E"/>
    <w:rsid w:val="00435579"/>
    <w:rsid w:val="004357DF"/>
    <w:rsid w:val="0043628C"/>
    <w:rsid w:val="00436D8E"/>
    <w:rsid w:val="00437B57"/>
    <w:rsid w:val="00440BCF"/>
    <w:rsid w:val="00441F00"/>
    <w:rsid w:val="00442082"/>
    <w:rsid w:val="00443345"/>
    <w:rsid w:val="00443439"/>
    <w:rsid w:val="004437C9"/>
    <w:rsid w:val="00443D08"/>
    <w:rsid w:val="00443D6F"/>
    <w:rsid w:val="00444E13"/>
    <w:rsid w:val="00445D07"/>
    <w:rsid w:val="004464AC"/>
    <w:rsid w:val="0045066D"/>
    <w:rsid w:val="00450EB0"/>
    <w:rsid w:val="00451097"/>
    <w:rsid w:val="00452ADE"/>
    <w:rsid w:val="004548AA"/>
    <w:rsid w:val="00454BED"/>
    <w:rsid w:val="00455139"/>
    <w:rsid w:val="00455C0E"/>
    <w:rsid w:val="00456116"/>
    <w:rsid w:val="00456E3D"/>
    <w:rsid w:val="00457624"/>
    <w:rsid w:val="00460A50"/>
    <w:rsid w:val="00460F0F"/>
    <w:rsid w:val="0046168A"/>
    <w:rsid w:val="004617A7"/>
    <w:rsid w:val="00462BB6"/>
    <w:rsid w:val="00463538"/>
    <w:rsid w:val="00463565"/>
    <w:rsid w:val="004635E0"/>
    <w:rsid w:val="00464273"/>
    <w:rsid w:val="00465F2B"/>
    <w:rsid w:val="00466AE1"/>
    <w:rsid w:val="00467566"/>
    <w:rsid w:val="00467C37"/>
    <w:rsid w:val="00467E38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070"/>
    <w:rsid w:val="00477114"/>
    <w:rsid w:val="004774E0"/>
    <w:rsid w:val="004778A5"/>
    <w:rsid w:val="004805B1"/>
    <w:rsid w:val="00482068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994"/>
    <w:rsid w:val="00494ACE"/>
    <w:rsid w:val="00497720"/>
    <w:rsid w:val="00497F5F"/>
    <w:rsid w:val="004A0DF5"/>
    <w:rsid w:val="004A0EA6"/>
    <w:rsid w:val="004A10A8"/>
    <w:rsid w:val="004A1227"/>
    <w:rsid w:val="004A1A60"/>
    <w:rsid w:val="004A2DD1"/>
    <w:rsid w:val="004A408C"/>
    <w:rsid w:val="004A4E8E"/>
    <w:rsid w:val="004A56C9"/>
    <w:rsid w:val="004A6E0E"/>
    <w:rsid w:val="004A6EE7"/>
    <w:rsid w:val="004A7668"/>
    <w:rsid w:val="004B0AF2"/>
    <w:rsid w:val="004B11FB"/>
    <w:rsid w:val="004B24BF"/>
    <w:rsid w:val="004B313C"/>
    <w:rsid w:val="004B38F5"/>
    <w:rsid w:val="004B3A4D"/>
    <w:rsid w:val="004B5C97"/>
    <w:rsid w:val="004B6C93"/>
    <w:rsid w:val="004C014F"/>
    <w:rsid w:val="004C261D"/>
    <w:rsid w:val="004C3616"/>
    <w:rsid w:val="004C362C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181"/>
    <w:rsid w:val="004E2340"/>
    <w:rsid w:val="004E2EDA"/>
    <w:rsid w:val="004E3030"/>
    <w:rsid w:val="004E37BA"/>
    <w:rsid w:val="004E3EA5"/>
    <w:rsid w:val="004E424B"/>
    <w:rsid w:val="004E525D"/>
    <w:rsid w:val="004E56A1"/>
    <w:rsid w:val="004E5E02"/>
    <w:rsid w:val="004E642A"/>
    <w:rsid w:val="004E6E48"/>
    <w:rsid w:val="004E7DD0"/>
    <w:rsid w:val="004F0055"/>
    <w:rsid w:val="004F0B6D"/>
    <w:rsid w:val="004F1BF5"/>
    <w:rsid w:val="004F1CDB"/>
    <w:rsid w:val="004F216C"/>
    <w:rsid w:val="004F26A7"/>
    <w:rsid w:val="004F47E6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876"/>
    <w:rsid w:val="00505B56"/>
    <w:rsid w:val="00505EA1"/>
    <w:rsid w:val="00506711"/>
    <w:rsid w:val="00506F87"/>
    <w:rsid w:val="0051151A"/>
    <w:rsid w:val="00511DE9"/>
    <w:rsid w:val="00512264"/>
    <w:rsid w:val="00513153"/>
    <w:rsid w:val="005138D2"/>
    <w:rsid w:val="00514012"/>
    <w:rsid w:val="00514828"/>
    <w:rsid w:val="00515AD6"/>
    <w:rsid w:val="0051602D"/>
    <w:rsid w:val="005165D6"/>
    <w:rsid w:val="005204DF"/>
    <w:rsid w:val="00520752"/>
    <w:rsid w:val="005215E9"/>
    <w:rsid w:val="00523E9E"/>
    <w:rsid w:val="00523F99"/>
    <w:rsid w:val="005261B7"/>
    <w:rsid w:val="00527E4F"/>
    <w:rsid w:val="00527F8E"/>
    <w:rsid w:val="00530C59"/>
    <w:rsid w:val="005319C7"/>
    <w:rsid w:val="00531E01"/>
    <w:rsid w:val="00533828"/>
    <w:rsid w:val="00533860"/>
    <w:rsid w:val="00534CCF"/>
    <w:rsid w:val="00535D0B"/>
    <w:rsid w:val="00535FD0"/>
    <w:rsid w:val="00536751"/>
    <w:rsid w:val="00536BC3"/>
    <w:rsid w:val="00536FA9"/>
    <w:rsid w:val="005403B2"/>
    <w:rsid w:val="00540471"/>
    <w:rsid w:val="005404ED"/>
    <w:rsid w:val="00540DCE"/>
    <w:rsid w:val="0054148E"/>
    <w:rsid w:val="005423A2"/>
    <w:rsid w:val="00542CCE"/>
    <w:rsid w:val="005432A2"/>
    <w:rsid w:val="0054411A"/>
    <w:rsid w:val="00544529"/>
    <w:rsid w:val="00544AF3"/>
    <w:rsid w:val="00544AF8"/>
    <w:rsid w:val="005451E9"/>
    <w:rsid w:val="00545C6F"/>
    <w:rsid w:val="00547E2F"/>
    <w:rsid w:val="00547EAC"/>
    <w:rsid w:val="005523EA"/>
    <w:rsid w:val="005528DE"/>
    <w:rsid w:val="005534C8"/>
    <w:rsid w:val="005541C3"/>
    <w:rsid w:val="005547B4"/>
    <w:rsid w:val="00554AF0"/>
    <w:rsid w:val="0055552F"/>
    <w:rsid w:val="005555CE"/>
    <w:rsid w:val="00555928"/>
    <w:rsid w:val="00556B4A"/>
    <w:rsid w:val="005576BA"/>
    <w:rsid w:val="00560BD0"/>
    <w:rsid w:val="0056101F"/>
    <w:rsid w:val="005616AC"/>
    <w:rsid w:val="0056172B"/>
    <w:rsid w:val="00562DDB"/>
    <w:rsid w:val="00564B78"/>
    <w:rsid w:val="00564E55"/>
    <w:rsid w:val="00564F47"/>
    <w:rsid w:val="00565E01"/>
    <w:rsid w:val="00571CFE"/>
    <w:rsid w:val="00572622"/>
    <w:rsid w:val="00573F50"/>
    <w:rsid w:val="00575386"/>
    <w:rsid w:val="005762BC"/>
    <w:rsid w:val="00576BEC"/>
    <w:rsid w:val="00577573"/>
    <w:rsid w:val="00577796"/>
    <w:rsid w:val="00580459"/>
    <w:rsid w:val="005815DC"/>
    <w:rsid w:val="00581976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6E6F"/>
    <w:rsid w:val="005871AD"/>
    <w:rsid w:val="00587604"/>
    <w:rsid w:val="00587DEA"/>
    <w:rsid w:val="00590A7D"/>
    <w:rsid w:val="00590DCC"/>
    <w:rsid w:val="00591012"/>
    <w:rsid w:val="00591B57"/>
    <w:rsid w:val="005925F9"/>
    <w:rsid w:val="00592722"/>
    <w:rsid w:val="005927E6"/>
    <w:rsid w:val="00594244"/>
    <w:rsid w:val="00595143"/>
    <w:rsid w:val="005952DC"/>
    <w:rsid w:val="00595471"/>
    <w:rsid w:val="00595474"/>
    <w:rsid w:val="00597020"/>
    <w:rsid w:val="00597482"/>
    <w:rsid w:val="00597B2D"/>
    <w:rsid w:val="005A0183"/>
    <w:rsid w:val="005A05E2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5E7"/>
    <w:rsid w:val="005B5AD3"/>
    <w:rsid w:val="005B67EE"/>
    <w:rsid w:val="005B6B4C"/>
    <w:rsid w:val="005C0386"/>
    <w:rsid w:val="005C23D1"/>
    <w:rsid w:val="005C2A41"/>
    <w:rsid w:val="005C2B32"/>
    <w:rsid w:val="005C3166"/>
    <w:rsid w:val="005C5060"/>
    <w:rsid w:val="005C5F9C"/>
    <w:rsid w:val="005C5FEC"/>
    <w:rsid w:val="005C6770"/>
    <w:rsid w:val="005C67AD"/>
    <w:rsid w:val="005C70D6"/>
    <w:rsid w:val="005C7182"/>
    <w:rsid w:val="005C7201"/>
    <w:rsid w:val="005C7622"/>
    <w:rsid w:val="005C79F5"/>
    <w:rsid w:val="005D0BAB"/>
    <w:rsid w:val="005D1237"/>
    <w:rsid w:val="005D27B8"/>
    <w:rsid w:val="005D2A0C"/>
    <w:rsid w:val="005D2F68"/>
    <w:rsid w:val="005D4BA8"/>
    <w:rsid w:val="005D4F6A"/>
    <w:rsid w:val="005D4FBA"/>
    <w:rsid w:val="005D59C4"/>
    <w:rsid w:val="005D6409"/>
    <w:rsid w:val="005D6536"/>
    <w:rsid w:val="005D68D6"/>
    <w:rsid w:val="005D6EC5"/>
    <w:rsid w:val="005D765F"/>
    <w:rsid w:val="005E0CC2"/>
    <w:rsid w:val="005E0E55"/>
    <w:rsid w:val="005E16F1"/>
    <w:rsid w:val="005E1BF4"/>
    <w:rsid w:val="005E3E81"/>
    <w:rsid w:val="005E3F5A"/>
    <w:rsid w:val="005E40ED"/>
    <w:rsid w:val="005E6F74"/>
    <w:rsid w:val="005E71B2"/>
    <w:rsid w:val="005E7802"/>
    <w:rsid w:val="005E7D38"/>
    <w:rsid w:val="005F0390"/>
    <w:rsid w:val="005F0605"/>
    <w:rsid w:val="005F15BD"/>
    <w:rsid w:val="005F282A"/>
    <w:rsid w:val="005F47D0"/>
    <w:rsid w:val="005F484E"/>
    <w:rsid w:val="005F4C1E"/>
    <w:rsid w:val="005F62E5"/>
    <w:rsid w:val="0060049E"/>
    <w:rsid w:val="006006AA"/>
    <w:rsid w:val="00600C8E"/>
    <w:rsid w:val="00601715"/>
    <w:rsid w:val="00603C81"/>
    <w:rsid w:val="00605658"/>
    <w:rsid w:val="00605B59"/>
    <w:rsid w:val="00605DB8"/>
    <w:rsid w:val="00605F73"/>
    <w:rsid w:val="00606D7C"/>
    <w:rsid w:val="006101D1"/>
    <w:rsid w:val="006116F2"/>
    <w:rsid w:val="00611ABD"/>
    <w:rsid w:val="00611D83"/>
    <w:rsid w:val="0061377E"/>
    <w:rsid w:val="00613DDD"/>
    <w:rsid w:val="006144F3"/>
    <w:rsid w:val="00614B24"/>
    <w:rsid w:val="00614C57"/>
    <w:rsid w:val="00615C06"/>
    <w:rsid w:val="006169E0"/>
    <w:rsid w:val="00620D33"/>
    <w:rsid w:val="006218B1"/>
    <w:rsid w:val="00621D5A"/>
    <w:rsid w:val="00621F3F"/>
    <w:rsid w:val="00622257"/>
    <w:rsid w:val="0062343E"/>
    <w:rsid w:val="0062361A"/>
    <w:rsid w:val="00623D59"/>
    <w:rsid w:val="00624AFB"/>
    <w:rsid w:val="00625180"/>
    <w:rsid w:val="00625934"/>
    <w:rsid w:val="00625C50"/>
    <w:rsid w:val="00625EC1"/>
    <w:rsid w:val="00625EFD"/>
    <w:rsid w:val="006261B3"/>
    <w:rsid w:val="006274FE"/>
    <w:rsid w:val="00627918"/>
    <w:rsid w:val="00630928"/>
    <w:rsid w:val="006313F2"/>
    <w:rsid w:val="0063141A"/>
    <w:rsid w:val="006317EB"/>
    <w:rsid w:val="006321F6"/>
    <w:rsid w:val="006324F9"/>
    <w:rsid w:val="00634BC8"/>
    <w:rsid w:val="00634C90"/>
    <w:rsid w:val="00635D08"/>
    <w:rsid w:val="00636131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2749"/>
    <w:rsid w:val="0064376B"/>
    <w:rsid w:val="006437E5"/>
    <w:rsid w:val="00644029"/>
    <w:rsid w:val="0064463F"/>
    <w:rsid w:val="00644D02"/>
    <w:rsid w:val="00644DD4"/>
    <w:rsid w:val="00645072"/>
    <w:rsid w:val="0064510D"/>
    <w:rsid w:val="006452EA"/>
    <w:rsid w:val="00645E90"/>
    <w:rsid w:val="00646673"/>
    <w:rsid w:val="00646A68"/>
    <w:rsid w:val="00646A88"/>
    <w:rsid w:val="00650573"/>
    <w:rsid w:val="00650854"/>
    <w:rsid w:val="00650F10"/>
    <w:rsid w:val="00651CEE"/>
    <w:rsid w:val="00653EBA"/>
    <w:rsid w:val="006552E1"/>
    <w:rsid w:val="00655370"/>
    <w:rsid w:val="00657F56"/>
    <w:rsid w:val="006600D5"/>
    <w:rsid w:val="006604AC"/>
    <w:rsid w:val="006604D3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53"/>
    <w:rsid w:val="00670163"/>
    <w:rsid w:val="00671673"/>
    <w:rsid w:val="006721B1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87EBB"/>
    <w:rsid w:val="006905F3"/>
    <w:rsid w:val="006908D5"/>
    <w:rsid w:val="00690A94"/>
    <w:rsid w:val="00691224"/>
    <w:rsid w:val="006918DC"/>
    <w:rsid w:val="00691E68"/>
    <w:rsid w:val="00692CF1"/>
    <w:rsid w:val="00693C3D"/>
    <w:rsid w:val="00693DB4"/>
    <w:rsid w:val="00693F7B"/>
    <w:rsid w:val="00694516"/>
    <w:rsid w:val="00694714"/>
    <w:rsid w:val="00694A22"/>
    <w:rsid w:val="00694BB9"/>
    <w:rsid w:val="00694FF7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B003E"/>
    <w:rsid w:val="006B04D4"/>
    <w:rsid w:val="006B0C18"/>
    <w:rsid w:val="006B13A0"/>
    <w:rsid w:val="006B1717"/>
    <w:rsid w:val="006B1F70"/>
    <w:rsid w:val="006B39D2"/>
    <w:rsid w:val="006B3B52"/>
    <w:rsid w:val="006B4017"/>
    <w:rsid w:val="006B40B9"/>
    <w:rsid w:val="006B426F"/>
    <w:rsid w:val="006B44B4"/>
    <w:rsid w:val="006B451A"/>
    <w:rsid w:val="006B47C6"/>
    <w:rsid w:val="006B50CA"/>
    <w:rsid w:val="006B5583"/>
    <w:rsid w:val="006B5610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4ED0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6B6E"/>
    <w:rsid w:val="006D737E"/>
    <w:rsid w:val="006E00F9"/>
    <w:rsid w:val="006E174B"/>
    <w:rsid w:val="006E37DF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1CA9"/>
    <w:rsid w:val="006F318C"/>
    <w:rsid w:val="006F58AB"/>
    <w:rsid w:val="006F706D"/>
    <w:rsid w:val="006F73D6"/>
    <w:rsid w:val="006F78E6"/>
    <w:rsid w:val="006F7B8F"/>
    <w:rsid w:val="006F7E4E"/>
    <w:rsid w:val="006F7FAE"/>
    <w:rsid w:val="00702D98"/>
    <w:rsid w:val="00704193"/>
    <w:rsid w:val="0070466D"/>
    <w:rsid w:val="00704C84"/>
    <w:rsid w:val="00704E2D"/>
    <w:rsid w:val="00705CDF"/>
    <w:rsid w:val="00706561"/>
    <w:rsid w:val="00706581"/>
    <w:rsid w:val="00706898"/>
    <w:rsid w:val="00706D63"/>
    <w:rsid w:val="0071002F"/>
    <w:rsid w:val="00710B3C"/>
    <w:rsid w:val="007114E8"/>
    <w:rsid w:val="007121EC"/>
    <w:rsid w:val="007122DD"/>
    <w:rsid w:val="00712D43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39F"/>
    <w:rsid w:val="00721628"/>
    <w:rsid w:val="00721803"/>
    <w:rsid w:val="00721B32"/>
    <w:rsid w:val="007222E1"/>
    <w:rsid w:val="00722FA3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66D5"/>
    <w:rsid w:val="00737399"/>
    <w:rsid w:val="0073797D"/>
    <w:rsid w:val="007408E5"/>
    <w:rsid w:val="00740C0C"/>
    <w:rsid w:val="007411B9"/>
    <w:rsid w:val="00741BB7"/>
    <w:rsid w:val="007432A5"/>
    <w:rsid w:val="00743C4A"/>
    <w:rsid w:val="007449B7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3E42"/>
    <w:rsid w:val="00766E42"/>
    <w:rsid w:val="0076785E"/>
    <w:rsid w:val="007705B3"/>
    <w:rsid w:val="00771A10"/>
    <w:rsid w:val="007724B7"/>
    <w:rsid w:val="00772DB9"/>
    <w:rsid w:val="00773D20"/>
    <w:rsid w:val="00774229"/>
    <w:rsid w:val="00774E0F"/>
    <w:rsid w:val="0077622C"/>
    <w:rsid w:val="007763AF"/>
    <w:rsid w:val="00776CE6"/>
    <w:rsid w:val="00776E28"/>
    <w:rsid w:val="007770DC"/>
    <w:rsid w:val="0078069A"/>
    <w:rsid w:val="007807C7"/>
    <w:rsid w:val="00781CC7"/>
    <w:rsid w:val="00783535"/>
    <w:rsid w:val="00783E22"/>
    <w:rsid w:val="0078469C"/>
    <w:rsid w:val="00785394"/>
    <w:rsid w:val="00785F97"/>
    <w:rsid w:val="00786A5F"/>
    <w:rsid w:val="00787927"/>
    <w:rsid w:val="00787984"/>
    <w:rsid w:val="00787B7B"/>
    <w:rsid w:val="00787BE6"/>
    <w:rsid w:val="007904E3"/>
    <w:rsid w:val="00790912"/>
    <w:rsid w:val="00790DAB"/>
    <w:rsid w:val="0079110B"/>
    <w:rsid w:val="0079294A"/>
    <w:rsid w:val="00793328"/>
    <w:rsid w:val="00793A49"/>
    <w:rsid w:val="00793B1B"/>
    <w:rsid w:val="00793E26"/>
    <w:rsid w:val="00795655"/>
    <w:rsid w:val="00795D9A"/>
    <w:rsid w:val="00796553"/>
    <w:rsid w:val="00796FFE"/>
    <w:rsid w:val="0079789D"/>
    <w:rsid w:val="007A0653"/>
    <w:rsid w:val="007A1272"/>
    <w:rsid w:val="007A1383"/>
    <w:rsid w:val="007A19A5"/>
    <w:rsid w:val="007A2754"/>
    <w:rsid w:val="007A4958"/>
    <w:rsid w:val="007A4BF5"/>
    <w:rsid w:val="007A4C22"/>
    <w:rsid w:val="007A4EFE"/>
    <w:rsid w:val="007A5D30"/>
    <w:rsid w:val="007A6067"/>
    <w:rsid w:val="007A634A"/>
    <w:rsid w:val="007A6760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3E8A"/>
    <w:rsid w:val="007B48DE"/>
    <w:rsid w:val="007B4CE8"/>
    <w:rsid w:val="007B5056"/>
    <w:rsid w:val="007B52E0"/>
    <w:rsid w:val="007B59E9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0E49"/>
    <w:rsid w:val="007D111A"/>
    <w:rsid w:val="007D15A4"/>
    <w:rsid w:val="007D1AE6"/>
    <w:rsid w:val="007D1E30"/>
    <w:rsid w:val="007D1F22"/>
    <w:rsid w:val="007D2B49"/>
    <w:rsid w:val="007D2C71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1DC2"/>
    <w:rsid w:val="007E2E64"/>
    <w:rsid w:val="007E54A2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358F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75"/>
    <w:rsid w:val="00802DDE"/>
    <w:rsid w:val="0080373E"/>
    <w:rsid w:val="00803BC2"/>
    <w:rsid w:val="008044DA"/>
    <w:rsid w:val="008045B2"/>
    <w:rsid w:val="00804F55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2F5D"/>
    <w:rsid w:val="008134F5"/>
    <w:rsid w:val="008138C5"/>
    <w:rsid w:val="00813902"/>
    <w:rsid w:val="00813FD1"/>
    <w:rsid w:val="0081416F"/>
    <w:rsid w:val="008143CF"/>
    <w:rsid w:val="00815211"/>
    <w:rsid w:val="0081540A"/>
    <w:rsid w:val="0081750A"/>
    <w:rsid w:val="00817AFB"/>
    <w:rsid w:val="008203D0"/>
    <w:rsid w:val="00821084"/>
    <w:rsid w:val="008213ED"/>
    <w:rsid w:val="008213FC"/>
    <w:rsid w:val="008215C3"/>
    <w:rsid w:val="008220E6"/>
    <w:rsid w:val="008230E6"/>
    <w:rsid w:val="00823408"/>
    <w:rsid w:val="008238C4"/>
    <w:rsid w:val="008243F2"/>
    <w:rsid w:val="0082514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545E"/>
    <w:rsid w:val="008361B5"/>
    <w:rsid w:val="00836CB1"/>
    <w:rsid w:val="00836F72"/>
    <w:rsid w:val="00837626"/>
    <w:rsid w:val="00837ED1"/>
    <w:rsid w:val="0084000E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56"/>
    <w:rsid w:val="008569AF"/>
    <w:rsid w:val="00857B77"/>
    <w:rsid w:val="008601BF"/>
    <w:rsid w:val="00860AD0"/>
    <w:rsid w:val="00861872"/>
    <w:rsid w:val="008619BB"/>
    <w:rsid w:val="00862FA1"/>
    <w:rsid w:val="0086347B"/>
    <w:rsid w:val="0086368D"/>
    <w:rsid w:val="00863981"/>
    <w:rsid w:val="00863EA7"/>
    <w:rsid w:val="0086403E"/>
    <w:rsid w:val="00864291"/>
    <w:rsid w:val="00864A5D"/>
    <w:rsid w:val="0086514D"/>
    <w:rsid w:val="00865425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3980"/>
    <w:rsid w:val="00874A43"/>
    <w:rsid w:val="0087541A"/>
    <w:rsid w:val="0087591E"/>
    <w:rsid w:val="00875E90"/>
    <w:rsid w:val="00877B78"/>
    <w:rsid w:val="00880BC9"/>
    <w:rsid w:val="00881B97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2616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97B73"/>
    <w:rsid w:val="008A077A"/>
    <w:rsid w:val="008A0FDD"/>
    <w:rsid w:val="008A148B"/>
    <w:rsid w:val="008A1ABA"/>
    <w:rsid w:val="008A1AC4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8C6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5A1"/>
    <w:rsid w:val="008C7BBA"/>
    <w:rsid w:val="008D0471"/>
    <w:rsid w:val="008D18DE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3ECD"/>
    <w:rsid w:val="008E416E"/>
    <w:rsid w:val="008E4611"/>
    <w:rsid w:val="008E4C87"/>
    <w:rsid w:val="008E7B5B"/>
    <w:rsid w:val="008E7CBD"/>
    <w:rsid w:val="008F0F43"/>
    <w:rsid w:val="008F122E"/>
    <w:rsid w:val="008F2FB3"/>
    <w:rsid w:val="008F45E8"/>
    <w:rsid w:val="008F5D26"/>
    <w:rsid w:val="008F662A"/>
    <w:rsid w:val="008F783A"/>
    <w:rsid w:val="008F7853"/>
    <w:rsid w:val="0090000D"/>
    <w:rsid w:val="0090004E"/>
    <w:rsid w:val="00900C2E"/>
    <w:rsid w:val="009014D5"/>
    <w:rsid w:val="00901A2D"/>
    <w:rsid w:val="00903639"/>
    <w:rsid w:val="00903687"/>
    <w:rsid w:val="00903D2B"/>
    <w:rsid w:val="0090641A"/>
    <w:rsid w:val="00906B7D"/>
    <w:rsid w:val="009079B8"/>
    <w:rsid w:val="00907AF8"/>
    <w:rsid w:val="00910084"/>
    <w:rsid w:val="00911053"/>
    <w:rsid w:val="00911B9B"/>
    <w:rsid w:val="00911ECD"/>
    <w:rsid w:val="00912011"/>
    <w:rsid w:val="0091326B"/>
    <w:rsid w:val="009132A3"/>
    <w:rsid w:val="00913EB7"/>
    <w:rsid w:val="009141A1"/>
    <w:rsid w:val="0091495F"/>
    <w:rsid w:val="009153C2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6A66"/>
    <w:rsid w:val="00926E5F"/>
    <w:rsid w:val="00927401"/>
    <w:rsid w:val="00927604"/>
    <w:rsid w:val="00927946"/>
    <w:rsid w:val="00930A45"/>
    <w:rsid w:val="00931A5A"/>
    <w:rsid w:val="009324DD"/>
    <w:rsid w:val="00932A66"/>
    <w:rsid w:val="00932C00"/>
    <w:rsid w:val="00932EC2"/>
    <w:rsid w:val="00933568"/>
    <w:rsid w:val="0093568E"/>
    <w:rsid w:val="00935EE4"/>
    <w:rsid w:val="00935F29"/>
    <w:rsid w:val="009364D0"/>
    <w:rsid w:val="009369AF"/>
    <w:rsid w:val="00936D47"/>
    <w:rsid w:val="009376D9"/>
    <w:rsid w:val="009407D4"/>
    <w:rsid w:val="00940A34"/>
    <w:rsid w:val="00940B33"/>
    <w:rsid w:val="00941EB1"/>
    <w:rsid w:val="009420FD"/>
    <w:rsid w:val="0094218D"/>
    <w:rsid w:val="00942BA6"/>
    <w:rsid w:val="009430BB"/>
    <w:rsid w:val="009434A9"/>
    <w:rsid w:val="009436C7"/>
    <w:rsid w:val="00943EDA"/>
    <w:rsid w:val="0094439B"/>
    <w:rsid w:val="0094579E"/>
    <w:rsid w:val="0094632F"/>
    <w:rsid w:val="00946CC6"/>
    <w:rsid w:val="00947367"/>
    <w:rsid w:val="00947989"/>
    <w:rsid w:val="00951E70"/>
    <w:rsid w:val="009521BF"/>
    <w:rsid w:val="00952AA5"/>
    <w:rsid w:val="00954793"/>
    <w:rsid w:val="00955264"/>
    <w:rsid w:val="009556EA"/>
    <w:rsid w:val="009557B1"/>
    <w:rsid w:val="0095760D"/>
    <w:rsid w:val="00962666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E91"/>
    <w:rsid w:val="00966F37"/>
    <w:rsid w:val="00967238"/>
    <w:rsid w:val="009702A5"/>
    <w:rsid w:val="00970BBB"/>
    <w:rsid w:val="00972555"/>
    <w:rsid w:val="009727D9"/>
    <w:rsid w:val="009738FE"/>
    <w:rsid w:val="00975E26"/>
    <w:rsid w:val="00980085"/>
    <w:rsid w:val="009805B9"/>
    <w:rsid w:val="009805C7"/>
    <w:rsid w:val="00980BEE"/>
    <w:rsid w:val="00981379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1B34"/>
    <w:rsid w:val="00992526"/>
    <w:rsid w:val="00992D72"/>
    <w:rsid w:val="00992F79"/>
    <w:rsid w:val="00994EB7"/>
    <w:rsid w:val="009955C1"/>
    <w:rsid w:val="009958D2"/>
    <w:rsid w:val="00995D3A"/>
    <w:rsid w:val="0099635E"/>
    <w:rsid w:val="00996935"/>
    <w:rsid w:val="009978A4"/>
    <w:rsid w:val="009A0CBE"/>
    <w:rsid w:val="009A1B92"/>
    <w:rsid w:val="009A30F0"/>
    <w:rsid w:val="009A310E"/>
    <w:rsid w:val="009A3390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1E7D"/>
    <w:rsid w:val="009B2744"/>
    <w:rsid w:val="009B3DF5"/>
    <w:rsid w:val="009B4208"/>
    <w:rsid w:val="009B4932"/>
    <w:rsid w:val="009B4BC4"/>
    <w:rsid w:val="009B5144"/>
    <w:rsid w:val="009B6AD2"/>
    <w:rsid w:val="009B762E"/>
    <w:rsid w:val="009C00B6"/>
    <w:rsid w:val="009C172A"/>
    <w:rsid w:val="009C3F2B"/>
    <w:rsid w:val="009C4058"/>
    <w:rsid w:val="009C45B9"/>
    <w:rsid w:val="009C46D3"/>
    <w:rsid w:val="009C54A4"/>
    <w:rsid w:val="009C55B2"/>
    <w:rsid w:val="009C5C2A"/>
    <w:rsid w:val="009C62CC"/>
    <w:rsid w:val="009D0FBD"/>
    <w:rsid w:val="009D1FB4"/>
    <w:rsid w:val="009D258D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5D4"/>
    <w:rsid w:val="009E4D85"/>
    <w:rsid w:val="009E6224"/>
    <w:rsid w:val="009E68EE"/>
    <w:rsid w:val="009E6BB1"/>
    <w:rsid w:val="009F0391"/>
    <w:rsid w:val="009F066A"/>
    <w:rsid w:val="009F1274"/>
    <w:rsid w:val="009F1679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9A5"/>
    <w:rsid w:val="00A02C89"/>
    <w:rsid w:val="00A038EE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1451"/>
    <w:rsid w:val="00A12FFF"/>
    <w:rsid w:val="00A131C1"/>
    <w:rsid w:val="00A13EC7"/>
    <w:rsid w:val="00A13F62"/>
    <w:rsid w:val="00A1515E"/>
    <w:rsid w:val="00A163FC"/>
    <w:rsid w:val="00A17880"/>
    <w:rsid w:val="00A17CD8"/>
    <w:rsid w:val="00A21BE6"/>
    <w:rsid w:val="00A227F0"/>
    <w:rsid w:val="00A2322A"/>
    <w:rsid w:val="00A2509F"/>
    <w:rsid w:val="00A25D6F"/>
    <w:rsid w:val="00A26505"/>
    <w:rsid w:val="00A26D20"/>
    <w:rsid w:val="00A271FE"/>
    <w:rsid w:val="00A3192C"/>
    <w:rsid w:val="00A326B6"/>
    <w:rsid w:val="00A33E2E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21CD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1C88"/>
    <w:rsid w:val="00A52081"/>
    <w:rsid w:val="00A52B1C"/>
    <w:rsid w:val="00A538C0"/>
    <w:rsid w:val="00A53BD8"/>
    <w:rsid w:val="00A53D5F"/>
    <w:rsid w:val="00A540AE"/>
    <w:rsid w:val="00A5416A"/>
    <w:rsid w:val="00A545C6"/>
    <w:rsid w:val="00A55BE2"/>
    <w:rsid w:val="00A6023D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492A"/>
    <w:rsid w:val="00A7542D"/>
    <w:rsid w:val="00A76AAD"/>
    <w:rsid w:val="00A775F5"/>
    <w:rsid w:val="00A77622"/>
    <w:rsid w:val="00A77C3A"/>
    <w:rsid w:val="00A77EA2"/>
    <w:rsid w:val="00A80002"/>
    <w:rsid w:val="00A80B7B"/>
    <w:rsid w:val="00A810C2"/>
    <w:rsid w:val="00A81831"/>
    <w:rsid w:val="00A81E0F"/>
    <w:rsid w:val="00A8220F"/>
    <w:rsid w:val="00A82B86"/>
    <w:rsid w:val="00A82C5D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8797B"/>
    <w:rsid w:val="00A906F7"/>
    <w:rsid w:val="00A9080C"/>
    <w:rsid w:val="00A90AE5"/>
    <w:rsid w:val="00A91048"/>
    <w:rsid w:val="00A9105F"/>
    <w:rsid w:val="00A931B3"/>
    <w:rsid w:val="00A93B31"/>
    <w:rsid w:val="00A93BD9"/>
    <w:rsid w:val="00A94FB8"/>
    <w:rsid w:val="00A952AC"/>
    <w:rsid w:val="00A959A0"/>
    <w:rsid w:val="00AA0C2F"/>
    <w:rsid w:val="00AA1965"/>
    <w:rsid w:val="00AA2411"/>
    <w:rsid w:val="00AA469D"/>
    <w:rsid w:val="00AA4FDD"/>
    <w:rsid w:val="00AA5365"/>
    <w:rsid w:val="00AA575E"/>
    <w:rsid w:val="00AA5B3A"/>
    <w:rsid w:val="00AA5FC4"/>
    <w:rsid w:val="00AA67AD"/>
    <w:rsid w:val="00AA6BF0"/>
    <w:rsid w:val="00AA6CCB"/>
    <w:rsid w:val="00AB07DB"/>
    <w:rsid w:val="00AB0CEF"/>
    <w:rsid w:val="00AB0E93"/>
    <w:rsid w:val="00AB10A9"/>
    <w:rsid w:val="00AB1CC7"/>
    <w:rsid w:val="00AB28A0"/>
    <w:rsid w:val="00AB2C05"/>
    <w:rsid w:val="00AB2FBA"/>
    <w:rsid w:val="00AB300E"/>
    <w:rsid w:val="00AB56BC"/>
    <w:rsid w:val="00AB5C1A"/>
    <w:rsid w:val="00AB7720"/>
    <w:rsid w:val="00AB7D2D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D0054"/>
    <w:rsid w:val="00AD090A"/>
    <w:rsid w:val="00AD09EC"/>
    <w:rsid w:val="00AD17C3"/>
    <w:rsid w:val="00AD1877"/>
    <w:rsid w:val="00AD3C4C"/>
    <w:rsid w:val="00AD3D8A"/>
    <w:rsid w:val="00AD3F90"/>
    <w:rsid w:val="00AD5016"/>
    <w:rsid w:val="00AD5621"/>
    <w:rsid w:val="00AD5710"/>
    <w:rsid w:val="00AD5C27"/>
    <w:rsid w:val="00AD6A50"/>
    <w:rsid w:val="00AD6EA2"/>
    <w:rsid w:val="00AD759F"/>
    <w:rsid w:val="00AE013D"/>
    <w:rsid w:val="00AE0261"/>
    <w:rsid w:val="00AE0B6E"/>
    <w:rsid w:val="00AE10D7"/>
    <w:rsid w:val="00AE1E8D"/>
    <w:rsid w:val="00AE2798"/>
    <w:rsid w:val="00AE2C86"/>
    <w:rsid w:val="00AE2E5C"/>
    <w:rsid w:val="00AE6752"/>
    <w:rsid w:val="00AE6DEB"/>
    <w:rsid w:val="00AE72D0"/>
    <w:rsid w:val="00AE7371"/>
    <w:rsid w:val="00AE79B6"/>
    <w:rsid w:val="00AF0F1E"/>
    <w:rsid w:val="00AF1C1B"/>
    <w:rsid w:val="00AF2FF6"/>
    <w:rsid w:val="00AF3665"/>
    <w:rsid w:val="00AF37F7"/>
    <w:rsid w:val="00AF3E00"/>
    <w:rsid w:val="00AF4E46"/>
    <w:rsid w:val="00B00761"/>
    <w:rsid w:val="00B00765"/>
    <w:rsid w:val="00B0096F"/>
    <w:rsid w:val="00B018F9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1699C"/>
    <w:rsid w:val="00B17302"/>
    <w:rsid w:val="00B212F4"/>
    <w:rsid w:val="00B2177C"/>
    <w:rsid w:val="00B21838"/>
    <w:rsid w:val="00B22AA3"/>
    <w:rsid w:val="00B23C5D"/>
    <w:rsid w:val="00B24547"/>
    <w:rsid w:val="00B25C29"/>
    <w:rsid w:val="00B25D51"/>
    <w:rsid w:val="00B27720"/>
    <w:rsid w:val="00B3067A"/>
    <w:rsid w:val="00B31A7D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36D3C"/>
    <w:rsid w:val="00B37214"/>
    <w:rsid w:val="00B400F5"/>
    <w:rsid w:val="00B41A53"/>
    <w:rsid w:val="00B427BB"/>
    <w:rsid w:val="00B43ADC"/>
    <w:rsid w:val="00B44B49"/>
    <w:rsid w:val="00B46457"/>
    <w:rsid w:val="00B46C0D"/>
    <w:rsid w:val="00B47C59"/>
    <w:rsid w:val="00B52179"/>
    <w:rsid w:val="00B52260"/>
    <w:rsid w:val="00B52555"/>
    <w:rsid w:val="00B52FB1"/>
    <w:rsid w:val="00B53862"/>
    <w:rsid w:val="00B53A6A"/>
    <w:rsid w:val="00B54444"/>
    <w:rsid w:val="00B547C6"/>
    <w:rsid w:val="00B5615B"/>
    <w:rsid w:val="00B56788"/>
    <w:rsid w:val="00B570A1"/>
    <w:rsid w:val="00B627E7"/>
    <w:rsid w:val="00B62910"/>
    <w:rsid w:val="00B63611"/>
    <w:rsid w:val="00B63B54"/>
    <w:rsid w:val="00B6537E"/>
    <w:rsid w:val="00B65420"/>
    <w:rsid w:val="00B6562C"/>
    <w:rsid w:val="00B65AF7"/>
    <w:rsid w:val="00B65F81"/>
    <w:rsid w:val="00B67186"/>
    <w:rsid w:val="00B713C1"/>
    <w:rsid w:val="00B713D8"/>
    <w:rsid w:val="00B71CF0"/>
    <w:rsid w:val="00B72CB9"/>
    <w:rsid w:val="00B73BC5"/>
    <w:rsid w:val="00B73D2C"/>
    <w:rsid w:val="00B743FB"/>
    <w:rsid w:val="00B75763"/>
    <w:rsid w:val="00B75D54"/>
    <w:rsid w:val="00B75E5B"/>
    <w:rsid w:val="00B75FC9"/>
    <w:rsid w:val="00B76950"/>
    <w:rsid w:val="00B773E4"/>
    <w:rsid w:val="00B77E04"/>
    <w:rsid w:val="00B81E2F"/>
    <w:rsid w:val="00B8278A"/>
    <w:rsid w:val="00B831F9"/>
    <w:rsid w:val="00B84B89"/>
    <w:rsid w:val="00B84C77"/>
    <w:rsid w:val="00B850D2"/>
    <w:rsid w:val="00B8517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2DB5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2444"/>
    <w:rsid w:val="00BA34A6"/>
    <w:rsid w:val="00BA3AEE"/>
    <w:rsid w:val="00BA4822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A07"/>
    <w:rsid w:val="00BB4D0A"/>
    <w:rsid w:val="00BB5407"/>
    <w:rsid w:val="00BB5A7D"/>
    <w:rsid w:val="00BB77C8"/>
    <w:rsid w:val="00BB7C02"/>
    <w:rsid w:val="00BC02ED"/>
    <w:rsid w:val="00BC21C1"/>
    <w:rsid w:val="00BC4FF9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8EC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05E"/>
    <w:rsid w:val="00BE217D"/>
    <w:rsid w:val="00BE3ACD"/>
    <w:rsid w:val="00BE42CE"/>
    <w:rsid w:val="00BE437B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1FDB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1A73"/>
    <w:rsid w:val="00C020CB"/>
    <w:rsid w:val="00C02134"/>
    <w:rsid w:val="00C02148"/>
    <w:rsid w:val="00C0499D"/>
    <w:rsid w:val="00C04AA7"/>
    <w:rsid w:val="00C04EB0"/>
    <w:rsid w:val="00C055E7"/>
    <w:rsid w:val="00C060D9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370"/>
    <w:rsid w:val="00C23A5F"/>
    <w:rsid w:val="00C23E34"/>
    <w:rsid w:val="00C244C6"/>
    <w:rsid w:val="00C24507"/>
    <w:rsid w:val="00C24994"/>
    <w:rsid w:val="00C249EE"/>
    <w:rsid w:val="00C24A3F"/>
    <w:rsid w:val="00C24E19"/>
    <w:rsid w:val="00C2581E"/>
    <w:rsid w:val="00C2725C"/>
    <w:rsid w:val="00C2790C"/>
    <w:rsid w:val="00C321B7"/>
    <w:rsid w:val="00C325B5"/>
    <w:rsid w:val="00C326CB"/>
    <w:rsid w:val="00C3323F"/>
    <w:rsid w:val="00C33EEF"/>
    <w:rsid w:val="00C35A93"/>
    <w:rsid w:val="00C3691E"/>
    <w:rsid w:val="00C36D49"/>
    <w:rsid w:val="00C37E22"/>
    <w:rsid w:val="00C40208"/>
    <w:rsid w:val="00C40464"/>
    <w:rsid w:val="00C405CC"/>
    <w:rsid w:val="00C40927"/>
    <w:rsid w:val="00C410B5"/>
    <w:rsid w:val="00C41834"/>
    <w:rsid w:val="00C41B72"/>
    <w:rsid w:val="00C42B01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07C"/>
    <w:rsid w:val="00C669D2"/>
    <w:rsid w:val="00C70BDA"/>
    <w:rsid w:val="00C70FD1"/>
    <w:rsid w:val="00C73B1F"/>
    <w:rsid w:val="00C80E06"/>
    <w:rsid w:val="00C817A1"/>
    <w:rsid w:val="00C836AA"/>
    <w:rsid w:val="00C83802"/>
    <w:rsid w:val="00C83C81"/>
    <w:rsid w:val="00C86361"/>
    <w:rsid w:val="00C87BAA"/>
    <w:rsid w:val="00C87DB8"/>
    <w:rsid w:val="00C913C4"/>
    <w:rsid w:val="00C9330F"/>
    <w:rsid w:val="00C940AA"/>
    <w:rsid w:val="00C9547B"/>
    <w:rsid w:val="00C955D5"/>
    <w:rsid w:val="00C9798B"/>
    <w:rsid w:val="00C97BF7"/>
    <w:rsid w:val="00C97FA0"/>
    <w:rsid w:val="00CA00B8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1A7A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B778F"/>
    <w:rsid w:val="00CC0471"/>
    <w:rsid w:val="00CC30B1"/>
    <w:rsid w:val="00CC338F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532"/>
    <w:rsid w:val="00CD6AE1"/>
    <w:rsid w:val="00CE0F8D"/>
    <w:rsid w:val="00CE2597"/>
    <w:rsid w:val="00CE3183"/>
    <w:rsid w:val="00CE3B63"/>
    <w:rsid w:val="00CE4075"/>
    <w:rsid w:val="00CE43B8"/>
    <w:rsid w:val="00CE49CC"/>
    <w:rsid w:val="00CE4A3F"/>
    <w:rsid w:val="00CE6051"/>
    <w:rsid w:val="00CE62BA"/>
    <w:rsid w:val="00CE6957"/>
    <w:rsid w:val="00CE70FB"/>
    <w:rsid w:val="00CE7126"/>
    <w:rsid w:val="00CE7657"/>
    <w:rsid w:val="00CE779B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048"/>
    <w:rsid w:val="00CF76E2"/>
    <w:rsid w:val="00CF79B6"/>
    <w:rsid w:val="00CF7A12"/>
    <w:rsid w:val="00D0145D"/>
    <w:rsid w:val="00D01A1C"/>
    <w:rsid w:val="00D01CD1"/>
    <w:rsid w:val="00D035AB"/>
    <w:rsid w:val="00D035D3"/>
    <w:rsid w:val="00D039A8"/>
    <w:rsid w:val="00D04595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63E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47DC"/>
    <w:rsid w:val="00D255ED"/>
    <w:rsid w:val="00D256AC"/>
    <w:rsid w:val="00D256B9"/>
    <w:rsid w:val="00D25CC6"/>
    <w:rsid w:val="00D270FD"/>
    <w:rsid w:val="00D27192"/>
    <w:rsid w:val="00D302D5"/>
    <w:rsid w:val="00D304C1"/>
    <w:rsid w:val="00D30BFB"/>
    <w:rsid w:val="00D3257D"/>
    <w:rsid w:val="00D325EB"/>
    <w:rsid w:val="00D32ED3"/>
    <w:rsid w:val="00D330A2"/>
    <w:rsid w:val="00D340D5"/>
    <w:rsid w:val="00D353A1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4107"/>
    <w:rsid w:val="00D4736B"/>
    <w:rsid w:val="00D505CC"/>
    <w:rsid w:val="00D50D06"/>
    <w:rsid w:val="00D512F5"/>
    <w:rsid w:val="00D51E29"/>
    <w:rsid w:val="00D5211D"/>
    <w:rsid w:val="00D5295A"/>
    <w:rsid w:val="00D52B76"/>
    <w:rsid w:val="00D5300F"/>
    <w:rsid w:val="00D534A0"/>
    <w:rsid w:val="00D539FD"/>
    <w:rsid w:val="00D53B44"/>
    <w:rsid w:val="00D53C96"/>
    <w:rsid w:val="00D546C1"/>
    <w:rsid w:val="00D55F7A"/>
    <w:rsid w:val="00D56328"/>
    <w:rsid w:val="00D56A2F"/>
    <w:rsid w:val="00D56B8E"/>
    <w:rsid w:val="00D56DDE"/>
    <w:rsid w:val="00D56DEA"/>
    <w:rsid w:val="00D575E8"/>
    <w:rsid w:val="00D60F39"/>
    <w:rsid w:val="00D61449"/>
    <w:rsid w:val="00D61BFD"/>
    <w:rsid w:val="00D648C0"/>
    <w:rsid w:val="00D64B98"/>
    <w:rsid w:val="00D64F44"/>
    <w:rsid w:val="00D656E4"/>
    <w:rsid w:val="00D66352"/>
    <w:rsid w:val="00D663BA"/>
    <w:rsid w:val="00D717CE"/>
    <w:rsid w:val="00D72AE1"/>
    <w:rsid w:val="00D7405F"/>
    <w:rsid w:val="00D74654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850"/>
    <w:rsid w:val="00D95C00"/>
    <w:rsid w:val="00D969BF"/>
    <w:rsid w:val="00D96A44"/>
    <w:rsid w:val="00D96BFD"/>
    <w:rsid w:val="00D97718"/>
    <w:rsid w:val="00DA0FAE"/>
    <w:rsid w:val="00DA13AA"/>
    <w:rsid w:val="00DA4146"/>
    <w:rsid w:val="00DA489D"/>
    <w:rsid w:val="00DA4C04"/>
    <w:rsid w:val="00DA4DC2"/>
    <w:rsid w:val="00DA7A14"/>
    <w:rsid w:val="00DB1746"/>
    <w:rsid w:val="00DB1860"/>
    <w:rsid w:val="00DB1DB6"/>
    <w:rsid w:val="00DB32E9"/>
    <w:rsid w:val="00DB37B6"/>
    <w:rsid w:val="00DB464D"/>
    <w:rsid w:val="00DB56C3"/>
    <w:rsid w:val="00DB7405"/>
    <w:rsid w:val="00DC0064"/>
    <w:rsid w:val="00DC0AD8"/>
    <w:rsid w:val="00DC0E6F"/>
    <w:rsid w:val="00DC2378"/>
    <w:rsid w:val="00DC2E4E"/>
    <w:rsid w:val="00DC3E6B"/>
    <w:rsid w:val="00DC4EED"/>
    <w:rsid w:val="00DC52F0"/>
    <w:rsid w:val="00DC6735"/>
    <w:rsid w:val="00DC738B"/>
    <w:rsid w:val="00DC7AB9"/>
    <w:rsid w:val="00DD04DC"/>
    <w:rsid w:val="00DD0D75"/>
    <w:rsid w:val="00DD0F22"/>
    <w:rsid w:val="00DD179B"/>
    <w:rsid w:val="00DD1F3E"/>
    <w:rsid w:val="00DD32BF"/>
    <w:rsid w:val="00DD49E7"/>
    <w:rsid w:val="00DD4AAD"/>
    <w:rsid w:val="00DD54F7"/>
    <w:rsid w:val="00DD61AA"/>
    <w:rsid w:val="00DD7066"/>
    <w:rsid w:val="00DD7B77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941"/>
    <w:rsid w:val="00DF2E1A"/>
    <w:rsid w:val="00DF3AC5"/>
    <w:rsid w:val="00DF5914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5FB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26B9"/>
    <w:rsid w:val="00E63659"/>
    <w:rsid w:val="00E642C3"/>
    <w:rsid w:val="00E64AEB"/>
    <w:rsid w:val="00E65AD0"/>
    <w:rsid w:val="00E65C11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32E"/>
    <w:rsid w:val="00E75616"/>
    <w:rsid w:val="00E75721"/>
    <w:rsid w:val="00E75873"/>
    <w:rsid w:val="00E80F1F"/>
    <w:rsid w:val="00E81A3A"/>
    <w:rsid w:val="00E81B9E"/>
    <w:rsid w:val="00E81E56"/>
    <w:rsid w:val="00E82266"/>
    <w:rsid w:val="00E82A6B"/>
    <w:rsid w:val="00E8319F"/>
    <w:rsid w:val="00E83922"/>
    <w:rsid w:val="00E8417B"/>
    <w:rsid w:val="00E841A0"/>
    <w:rsid w:val="00E845D2"/>
    <w:rsid w:val="00E859E9"/>
    <w:rsid w:val="00E90748"/>
    <w:rsid w:val="00E90825"/>
    <w:rsid w:val="00E90D6C"/>
    <w:rsid w:val="00E91271"/>
    <w:rsid w:val="00E9468C"/>
    <w:rsid w:val="00E96E58"/>
    <w:rsid w:val="00E97709"/>
    <w:rsid w:val="00E9772B"/>
    <w:rsid w:val="00E97AA6"/>
    <w:rsid w:val="00E97B47"/>
    <w:rsid w:val="00E97ECA"/>
    <w:rsid w:val="00E97FDF"/>
    <w:rsid w:val="00EA139A"/>
    <w:rsid w:val="00EA1FF5"/>
    <w:rsid w:val="00EA54EE"/>
    <w:rsid w:val="00EA5D96"/>
    <w:rsid w:val="00EA6102"/>
    <w:rsid w:val="00EA6308"/>
    <w:rsid w:val="00EA788F"/>
    <w:rsid w:val="00EA7D4C"/>
    <w:rsid w:val="00EB08D6"/>
    <w:rsid w:val="00EB0903"/>
    <w:rsid w:val="00EB0C19"/>
    <w:rsid w:val="00EB15B1"/>
    <w:rsid w:val="00EB2674"/>
    <w:rsid w:val="00EB2932"/>
    <w:rsid w:val="00EB3F4F"/>
    <w:rsid w:val="00EB4029"/>
    <w:rsid w:val="00EB4851"/>
    <w:rsid w:val="00EB5721"/>
    <w:rsid w:val="00EB5BD4"/>
    <w:rsid w:val="00EB6DA8"/>
    <w:rsid w:val="00EB7EC8"/>
    <w:rsid w:val="00EC0074"/>
    <w:rsid w:val="00EC07DA"/>
    <w:rsid w:val="00EC17C8"/>
    <w:rsid w:val="00EC1B40"/>
    <w:rsid w:val="00EC1CF9"/>
    <w:rsid w:val="00EC2310"/>
    <w:rsid w:val="00EC32A3"/>
    <w:rsid w:val="00EC3AC1"/>
    <w:rsid w:val="00EC3E60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2EE3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AEB"/>
    <w:rsid w:val="00EE3EC0"/>
    <w:rsid w:val="00EE4358"/>
    <w:rsid w:val="00EE452C"/>
    <w:rsid w:val="00EE59E6"/>
    <w:rsid w:val="00EE5C81"/>
    <w:rsid w:val="00EE60EC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146E"/>
    <w:rsid w:val="00F01BBF"/>
    <w:rsid w:val="00F01C40"/>
    <w:rsid w:val="00F01F0D"/>
    <w:rsid w:val="00F01FF3"/>
    <w:rsid w:val="00F023F3"/>
    <w:rsid w:val="00F02B2F"/>
    <w:rsid w:val="00F03597"/>
    <w:rsid w:val="00F05125"/>
    <w:rsid w:val="00F053BF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4A5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0221"/>
    <w:rsid w:val="00F20D1B"/>
    <w:rsid w:val="00F21190"/>
    <w:rsid w:val="00F2143E"/>
    <w:rsid w:val="00F221EA"/>
    <w:rsid w:val="00F22A20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2D54"/>
    <w:rsid w:val="00F3334F"/>
    <w:rsid w:val="00F35768"/>
    <w:rsid w:val="00F36DFD"/>
    <w:rsid w:val="00F37159"/>
    <w:rsid w:val="00F374EE"/>
    <w:rsid w:val="00F40ADD"/>
    <w:rsid w:val="00F4120B"/>
    <w:rsid w:val="00F43121"/>
    <w:rsid w:val="00F443A1"/>
    <w:rsid w:val="00F44AA5"/>
    <w:rsid w:val="00F4559E"/>
    <w:rsid w:val="00F47542"/>
    <w:rsid w:val="00F478B8"/>
    <w:rsid w:val="00F503AA"/>
    <w:rsid w:val="00F517F6"/>
    <w:rsid w:val="00F51CF0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59B"/>
    <w:rsid w:val="00F63D5F"/>
    <w:rsid w:val="00F63E6F"/>
    <w:rsid w:val="00F6482A"/>
    <w:rsid w:val="00F65CE9"/>
    <w:rsid w:val="00F65DF6"/>
    <w:rsid w:val="00F65EB2"/>
    <w:rsid w:val="00F6661B"/>
    <w:rsid w:val="00F6719E"/>
    <w:rsid w:val="00F70425"/>
    <w:rsid w:val="00F71643"/>
    <w:rsid w:val="00F724E8"/>
    <w:rsid w:val="00F727F7"/>
    <w:rsid w:val="00F735B5"/>
    <w:rsid w:val="00F73A95"/>
    <w:rsid w:val="00F74DCB"/>
    <w:rsid w:val="00F75864"/>
    <w:rsid w:val="00F75BBC"/>
    <w:rsid w:val="00F75D8B"/>
    <w:rsid w:val="00F76996"/>
    <w:rsid w:val="00F7754E"/>
    <w:rsid w:val="00F77B49"/>
    <w:rsid w:val="00F77C15"/>
    <w:rsid w:val="00F81068"/>
    <w:rsid w:val="00F818C5"/>
    <w:rsid w:val="00F81AC0"/>
    <w:rsid w:val="00F82BD2"/>
    <w:rsid w:val="00F837D2"/>
    <w:rsid w:val="00F840F2"/>
    <w:rsid w:val="00F84FB8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B7"/>
    <w:rsid w:val="00F92BE4"/>
    <w:rsid w:val="00F940BF"/>
    <w:rsid w:val="00F9571D"/>
    <w:rsid w:val="00F95B3D"/>
    <w:rsid w:val="00F96B20"/>
    <w:rsid w:val="00F96BBF"/>
    <w:rsid w:val="00FA037A"/>
    <w:rsid w:val="00FA03D9"/>
    <w:rsid w:val="00FA123C"/>
    <w:rsid w:val="00FA1EBA"/>
    <w:rsid w:val="00FA2716"/>
    <w:rsid w:val="00FA2883"/>
    <w:rsid w:val="00FA3387"/>
    <w:rsid w:val="00FA45C2"/>
    <w:rsid w:val="00FA48A2"/>
    <w:rsid w:val="00FA4A49"/>
    <w:rsid w:val="00FA4CAB"/>
    <w:rsid w:val="00FA629D"/>
    <w:rsid w:val="00FA6450"/>
    <w:rsid w:val="00FA6845"/>
    <w:rsid w:val="00FA699C"/>
    <w:rsid w:val="00FA6F36"/>
    <w:rsid w:val="00FA6F97"/>
    <w:rsid w:val="00FB179D"/>
    <w:rsid w:val="00FB2D8F"/>
    <w:rsid w:val="00FB30A3"/>
    <w:rsid w:val="00FB45E7"/>
    <w:rsid w:val="00FB53A8"/>
    <w:rsid w:val="00FB5473"/>
    <w:rsid w:val="00FB5E1F"/>
    <w:rsid w:val="00FB6157"/>
    <w:rsid w:val="00FB67D5"/>
    <w:rsid w:val="00FB6AD6"/>
    <w:rsid w:val="00FB7C8D"/>
    <w:rsid w:val="00FC0910"/>
    <w:rsid w:val="00FC0DF8"/>
    <w:rsid w:val="00FC1F18"/>
    <w:rsid w:val="00FC2569"/>
    <w:rsid w:val="00FC32FF"/>
    <w:rsid w:val="00FC3DED"/>
    <w:rsid w:val="00FC4759"/>
    <w:rsid w:val="00FC55D9"/>
    <w:rsid w:val="00FC5ACD"/>
    <w:rsid w:val="00FC66EB"/>
    <w:rsid w:val="00FD00FD"/>
    <w:rsid w:val="00FD0794"/>
    <w:rsid w:val="00FD0834"/>
    <w:rsid w:val="00FD0925"/>
    <w:rsid w:val="00FD16EF"/>
    <w:rsid w:val="00FD22CD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68E5E5"/>
  <w15:docId w15:val="{6F19DE2E-C96B-4F7F-9D5E-D29D16C77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iPriority w:val="99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9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25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2.jpeg"/><Relationship Id="rId89" Type="http://schemas.openxmlformats.org/officeDocument/2006/relationships/image" Target="media/image76.png"/><Relationship Id="rId16" Type="http://schemas.openxmlformats.org/officeDocument/2006/relationships/image" Target="media/image6.jpeg"/><Relationship Id="rId11" Type="http://schemas.openxmlformats.org/officeDocument/2006/relationships/footer" Target="footer3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3.jpe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72" Type="http://schemas.openxmlformats.org/officeDocument/2006/relationships/image" Target="media/image61.jpe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https://school.ncree.org.tw/files/generalSurvey/034528/7/034528.7.appearance.2.jpg" TargetMode="External"/><Relationship Id="rId75" Type="http://schemas.openxmlformats.org/officeDocument/2006/relationships/image" Target="media/image64.jpe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91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1.pn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2.jpeg"/><Relationship Id="rId78" Type="http://schemas.openxmlformats.org/officeDocument/2006/relationships/footer" Target="footer4.xml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jpeg"/><Relationship Id="rId87" Type="http://schemas.openxmlformats.org/officeDocument/2006/relationships/footer" Target="footer5.xml"/><Relationship Id="rId61" Type="http://schemas.openxmlformats.org/officeDocument/2006/relationships/image" Target="media/image51.jpeg"/><Relationship Id="rId82" Type="http://schemas.openxmlformats.org/officeDocument/2006/relationships/image" Target="media/image70.pn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205C24-7F65-4DA6-8AD5-787D19FCA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3</TotalTime>
  <Pages>76</Pages>
  <Words>6225</Words>
  <Characters>35483</Characters>
  <Application>Microsoft Office Word</Application>
  <DocSecurity>0</DocSecurity>
  <Lines>295</Lines>
  <Paragraphs>83</Paragraphs>
  <ScaleCrop>false</ScaleCrop>
  <Company>gis</Company>
  <LinksUpToDate>false</LinksUpToDate>
  <CharactersWithSpaces>41625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wu</cp:lastModifiedBy>
  <cp:revision>5</cp:revision>
  <cp:lastPrinted>2020-12-06T02:27:00Z</cp:lastPrinted>
  <dcterms:created xsi:type="dcterms:W3CDTF">2020-12-26T13:16:00Z</dcterms:created>
  <dcterms:modified xsi:type="dcterms:W3CDTF">2020-12-27T04:58:00Z</dcterms:modified>
</cp:coreProperties>
</file>